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4D8441" w14:textId="43D33418" w:rsidR="00B21F30" w:rsidRPr="005B7D85" w:rsidRDefault="00B21F30" w:rsidP="00442245">
      <w:pPr>
        <w:pStyle w:val="berschrift1"/>
        <w:tabs>
          <w:tab w:val="clear" w:pos="7938"/>
          <w:tab w:val="left" w:pos="5529"/>
          <w:tab w:val="left" w:pos="8222"/>
        </w:tabs>
        <w:ind w:right="-166"/>
        <w:rPr>
          <w:sz w:val="32"/>
          <w:szCs w:val="32"/>
        </w:rPr>
      </w:pPr>
      <w:bookmarkStart w:id="0" w:name="_GoBack"/>
      <w:bookmarkEnd w:id="0"/>
      <w:r w:rsidRPr="0008753E">
        <w:rPr>
          <w:sz w:val="32"/>
          <w:szCs w:val="32"/>
        </w:rPr>
        <w:t xml:space="preserve">Lernkontrolle </w:t>
      </w:r>
      <w:r w:rsidR="005F5655">
        <w:rPr>
          <w:sz w:val="32"/>
          <w:szCs w:val="32"/>
        </w:rPr>
        <w:t>6</w:t>
      </w:r>
      <w:r>
        <w:rPr>
          <w:sz w:val="32"/>
          <w:szCs w:val="32"/>
        </w:rPr>
        <w:t xml:space="preserve"> </w:t>
      </w:r>
      <w:r w:rsidRPr="0008753E">
        <w:rPr>
          <w:sz w:val="32"/>
          <w:szCs w:val="32"/>
        </w:rPr>
        <w:t xml:space="preserve">/ </w:t>
      </w:r>
      <w:r w:rsidR="005F5655">
        <w:rPr>
          <w:sz w:val="32"/>
          <w:szCs w:val="32"/>
        </w:rPr>
        <w:t>4</w:t>
      </w:r>
      <w:r>
        <w:rPr>
          <w:sz w:val="32"/>
          <w:szCs w:val="32"/>
        </w:rPr>
        <w:t xml:space="preserve">. </w:t>
      </w:r>
      <w:r w:rsidRPr="008B7EB2">
        <w:rPr>
          <w:sz w:val="32"/>
          <w:szCs w:val="32"/>
        </w:rPr>
        <w:t>Schuljahr</w:t>
      </w:r>
      <w:r>
        <w:rPr>
          <w:sz w:val="32"/>
          <w:szCs w:val="32"/>
        </w:rPr>
        <w:t xml:space="preserve"> / Aufgabenangebot</w:t>
      </w:r>
    </w:p>
    <w:p w14:paraId="33B5C9A5" w14:textId="77777777" w:rsidR="00B21F30" w:rsidRDefault="00B21F30" w:rsidP="00442245">
      <w:pPr>
        <w:pStyle w:val="berschrift1"/>
        <w:tabs>
          <w:tab w:val="clear" w:pos="7938"/>
          <w:tab w:val="left" w:pos="4253"/>
          <w:tab w:val="left" w:pos="5529"/>
          <w:tab w:val="left" w:pos="7655"/>
          <w:tab w:val="left" w:pos="8222"/>
          <w:tab w:val="right" w:pos="9356"/>
        </w:tabs>
        <w:ind w:right="-158"/>
        <w:rPr>
          <w:b w:val="0"/>
          <w:sz w:val="28"/>
        </w:rPr>
      </w:pPr>
      <w:r w:rsidRPr="00B9542C">
        <w:rPr>
          <w:b w:val="0"/>
          <w:sz w:val="28"/>
        </w:rPr>
        <w:t xml:space="preserve">Thema: Vertiefung, Ergänzung und Ausblick  </w:t>
      </w:r>
    </w:p>
    <w:p w14:paraId="35B97D04" w14:textId="17E032B5" w:rsidR="00B21F30" w:rsidRPr="005D4C10" w:rsidRDefault="00B21F30" w:rsidP="00442245">
      <w:pPr>
        <w:pStyle w:val="berschrift1"/>
        <w:pBdr>
          <w:bottom w:val="single" w:sz="12" w:space="1" w:color="2E74B5" w:themeColor="accent5" w:themeShade="BF"/>
        </w:pBdr>
        <w:tabs>
          <w:tab w:val="clear" w:pos="7938"/>
          <w:tab w:val="left" w:pos="4253"/>
          <w:tab w:val="left" w:pos="5529"/>
          <w:tab w:val="left" w:pos="7655"/>
          <w:tab w:val="left" w:pos="8222"/>
        </w:tabs>
        <w:ind w:right="-166"/>
        <w:rPr>
          <w:b w:val="0"/>
          <w:sz w:val="28"/>
        </w:rPr>
      </w:pPr>
      <w:r w:rsidRPr="00C43587">
        <w:rPr>
          <w:b w:val="0"/>
          <w:sz w:val="28"/>
          <w:lang w:val="de-DE"/>
        </w:rPr>
        <w:t xml:space="preserve">Kontrollaufgaben ZB </w:t>
      </w:r>
      <w:r w:rsidR="005F5655">
        <w:rPr>
          <w:b w:val="0"/>
          <w:sz w:val="28"/>
          <w:lang w:val="de-DE"/>
        </w:rPr>
        <w:t>4</w:t>
      </w:r>
      <w:r w:rsidRPr="00C43587">
        <w:rPr>
          <w:b w:val="0"/>
          <w:sz w:val="28"/>
          <w:lang w:val="de-DE"/>
        </w:rPr>
        <w:t xml:space="preserve">: S. </w:t>
      </w:r>
      <w:r>
        <w:rPr>
          <w:b w:val="0"/>
          <w:sz w:val="28"/>
          <w:lang w:val="de-DE"/>
        </w:rPr>
        <w:t>8</w:t>
      </w:r>
      <w:r w:rsidRPr="00C43587">
        <w:rPr>
          <w:b w:val="0"/>
          <w:sz w:val="28"/>
          <w:lang w:val="de-DE"/>
        </w:rPr>
        <w:t xml:space="preserve">8 - </w:t>
      </w:r>
      <w:r>
        <w:rPr>
          <w:b w:val="0"/>
          <w:sz w:val="28"/>
          <w:lang w:val="de-DE"/>
        </w:rPr>
        <w:t>106</w:t>
      </w:r>
    </w:p>
    <w:p w14:paraId="27FDC178" w14:textId="77777777" w:rsidR="00B21F30" w:rsidRPr="00B44F29" w:rsidRDefault="00B21F30" w:rsidP="00B21F30">
      <w:pPr>
        <w:pStyle w:val="berschrift1"/>
        <w:pBdr>
          <w:bottom w:val="single" w:sz="12" w:space="1" w:color="2E74B5" w:themeColor="accent5" w:themeShade="BF"/>
        </w:pBdr>
        <w:tabs>
          <w:tab w:val="left" w:pos="4253"/>
          <w:tab w:val="left" w:pos="5529"/>
          <w:tab w:val="left" w:pos="7655"/>
          <w:tab w:val="left" w:pos="8222"/>
          <w:tab w:val="right" w:pos="9356"/>
        </w:tabs>
        <w:ind w:right="-177"/>
        <w:rPr>
          <w:b w:val="0"/>
          <w:spacing w:val="0"/>
          <w:sz w:val="52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B44F29">
        <w:rPr>
          <w:b w:val="0"/>
          <w:spacing w:val="0"/>
          <w:sz w:val="52"/>
          <w:szCs w:val="6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UNBEDINGT AUFGABENAUSWAHL TREFFEN</w:t>
      </w:r>
    </w:p>
    <w:p w14:paraId="5515CC00" w14:textId="77777777" w:rsidR="00C4527A" w:rsidRPr="009E2488" w:rsidRDefault="00C4527A" w:rsidP="00B13406">
      <w:pPr>
        <w:rPr>
          <w:rFonts w:cs="Arial"/>
          <w:sz w:val="22"/>
          <w:szCs w:val="22"/>
          <w:lang w:val="de-CH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50"/>
        <w:gridCol w:w="1293"/>
        <w:gridCol w:w="2125"/>
      </w:tblGrid>
      <w:tr w:rsidR="00B36D7B" w:rsidRPr="00E30ECC" w14:paraId="1F59E186" w14:textId="77777777" w:rsidTr="00756CB7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2E74B5" w:themeFill="accent5" w:themeFillShade="BF"/>
          </w:tcPr>
          <w:p w14:paraId="291933A2" w14:textId="48874E2A" w:rsidR="00B36D7B" w:rsidRPr="00816D78" w:rsidRDefault="00B36D7B" w:rsidP="005C7BF6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 w:rsidRPr="00816D78">
              <w:rPr>
                <w:rFonts w:cs="Arial"/>
                <w:b/>
                <w:color w:val="FFFFFF"/>
                <w:sz w:val="24"/>
                <w:lang w:val="de-CH"/>
              </w:rPr>
              <w:t>1.</w:t>
            </w:r>
          </w:p>
        </w:tc>
        <w:tc>
          <w:tcPr>
            <w:tcW w:w="6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2E74B5" w:themeFill="accent5" w:themeFillShade="BF"/>
          </w:tcPr>
          <w:p w14:paraId="46DE9EA0" w14:textId="36D476E1" w:rsidR="00B36D7B" w:rsidRPr="00816D78" w:rsidRDefault="00B9542C" w:rsidP="005C7BF6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Arithmetik</w:t>
            </w:r>
            <w:r w:rsidR="002E0FDA">
              <w:rPr>
                <w:rFonts w:cs="Arial"/>
                <w:b/>
                <w:color w:val="FFFFFF"/>
                <w:sz w:val="24"/>
                <w:lang w:val="de-CH"/>
              </w:rPr>
              <w:t xml:space="preserve">: </w:t>
            </w:r>
            <w:r>
              <w:rPr>
                <w:rFonts w:cs="Arial"/>
                <w:b/>
                <w:color w:val="FFFFFF"/>
                <w:sz w:val="24"/>
                <w:lang w:val="de-CH"/>
              </w:rPr>
              <w:t>TILL-Zahlen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2E74B5" w:themeFill="accent5" w:themeFillShade="BF"/>
          </w:tcPr>
          <w:p w14:paraId="6578329E" w14:textId="34920C72" w:rsidR="00B36D7B" w:rsidRPr="00816D78" w:rsidRDefault="008B7EB2" w:rsidP="005C7BF6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 xml:space="preserve">S. </w:t>
            </w:r>
            <w:r w:rsidR="00B9542C">
              <w:rPr>
                <w:rFonts w:cs="Arial"/>
                <w:b/>
                <w:color w:val="FFFFFF"/>
                <w:sz w:val="24"/>
                <w:lang w:val="de-CH"/>
              </w:rPr>
              <w:t>88</w:t>
            </w:r>
            <w:r w:rsidR="005C7BF6">
              <w:rPr>
                <w:rFonts w:cs="Arial"/>
                <w:b/>
                <w:color w:val="FFFFFF"/>
                <w:sz w:val="24"/>
                <w:lang w:val="de-CH"/>
              </w:rPr>
              <w:t xml:space="preserve"> / </w:t>
            </w:r>
            <w:r w:rsidR="00B9542C">
              <w:rPr>
                <w:rFonts w:cs="Arial"/>
                <w:b/>
                <w:color w:val="FFFFFF"/>
                <w:sz w:val="24"/>
                <w:lang w:val="de-CH"/>
              </w:rPr>
              <w:t>89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</w:tcPr>
          <w:p w14:paraId="4F3AD713" w14:textId="6B33CAD4" w:rsidR="00B36D7B" w:rsidRPr="00B9542C" w:rsidRDefault="00756CB7" w:rsidP="005C7BF6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O</w:t>
            </w:r>
            <w:r w:rsidR="00B9542C" w:rsidRPr="00B9542C">
              <w:rPr>
                <w:rFonts w:cs="Arial"/>
                <w:b/>
                <w:color w:val="FFFFFF"/>
                <w:sz w:val="24"/>
                <w:lang w:val="de-CH"/>
              </w:rPr>
              <w:t>/B</w:t>
            </w:r>
          </w:p>
        </w:tc>
      </w:tr>
    </w:tbl>
    <w:p w14:paraId="78392267" w14:textId="20D71FD9" w:rsidR="00890A7A" w:rsidRDefault="00890A7A" w:rsidP="00890A7A">
      <w:pPr>
        <w:rPr>
          <w:rFonts w:cs="Arial"/>
          <w:sz w:val="22"/>
          <w:szCs w:val="22"/>
          <w:lang w:val="de-CH"/>
        </w:rPr>
      </w:pPr>
    </w:p>
    <w:tbl>
      <w:tblPr>
        <w:tblW w:w="9889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A0" w:firstRow="1" w:lastRow="0" w:firstColumn="1" w:lastColumn="0" w:noHBand="0" w:noVBand="0"/>
      </w:tblPr>
      <w:tblGrid>
        <w:gridCol w:w="366"/>
        <w:gridCol w:w="367"/>
        <w:gridCol w:w="366"/>
        <w:gridCol w:w="366"/>
        <w:gridCol w:w="366"/>
        <w:gridCol w:w="367"/>
        <w:gridCol w:w="366"/>
        <w:gridCol w:w="366"/>
        <w:gridCol w:w="366"/>
        <w:gridCol w:w="367"/>
        <w:gridCol w:w="366"/>
        <w:gridCol w:w="366"/>
        <w:gridCol w:w="367"/>
        <w:gridCol w:w="366"/>
        <w:gridCol w:w="366"/>
        <w:gridCol w:w="366"/>
        <w:gridCol w:w="367"/>
        <w:gridCol w:w="366"/>
        <w:gridCol w:w="366"/>
        <w:gridCol w:w="366"/>
        <w:gridCol w:w="367"/>
        <w:gridCol w:w="366"/>
        <w:gridCol w:w="366"/>
        <w:gridCol w:w="366"/>
        <w:gridCol w:w="367"/>
        <w:gridCol w:w="366"/>
        <w:gridCol w:w="366"/>
      </w:tblGrid>
      <w:tr w:rsidR="00B9542C" w:rsidRPr="00B9542C" w14:paraId="57965B88" w14:textId="77777777" w:rsidTr="00B9542C">
        <w:trPr>
          <w:trHeight w:val="320"/>
        </w:trPr>
        <w:tc>
          <w:tcPr>
            <w:tcW w:w="366" w:type="dxa"/>
            <w:tcBorders>
              <w:bottom w:val="single" w:sz="4" w:space="0" w:color="999999"/>
            </w:tcBorders>
            <w:shd w:val="clear" w:color="auto" w:fill="auto"/>
          </w:tcPr>
          <w:p w14:paraId="694E7BA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tcBorders>
              <w:bottom w:val="single" w:sz="4" w:space="0" w:color="999999"/>
            </w:tcBorders>
            <w:shd w:val="clear" w:color="auto" w:fill="auto"/>
          </w:tcPr>
          <w:p w14:paraId="02EA32C0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6</w:t>
            </w:r>
          </w:p>
        </w:tc>
        <w:tc>
          <w:tcPr>
            <w:tcW w:w="366" w:type="dxa"/>
            <w:tcBorders>
              <w:bottom w:val="single" w:sz="4" w:space="0" w:color="999999"/>
            </w:tcBorders>
            <w:shd w:val="clear" w:color="auto" w:fill="auto"/>
          </w:tcPr>
          <w:p w14:paraId="6DA9A000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6</w:t>
            </w:r>
          </w:p>
        </w:tc>
        <w:tc>
          <w:tcPr>
            <w:tcW w:w="366" w:type="dxa"/>
            <w:tcBorders>
              <w:bottom w:val="single" w:sz="4" w:space="0" w:color="999999"/>
            </w:tcBorders>
            <w:shd w:val="clear" w:color="auto" w:fill="auto"/>
          </w:tcPr>
          <w:p w14:paraId="1F6C1F4F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1</w:t>
            </w:r>
          </w:p>
        </w:tc>
        <w:tc>
          <w:tcPr>
            <w:tcW w:w="366" w:type="dxa"/>
            <w:tcBorders>
              <w:bottom w:val="single" w:sz="4" w:space="0" w:color="999999"/>
            </w:tcBorders>
            <w:shd w:val="clear" w:color="auto" w:fill="auto"/>
          </w:tcPr>
          <w:p w14:paraId="11F9D51F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3</w:t>
            </w:r>
          </w:p>
        </w:tc>
        <w:tc>
          <w:tcPr>
            <w:tcW w:w="367" w:type="dxa"/>
            <w:shd w:val="clear" w:color="auto" w:fill="auto"/>
          </w:tcPr>
          <w:p w14:paraId="3871BB50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E2BB69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tcBorders>
              <w:bottom w:val="single" w:sz="4" w:space="0" w:color="999999"/>
            </w:tcBorders>
            <w:shd w:val="clear" w:color="auto" w:fill="auto"/>
          </w:tcPr>
          <w:p w14:paraId="6E099AF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tcBorders>
              <w:bottom w:val="single" w:sz="4" w:space="0" w:color="999999"/>
            </w:tcBorders>
            <w:shd w:val="clear" w:color="auto" w:fill="auto"/>
          </w:tcPr>
          <w:p w14:paraId="018B18B4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8</w:t>
            </w:r>
          </w:p>
        </w:tc>
        <w:tc>
          <w:tcPr>
            <w:tcW w:w="367" w:type="dxa"/>
            <w:tcBorders>
              <w:bottom w:val="single" w:sz="4" w:space="0" w:color="999999"/>
            </w:tcBorders>
            <w:shd w:val="clear" w:color="auto" w:fill="auto"/>
          </w:tcPr>
          <w:p w14:paraId="503F6790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4</w:t>
            </w:r>
          </w:p>
        </w:tc>
        <w:tc>
          <w:tcPr>
            <w:tcW w:w="366" w:type="dxa"/>
            <w:tcBorders>
              <w:bottom w:val="single" w:sz="4" w:space="0" w:color="999999"/>
            </w:tcBorders>
            <w:shd w:val="clear" w:color="auto" w:fill="auto"/>
          </w:tcPr>
          <w:p w14:paraId="2B74E5AB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1</w:t>
            </w:r>
          </w:p>
        </w:tc>
        <w:tc>
          <w:tcPr>
            <w:tcW w:w="366" w:type="dxa"/>
            <w:tcBorders>
              <w:bottom w:val="single" w:sz="4" w:space="0" w:color="999999"/>
            </w:tcBorders>
            <w:shd w:val="clear" w:color="auto" w:fill="auto"/>
          </w:tcPr>
          <w:p w14:paraId="3E9B94B5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1</w:t>
            </w:r>
          </w:p>
        </w:tc>
        <w:tc>
          <w:tcPr>
            <w:tcW w:w="367" w:type="dxa"/>
            <w:shd w:val="clear" w:color="auto" w:fill="auto"/>
          </w:tcPr>
          <w:p w14:paraId="71A4B77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71E8C7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tcBorders>
              <w:bottom w:val="single" w:sz="4" w:space="0" w:color="999999"/>
            </w:tcBorders>
            <w:shd w:val="clear" w:color="auto" w:fill="auto"/>
          </w:tcPr>
          <w:p w14:paraId="4A00B62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tcBorders>
              <w:bottom w:val="single" w:sz="4" w:space="0" w:color="999999"/>
            </w:tcBorders>
            <w:shd w:val="clear" w:color="auto" w:fill="auto"/>
          </w:tcPr>
          <w:p w14:paraId="1859FEF2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4</w:t>
            </w:r>
          </w:p>
        </w:tc>
        <w:tc>
          <w:tcPr>
            <w:tcW w:w="367" w:type="dxa"/>
            <w:tcBorders>
              <w:bottom w:val="single" w:sz="4" w:space="0" w:color="999999"/>
            </w:tcBorders>
            <w:shd w:val="clear" w:color="auto" w:fill="auto"/>
          </w:tcPr>
          <w:p w14:paraId="4F964389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4</w:t>
            </w:r>
          </w:p>
        </w:tc>
        <w:tc>
          <w:tcPr>
            <w:tcW w:w="366" w:type="dxa"/>
            <w:tcBorders>
              <w:bottom w:val="single" w:sz="4" w:space="0" w:color="999999"/>
            </w:tcBorders>
            <w:shd w:val="clear" w:color="auto" w:fill="auto"/>
          </w:tcPr>
          <w:p w14:paraId="52A9AC65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1</w:t>
            </w:r>
          </w:p>
        </w:tc>
        <w:tc>
          <w:tcPr>
            <w:tcW w:w="366" w:type="dxa"/>
            <w:tcBorders>
              <w:bottom w:val="single" w:sz="4" w:space="0" w:color="999999"/>
            </w:tcBorders>
            <w:shd w:val="clear" w:color="auto" w:fill="auto"/>
          </w:tcPr>
          <w:p w14:paraId="52477F6C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7</w:t>
            </w:r>
          </w:p>
        </w:tc>
        <w:tc>
          <w:tcPr>
            <w:tcW w:w="366" w:type="dxa"/>
            <w:shd w:val="clear" w:color="auto" w:fill="auto"/>
          </w:tcPr>
          <w:p w14:paraId="1BF03F2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6AB4A59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tcBorders>
              <w:bottom w:val="single" w:sz="4" w:space="0" w:color="999999"/>
            </w:tcBorders>
            <w:shd w:val="clear" w:color="auto" w:fill="auto"/>
          </w:tcPr>
          <w:p w14:paraId="2F41A8E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tcBorders>
              <w:bottom w:val="single" w:sz="4" w:space="0" w:color="999999"/>
            </w:tcBorders>
            <w:shd w:val="clear" w:color="auto" w:fill="auto"/>
          </w:tcPr>
          <w:p w14:paraId="04F9D3AE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8</w:t>
            </w:r>
          </w:p>
        </w:tc>
        <w:tc>
          <w:tcPr>
            <w:tcW w:w="366" w:type="dxa"/>
            <w:tcBorders>
              <w:bottom w:val="single" w:sz="4" w:space="0" w:color="999999"/>
            </w:tcBorders>
            <w:shd w:val="clear" w:color="auto" w:fill="auto"/>
          </w:tcPr>
          <w:p w14:paraId="7F3A764D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9</w:t>
            </w:r>
          </w:p>
        </w:tc>
        <w:tc>
          <w:tcPr>
            <w:tcW w:w="367" w:type="dxa"/>
            <w:tcBorders>
              <w:bottom w:val="single" w:sz="4" w:space="0" w:color="999999"/>
            </w:tcBorders>
            <w:shd w:val="clear" w:color="auto" w:fill="auto"/>
          </w:tcPr>
          <w:p w14:paraId="00D95BBE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3</w:t>
            </w:r>
          </w:p>
        </w:tc>
        <w:tc>
          <w:tcPr>
            <w:tcW w:w="366" w:type="dxa"/>
            <w:tcBorders>
              <w:bottom w:val="single" w:sz="4" w:space="0" w:color="999999"/>
            </w:tcBorders>
            <w:shd w:val="clear" w:color="auto" w:fill="auto"/>
          </w:tcPr>
          <w:p w14:paraId="2DA12D90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3</w:t>
            </w:r>
          </w:p>
        </w:tc>
        <w:tc>
          <w:tcPr>
            <w:tcW w:w="366" w:type="dxa"/>
            <w:shd w:val="clear" w:color="auto" w:fill="auto"/>
          </w:tcPr>
          <w:p w14:paraId="1B5DC73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  <w:tr w:rsidR="00B9542C" w:rsidRPr="00B9542C" w14:paraId="2CFE499F" w14:textId="77777777" w:rsidTr="00B9542C">
        <w:trPr>
          <w:trHeight w:val="320"/>
        </w:trPr>
        <w:tc>
          <w:tcPr>
            <w:tcW w:w="366" w:type="dxa"/>
            <w:tcBorders>
              <w:bottom w:val="single" w:sz="4" w:space="0" w:color="auto"/>
            </w:tcBorders>
            <w:shd w:val="clear" w:color="auto" w:fill="auto"/>
          </w:tcPr>
          <w:p w14:paraId="4DEA931A" w14:textId="77777777" w:rsidR="00B9542C" w:rsidRPr="00987A33" w:rsidRDefault="00B9542C" w:rsidP="00B9542C">
            <w:pPr>
              <w:rPr>
                <w:b/>
                <w:sz w:val="22"/>
                <w:szCs w:val="22"/>
              </w:rPr>
            </w:pPr>
            <w:r w:rsidRPr="00987A33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367" w:type="dxa"/>
            <w:tcBorders>
              <w:bottom w:val="single" w:sz="4" w:space="0" w:color="auto"/>
            </w:tcBorders>
            <w:shd w:val="clear" w:color="auto" w:fill="auto"/>
          </w:tcPr>
          <w:p w14:paraId="3B1A3173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1</w:t>
            </w:r>
          </w:p>
        </w:tc>
        <w:tc>
          <w:tcPr>
            <w:tcW w:w="366" w:type="dxa"/>
            <w:tcBorders>
              <w:bottom w:val="single" w:sz="4" w:space="0" w:color="auto"/>
            </w:tcBorders>
            <w:shd w:val="clear" w:color="auto" w:fill="auto"/>
          </w:tcPr>
          <w:p w14:paraId="76E7DCEB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3</w:t>
            </w:r>
          </w:p>
        </w:tc>
        <w:tc>
          <w:tcPr>
            <w:tcW w:w="366" w:type="dxa"/>
            <w:tcBorders>
              <w:bottom w:val="single" w:sz="4" w:space="0" w:color="auto"/>
            </w:tcBorders>
            <w:shd w:val="clear" w:color="auto" w:fill="auto"/>
          </w:tcPr>
          <w:p w14:paraId="381322E6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6</w:t>
            </w:r>
          </w:p>
        </w:tc>
        <w:tc>
          <w:tcPr>
            <w:tcW w:w="366" w:type="dxa"/>
            <w:tcBorders>
              <w:bottom w:val="single" w:sz="4" w:space="0" w:color="auto"/>
            </w:tcBorders>
            <w:shd w:val="clear" w:color="auto" w:fill="auto"/>
          </w:tcPr>
          <w:p w14:paraId="512EB163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6</w:t>
            </w:r>
          </w:p>
        </w:tc>
        <w:tc>
          <w:tcPr>
            <w:tcW w:w="367" w:type="dxa"/>
            <w:shd w:val="clear" w:color="auto" w:fill="auto"/>
          </w:tcPr>
          <w:p w14:paraId="0758090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75EC76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shd w:val="clear" w:color="auto" w:fill="auto"/>
          </w:tcPr>
          <w:p w14:paraId="6A158CCB" w14:textId="77777777" w:rsidR="00B9542C" w:rsidRPr="00987A33" w:rsidRDefault="00B9542C" w:rsidP="00B9542C">
            <w:pPr>
              <w:rPr>
                <w:b/>
                <w:sz w:val="22"/>
                <w:szCs w:val="22"/>
              </w:rPr>
            </w:pPr>
            <w:r w:rsidRPr="00987A33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366" w:type="dxa"/>
            <w:tcBorders>
              <w:bottom w:val="single" w:sz="4" w:space="0" w:color="auto"/>
            </w:tcBorders>
            <w:shd w:val="clear" w:color="auto" w:fill="auto"/>
          </w:tcPr>
          <w:p w14:paraId="57C72CAC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1</w:t>
            </w:r>
          </w:p>
        </w:tc>
        <w:tc>
          <w:tcPr>
            <w:tcW w:w="367" w:type="dxa"/>
            <w:tcBorders>
              <w:bottom w:val="single" w:sz="4" w:space="0" w:color="auto"/>
            </w:tcBorders>
            <w:shd w:val="clear" w:color="auto" w:fill="auto"/>
          </w:tcPr>
          <w:p w14:paraId="0F09B607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1</w:t>
            </w:r>
          </w:p>
        </w:tc>
        <w:tc>
          <w:tcPr>
            <w:tcW w:w="366" w:type="dxa"/>
            <w:tcBorders>
              <w:bottom w:val="single" w:sz="4" w:space="0" w:color="auto"/>
            </w:tcBorders>
            <w:shd w:val="clear" w:color="auto" w:fill="auto"/>
          </w:tcPr>
          <w:p w14:paraId="0298E178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8</w:t>
            </w:r>
          </w:p>
        </w:tc>
        <w:tc>
          <w:tcPr>
            <w:tcW w:w="366" w:type="dxa"/>
            <w:tcBorders>
              <w:bottom w:val="single" w:sz="4" w:space="0" w:color="auto"/>
            </w:tcBorders>
            <w:shd w:val="clear" w:color="auto" w:fill="auto"/>
          </w:tcPr>
          <w:p w14:paraId="3E0E718A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4</w:t>
            </w:r>
          </w:p>
        </w:tc>
        <w:tc>
          <w:tcPr>
            <w:tcW w:w="367" w:type="dxa"/>
            <w:shd w:val="clear" w:color="auto" w:fill="auto"/>
          </w:tcPr>
          <w:p w14:paraId="4B2696C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272FA0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shd w:val="clear" w:color="auto" w:fill="auto"/>
          </w:tcPr>
          <w:p w14:paraId="2FEEBF0D" w14:textId="56733558" w:rsidR="00B9542C" w:rsidRPr="00987A33" w:rsidRDefault="00987A33" w:rsidP="00B9542C">
            <w:pPr>
              <w:rPr>
                <w:b/>
                <w:sz w:val="22"/>
                <w:szCs w:val="22"/>
              </w:rPr>
            </w:pPr>
            <w:r w:rsidRPr="00987A33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366" w:type="dxa"/>
            <w:tcBorders>
              <w:bottom w:val="single" w:sz="4" w:space="0" w:color="auto"/>
            </w:tcBorders>
            <w:shd w:val="clear" w:color="auto" w:fill="auto"/>
          </w:tcPr>
          <w:p w14:paraId="75242DC3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1</w:t>
            </w:r>
          </w:p>
        </w:tc>
        <w:tc>
          <w:tcPr>
            <w:tcW w:w="367" w:type="dxa"/>
            <w:tcBorders>
              <w:bottom w:val="single" w:sz="4" w:space="0" w:color="auto"/>
            </w:tcBorders>
            <w:shd w:val="clear" w:color="auto" w:fill="auto"/>
          </w:tcPr>
          <w:p w14:paraId="07FC7C18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7</w:t>
            </w:r>
          </w:p>
        </w:tc>
        <w:tc>
          <w:tcPr>
            <w:tcW w:w="366" w:type="dxa"/>
            <w:tcBorders>
              <w:bottom w:val="single" w:sz="4" w:space="0" w:color="auto"/>
            </w:tcBorders>
            <w:shd w:val="clear" w:color="auto" w:fill="auto"/>
          </w:tcPr>
          <w:p w14:paraId="7C3147B5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4</w:t>
            </w:r>
          </w:p>
        </w:tc>
        <w:tc>
          <w:tcPr>
            <w:tcW w:w="366" w:type="dxa"/>
            <w:tcBorders>
              <w:bottom w:val="single" w:sz="4" w:space="0" w:color="auto"/>
            </w:tcBorders>
            <w:shd w:val="clear" w:color="auto" w:fill="auto"/>
          </w:tcPr>
          <w:p w14:paraId="0998E44B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4</w:t>
            </w:r>
          </w:p>
        </w:tc>
        <w:tc>
          <w:tcPr>
            <w:tcW w:w="366" w:type="dxa"/>
            <w:shd w:val="clear" w:color="auto" w:fill="auto"/>
          </w:tcPr>
          <w:p w14:paraId="497AB65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3B1D7B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tcBorders>
              <w:bottom w:val="single" w:sz="4" w:space="0" w:color="auto"/>
            </w:tcBorders>
            <w:shd w:val="clear" w:color="auto" w:fill="auto"/>
          </w:tcPr>
          <w:p w14:paraId="58AD2C1F" w14:textId="32DF4BB1" w:rsidR="00B9542C" w:rsidRPr="00987A33" w:rsidRDefault="00987A33" w:rsidP="00B9542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366" w:type="dxa"/>
            <w:tcBorders>
              <w:bottom w:val="single" w:sz="4" w:space="0" w:color="auto"/>
            </w:tcBorders>
            <w:shd w:val="clear" w:color="auto" w:fill="auto"/>
          </w:tcPr>
          <w:p w14:paraId="06827449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3</w:t>
            </w:r>
          </w:p>
        </w:tc>
        <w:tc>
          <w:tcPr>
            <w:tcW w:w="366" w:type="dxa"/>
            <w:tcBorders>
              <w:bottom w:val="single" w:sz="4" w:space="0" w:color="auto"/>
            </w:tcBorders>
            <w:shd w:val="clear" w:color="auto" w:fill="auto"/>
          </w:tcPr>
          <w:p w14:paraId="55B3D1E3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3</w:t>
            </w:r>
          </w:p>
        </w:tc>
        <w:tc>
          <w:tcPr>
            <w:tcW w:w="367" w:type="dxa"/>
            <w:tcBorders>
              <w:bottom w:val="single" w:sz="4" w:space="0" w:color="auto"/>
            </w:tcBorders>
            <w:shd w:val="clear" w:color="auto" w:fill="auto"/>
          </w:tcPr>
          <w:p w14:paraId="6E87C23C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8</w:t>
            </w:r>
          </w:p>
        </w:tc>
        <w:tc>
          <w:tcPr>
            <w:tcW w:w="366" w:type="dxa"/>
            <w:tcBorders>
              <w:bottom w:val="single" w:sz="4" w:space="0" w:color="auto"/>
            </w:tcBorders>
            <w:shd w:val="clear" w:color="auto" w:fill="auto"/>
          </w:tcPr>
          <w:p w14:paraId="693370A7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9</w:t>
            </w:r>
          </w:p>
        </w:tc>
        <w:tc>
          <w:tcPr>
            <w:tcW w:w="366" w:type="dxa"/>
            <w:shd w:val="clear" w:color="auto" w:fill="auto"/>
          </w:tcPr>
          <w:p w14:paraId="7575B66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  <w:tr w:rsidR="00B9542C" w:rsidRPr="00B9542C" w14:paraId="39271436" w14:textId="77777777" w:rsidTr="00B9542C">
        <w:trPr>
          <w:trHeight w:val="320"/>
        </w:trPr>
        <w:tc>
          <w:tcPr>
            <w:tcW w:w="366" w:type="dxa"/>
            <w:tcBorders>
              <w:top w:val="single" w:sz="4" w:space="0" w:color="auto"/>
            </w:tcBorders>
            <w:shd w:val="clear" w:color="auto" w:fill="auto"/>
          </w:tcPr>
          <w:p w14:paraId="45CE740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tcBorders>
              <w:top w:val="single" w:sz="4" w:space="0" w:color="auto"/>
            </w:tcBorders>
            <w:shd w:val="clear" w:color="auto" w:fill="auto"/>
          </w:tcPr>
          <w:p w14:paraId="1C45931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tcBorders>
              <w:top w:val="single" w:sz="4" w:space="0" w:color="auto"/>
            </w:tcBorders>
            <w:shd w:val="clear" w:color="auto" w:fill="auto"/>
          </w:tcPr>
          <w:p w14:paraId="3428F12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tcBorders>
              <w:top w:val="single" w:sz="4" w:space="0" w:color="auto"/>
            </w:tcBorders>
            <w:shd w:val="clear" w:color="auto" w:fill="auto"/>
          </w:tcPr>
          <w:p w14:paraId="21B88BE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tcBorders>
              <w:top w:val="single" w:sz="4" w:space="0" w:color="auto"/>
            </w:tcBorders>
            <w:shd w:val="clear" w:color="auto" w:fill="auto"/>
          </w:tcPr>
          <w:p w14:paraId="3FDB3CB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58B4E34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E7F76A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tcBorders>
              <w:top w:val="single" w:sz="4" w:space="0" w:color="auto"/>
            </w:tcBorders>
            <w:shd w:val="clear" w:color="auto" w:fill="auto"/>
          </w:tcPr>
          <w:p w14:paraId="6AF8B5E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tcBorders>
              <w:top w:val="single" w:sz="4" w:space="0" w:color="auto"/>
            </w:tcBorders>
            <w:shd w:val="clear" w:color="auto" w:fill="auto"/>
          </w:tcPr>
          <w:p w14:paraId="6267E7D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tcBorders>
              <w:top w:val="single" w:sz="4" w:space="0" w:color="auto"/>
            </w:tcBorders>
            <w:shd w:val="clear" w:color="auto" w:fill="auto"/>
          </w:tcPr>
          <w:p w14:paraId="4736EDE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tcBorders>
              <w:top w:val="single" w:sz="4" w:space="0" w:color="auto"/>
            </w:tcBorders>
            <w:shd w:val="clear" w:color="auto" w:fill="auto"/>
          </w:tcPr>
          <w:p w14:paraId="215201A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tcBorders>
              <w:top w:val="single" w:sz="4" w:space="0" w:color="auto"/>
            </w:tcBorders>
            <w:shd w:val="clear" w:color="auto" w:fill="auto"/>
          </w:tcPr>
          <w:p w14:paraId="6217114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29FDC86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7FEC0F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tcBorders>
              <w:top w:val="single" w:sz="4" w:space="0" w:color="auto"/>
            </w:tcBorders>
            <w:shd w:val="clear" w:color="auto" w:fill="auto"/>
          </w:tcPr>
          <w:p w14:paraId="533D5C2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tcBorders>
              <w:top w:val="single" w:sz="4" w:space="0" w:color="auto"/>
            </w:tcBorders>
            <w:shd w:val="clear" w:color="auto" w:fill="auto"/>
          </w:tcPr>
          <w:p w14:paraId="74054C9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tcBorders>
              <w:top w:val="single" w:sz="4" w:space="0" w:color="auto"/>
            </w:tcBorders>
            <w:shd w:val="clear" w:color="auto" w:fill="auto"/>
          </w:tcPr>
          <w:p w14:paraId="0A58F3F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tcBorders>
              <w:top w:val="single" w:sz="4" w:space="0" w:color="auto"/>
            </w:tcBorders>
            <w:shd w:val="clear" w:color="auto" w:fill="auto"/>
          </w:tcPr>
          <w:p w14:paraId="1193DE7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tcBorders>
              <w:top w:val="single" w:sz="4" w:space="0" w:color="auto"/>
            </w:tcBorders>
            <w:shd w:val="clear" w:color="auto" w:fill="auto"/>
          </w:tcPr>
          <w:p w14:paraId="70C93FC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39FE3D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57F4C4B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tcBorders>
              <w:top w:val="single" w:sz="4" w:space="0" w:color="auto"/>
            </w:tcBorders>
            <w:shd w:val="clear" w:color="auto" w:fill="auto"/>
          </w:tcPr>
          <w:p w14:paraId="642C567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tcBorders>
              <w:top w:val="single" w:sz="4" w:space="0" w:color="auto"/>
            </w:tcBorders>
            <w:shd w:val="clear" w:color="auto" w:fill="auto"/>
          </w:tcPr>
          <w:p w14:paraId="13FDB18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tcBorders>
              <w:top w:val="single" w:sz="4" w:space="0" w:color="auto"/>
            </w:tcBorders>
            <w:shd w:val="clear" w:color="auto" w:fill="auto"/>
          </w:tcPr>
          <w:p w14:paraId="068F640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tcBorders>
              <w:top w:val="single" w:sz="4" w:space="0" w:color="auto"/>
            </w:tcBorders>
            <w:shd w:val="clear" w:color="auto" w:fill="auto"/>
          </w:tcPr>
          <w:p w14:paraId="45FD22E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tcBorders>
              <w:top w:val="single" w:sz="4" w:space="0" w:color="auto"/>
            </w:tcBorders>
            <w:shd w:val="clear" w:color="auto" w:fill="auto"/>
          </w:tcPr>
          <w:p w14:paraId="1B31DBC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2C8460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  <w:tr w:rsidR="00B9542C" w:rsidRPr="00B9542C" w14:paraId="45D5BA23" w14:textId="77777777" w:rsidTr="00B9542C">
        <w:trPr>
          <w:trHeight w:val="320"/>
        </w:trPr>
        <w:tc>
          <w:tcPr>
            <w:tcW w:w="366" w:type="dxa"/>
            <w:shd w:val="clear" w:color="auto" w:fill="auto"/>
          </w:tcPr>
          <w:p w14:paraId="598FC88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7C0C355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B6705B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A53702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E039D2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5BB0D87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A6CBA9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83E6A7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D87925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5505695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BA7441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AEBE82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7735995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E48D74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B789B70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CEFD1D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2751B06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3E9E320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EBAE57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301F1D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1CA72590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358CD1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0C0EC0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42ADDD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B8D8E80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0A06E9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5C033A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  <w:tr w:rsidR="00B9542C" w:rsidRPr="00B9542C" w14:paraId="2DCCDF54" w14:textId="77777777" w:rsidTr="00B9542C">
        <w:trPr>
          <w:trHeight w:val="320"/>
        </w:trPr>
        <w:tc>
          <w:tcPr>
            <w:tcW w:w="366" w:type="dxa"/>
            <w:shd w:val="clear" w:color="auto" w:fill="auto"/>
          </w:tcPr>
          <w:p w14:paraId="60BA0C5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5C78BB8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EBEF3E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EA0825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EB4589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37B823D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E43369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392DA2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3C8286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0C35C5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1B9B29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C0648C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82265B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AA3ECA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DBA82B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736256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63451EB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DB7D420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051CFA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D990A0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13224A6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58DB43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847E83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9A55DD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280D568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2BE0C1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FE33A1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  <w:tr w:rsidR="00B9542C" w:rsidRPr="00B9542C" w14:paraId="3C95C76D" w14:textId="77777777" w:rsidTr="00B9542C">
        <w:trPr>
          <w:trHeight w:val="320"/>
        </w:trPr>
        <w:tc>
          <w:tcPr>
            <w:tcW w:w="366" w:type="dxa"/>
            <w:shd w:val="clear" w:color="auto" w:fill="auto"/>
          </w:tcPr>
          <w:p w14:paraId="7D03F83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1C56A96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3AEAB3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EEB370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0AB879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F7CDF6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4944E4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88D144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74EB62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11AE433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555816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C521FE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159E2EA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07027F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9BAE9A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2A2964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226C80E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79B017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093948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8B70E7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31B3916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0DDD48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92F8DD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0617DE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17279FA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624548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ACBCC3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  <w:tr w:rsidR="00B9542C" w:rsidRPr="00B9542C" w14:paraId="5AF1A186" w14:textId="77777777" w:rsidTr="00B9542C">
        <w:trPr>
          <w:trHeight w:val="320"/>
        </w:trPr>
        <w:tc>
          <w:tcPr>
            <w:tcW w:w="366" w:type="dxa"/>
            <w:shd w:val="clear" w:color="auto" w:fill="auto"/>
          </w:tcPr>
          <w:p w14:paraId="355B7D2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11DCC01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CC32A4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6397E1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6A64CA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54D8AEB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7B4685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F13D01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622A6D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6A6797F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33EB7D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81FF21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3C9782F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B89494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CCCFE0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F3B7A6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7D3FCD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A969C4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EF5BB5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420BBE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16D4F80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33B714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A761AC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FEEC1B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4589ECB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74ABF2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995495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  <w:tr w:rsidR="00B9542C" w:rsidRPr="00B9542C" w14:paraId="2A35FDA4" w14:textId="77777777" w:rsidTr="00B9542C">
        <w:trPr>
          <w:trHeight w:val="320"/>
        </w:trPr>
        <w:tc>
          <w:tcPr>
            <w:tcW w:w="366" w:type="dxa"/>
            <w:shd w:val="clear" w:color="auto" w:fill="auto"/>
          </w:tcPr>
          <w:p w14:paraId="680257DC" w14:textId="77777777" w:rsidR="00B9542C" w:rsidRPr="00B9542C" w:rsidRDefault="00B9542C" w:rsidP="00B9542C">
            <w:pPr>
              <w:jc w:val="right"/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(</w:t>
            </w:r>
          </w:p>
        </w:tc>
        <w:tc>
          <w:tcPr>
            <w:tcW w:w="367" w:type="dxa"/>
            <w:shd w:val="clear" w:color="auto" w:fill="auto"/>
          </w:tcPr>
          <w:p w14:paraId="3CF18809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6</w:t>
            </w:r>
          </w:p>
        </w:tc>
        <w:tc>
          <w:tcPr>
            <w:tcW w:w="366" w:type="dxa"/>
            <w:shd w:val="clear" w:color="auto" w:fill="auto"/>
          </w:tcPr>
          <w:p w14:paraId="18FC9771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6</w:t>
            </w:r>
          </w:p>
        </w:tc>
        <w:tc>
          <w:tcPr>
            <w:tcW w:w="366" w:type="dxa"/>
            <w:shd w:val="clear" w:color="auto" w:fill="auto"/>
          </w:tcPr>
          <w:p w14:paraId="2D4A792F" w14:textId="77777777" w:rsidR="00B9542C" w:rsidRPr="00987A33" w:rsidRDefault="00B9542C" w:rsidP="00B9542C">
            <w:pPr>
              <w:rPr>
                <w:b/>
                <w:sz w:val="22"/>
                <w:szCs w:val="22"/>
              </w:rPr>
            </w:pPr>
            <w:r w:rsidRPr="00987A33">
              <w:rPr>
                <w:b/>
                <w:sz w:val="22"/>
                <w:szCs w:val="22"/>
              </w:rPr>
              <w:t>+</w:t>
            </w:r>
          </w:p>
        </w:tc>
        <w:tc>
          <w:tcPr>
            <w:tcW w:w="366" w:type="dxa"/>
            <w:shd w:val="clear" w:color="auto" w:fill="auto"/>
          </w:tcPr>
          <w:p w14:paraId="1D17BD38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1</w:t>
            </w:r>
          </w:p>
        </w:tc>
        <w:tc>
          <w:tcPr>
            <w:tcW w:w="367" w:type="dxa"/>
            <w:shd w:val="clear" w:color="auto" w:fill="auto"/>
          </w:tcPr>
          <w:p w14:paraId="32C2C936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3</w:t>
            </w:r>
          </w:p>
        </w:tc>
        <w:tc>
          <w:tcPr>
            <w:tcW w:w="366" w:type="dxa"/>
            <w:shd w:val="clear" w:color="auto" w:fill="auto"/>
            <w:vAlign w:val="center"/>
          </w:tcPr>
          <w:p w14:paraId="75ADFB79" w14:textId="77777777" w:rsidR="00B9542C" w:rsidRPr="00B9542C" w:rsidRDefault="00B9542C" w:rsidP="00B9542C">
            <w:pPr>
              <w:jc w:val="center"/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)</w:t>
            </w:r>
          </w:p>
        </w:tc>
        <w:tc>
          <w:tcPr>
            <w:tcW w:w="366" w:type="dxa"/>
            <w:shd w:val="clear" w:color="auto" w:fill="auto"/>
            <w:vAlign w:val="center"/>
          </w:tcPr>
          <w:p w14:paraId="2E954F83" w14:textId="77777777" w:rsidR="00B9542C" w:rsidRPr="00987A33" w:rsidRDefault="00B9542C" w:rsidP="00B9542C">
            <w:pPr>
              <w:jc w:val="center"/>
              <w:rPr>
                <w:b/>
                <w:sz w:val="22"/>
                <w:szCs w:val="22"/>
              </w:rPr>
            </w:pPr>
            <w:r w:rsidRPr="00987A33">
              <w:rPr>
                <w:b/>
                <w:sz w:val="22"/>
                <w:szCs w:val="22"/>
              </w:rPr>
              <w:sym w:font="Wingdings 2" w:char="F096"/>
            </w:r>
          </w:p>
        </w:tc>
        <w:tc>
          <w:tcPr>
            <w:tcW w:w="366" w:type="dxa"/>
            <w:shd w:val="clear" w:color="auto" w:fill="auto"/>
          </w:tcPr>
          <w:p w14:paraId="3118267D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1</w:t>
            </w:r>
          </w:p>
        </w:tc>
        <w:tc>
          <w:tcPr>
            <w:tcW w:w="367" w:type="dxa"/>
            <w:shd w:val="clear" w:color="auto" w:fill="auto"/>
          </w:tcPr>
          <w:p w14:paraId="06895158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0</w:t>
            </w:r>
          </w:p>
        </w:tc>
        <w:tc>
          <w:tcPr>
            <w:tcW w:w="366" w:type="dxa"/>
            <w:shd w:val="clear" w:color="auto" w:fill="auto"/>
          </w:tcPr>
          <w:p w14:paraId="5D025ED4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1</w:t>
            </w:r>
          </w:p>
        </w:tc>
        <w:tc>
          <w:tcPr>
            <w:tcW w:w="366" w:type="dxa"/>
            <w:shd w:val="clear" w:color="auto" w:fill="auto"/>
          </w:tcPr>
          <w:p w14:paraId="3EFCDE4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5E74B6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54404C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D77609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7C25495" w14:textId="77777777" w:rsidR="00B9542C" w:rsidRPr="00B9542C" w:rsidRDefault="00B9542C" w:rsidP="00B9542C">
            <w:pPr>
              <w:jc w:val="right"/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(</w:t>
            </w:r>
          </w:p>
        </w:tc>
        <w:tc>
          <w:tcPr>
            <w:tcW w:w="367" w:type="dxa"/>
            <w:shd w:val="clear" w:color="auto" w:fill="auto"/>
          </w:tcPr>
          <w:p w14:paraId="1533A130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6</w:t>
            </w:r>
          </w:p>
        </w:tc>
        <w:tc>
          <w:tcPr>
            <w:tcW w:w="366" w:type="dxa"/>
            <w:shd w:val="clear" w:color="auto" w:fill="auto"/>
          </w:tcPr>
          <w:p w14:paraId="78BB65BB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6</w:t>
            </w:r>
          </w:p>
        </w:tc>
        <w:tc>
          <w:tcPr>
            <w:tcW w:w="366" w:type="dxa"/>
            <w:shd w:val="clear" w:color="auto" w:fill="auto"/>
          </w:tcPr>
          <w:p w14:paraId="483AB915" w14:textId="43394F8B" w:rsidR="00B9542C" w:rsidRPr="00987A33" w:rsidRDefault="00987A33" w:rsidP="00B9542C">
            <w:pPr>
              <w:rPr>
                <w:b/>
                <w:sz w:val="22"/>
                <w:szCs w:val="22"/>
              </w:rPr>
            </w:pPr>
            <w:r w:rsidRPr="00987A33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366" w:type="dxa"/>
            <w:shd w:val="clear" w:color="auto" w:fill="auto"/>
          </w:tcPr>
          <w:p w14:paraId="0FDB481A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1</w:t>
            </w:r>
          </w:p>
        </w:tc>
        <w:tc>
          <w:tcPr>
            <w:tcW w:w="367" w:type="dxa"/>
            <w:shd w:val="clear" w:color="auto" w:fill="auto"/>
          </w:tcPr>
          <w:p w14:paraId="6A69CF61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3</w:t>
            </w:r>
          </w:p>
        </w:tc>
        <w:tc>
          <w:tcPr>
            <w:tcW w:w="366" w:type="dxa"/>
            <w:shd w:val="clear" w:color="auto" w:fill="auto"/>
            <w:vAlign w:val="center"/>
          </w:tcPr>
          <w:p w14:paraId="7845B671" w14:textId="77777777" w:rsidR="00B9542C" w:rsidRPr="00B9542C" w:rsidRDefault="00B9542C" w:rsidP="00B9542C">
            <w:pPr>
              <w:jc w:val="center"/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)</w:t>
            </w:r>
          </w:p>
        </w:tc>
        <w:tc>
          <w:tcPr>
            <w:tcW w:w="366" w:type="dxa"/>
            <w:shd w:val="clear" w:color="auto" w:fill="auto"/>
            <w:vAlign w:val="center"/>
          </w:tcPr>
          <w:p w14:paraId="25751712" w14:textId="77777777" w:rsidR="00B9542C" w:rsidRPr="00987A33" w:rsidRDefault="00B9542C" w:rsidP="00B9542C">
            <w:pPr>
              <w:jc w:val="center"/>
              <w:rPr>
                <w:b/>
                <w:sz w:val="22"/>
                <w:szCs w:val="22"/>
              </w:rPr>
            </w:pPr>
            <w:r w:rsidRPr="00987A33">
              <w:rPr>
                <w:b/>
                <w:sz w:val="22"/>
                <w:szCs w:val="22"/>
              </w:rPr>
              <w:sym w:font="Wingdings 2" w:char="F096"/>
            </w:r>
          </w:p>
        </w:tc>
        <w:tc>
          <w:tcPr>
            <w:tcW w:w="366" w:type="dxa"/>
            <w:shd w:val="clear" w:color="auto" w:fill="auto"/>
          </w:tcPr>
          <w:p w14:paraId="1802D77F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9</w:t>
            </w:r>
          </w:p>
        </w:tc>
        <w:tc>
          <w:tcPr>
            <w:tcW w:w="367" w:type="dxa"/>
            <w:shd w:val="clear" w:color="auto" w:fill="auto"/>
          </w:tcPr>
          <w:p w14:paraId="4011E154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9</w:t>
            </w:r>
          </w:p>
        </w:tc>
        <w:tc>
          <w:tcPr>
            <w:tcW w:w="366" w:type="dxa"/>
            <w:shd w:val="clear" w:color="auto" w:fill="auto"/>
          </w:tcPr>
          <w:p w14:paraId="08FE243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8C01D8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  <w:tr w:rsidR="00B9542C" w:rsidRPr="00B9542C" w14:paraId="66BB01B1" w14:textId="77777777" w:rsidTr="00B9542C">
        <w:trPr>
          <w:trHeight w:val="320"/>
        </w:trPr>
        <w:tc>
          <w:tcPr>
            <w:tcW w:w="366" w:type="dxa"/>
            <w:shd w:val="clear" w:color="auto" w:fill="auto"/>
          </w:tcPr>
          <w:p w14:paraId="7DE2D34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1D0924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9878F7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097CFD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B0DC63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5A794A7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A2BDE5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FFDF1F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C3897D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322566A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FE0B95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B3304D0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7F4C80F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4FC890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721B0C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28796F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66B73EF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EF6B31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9423A4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CC267F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491C701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304DCB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C94922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AB7C00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764FA36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83CFA8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66462A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  <w:tr w:rsidR="00B9542C" w:rsidRPr="00B9542C" w14:paraId="0CA94425" w14:textId="77777777" w:rsidTr="00B9542C">
        <w:trPr>
          <w:trHeight w:val="320"/>
        </w:trPr>
        <w:tc>
          <w:tcPr>
            <w:tcW w:w="366" w:type="dxa"/>
            <w:shd w:val="clear" w:color="auto" w:fill="auto"/>
          </w:tcPr>
          <w:p w14:paraId="28EA6DA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447E337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889C0E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7BA929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B95C26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6B4FE1A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291983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689653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FFE180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1ED6F5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CD5DE9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3C8E2E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4CB4C00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D377F2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515A700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AB48EC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4BD74C9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DA1982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B5676C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F17274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564B969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CDD85C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96242D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9AA1AC0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6DD114E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91B19D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FBB0AC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  <w:tr w:rsidR="00B9542C" w:rsidRPr="00B9542C" w14:paraId="25D3C23D" w14:textId="77777777" w:rsidTr="00B9542C">
        <w:trPr>
          <w:trHeight w:val="320"/>
        </w:trPr>
        <w:tc>
          <w:tcPr>
            <w:tcW w:w="366" w:type="dxa"/>
            <w:shd w:val="clear" w:color="auto" w:fill="auto"/>
          </w:tcPr>
          <w:p w14:paraId="4761808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28C3AB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8B66F5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9DAB1D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5E5E71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5FDF309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058563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7F066C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CA2CDB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1CBB740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E5FC68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B4FFE8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66E4B14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E71ACA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9F9AE4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A9ECBF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59032F6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A3E3B2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06F9AC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492E30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121C1F5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BEB355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96ABB5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EA236A0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7016642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60DFA3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144471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  <w:tr w:rsidR="00B9542C" w:rsidRPr="00B9542C" w14:paraId="025CF2AF" w14:textId="77777777" w:rsidTr="00B9542C">
        <w:trPr>
          <w:trHeight w:val="320"/>
        </w:trPr>
        <w:tc>
          <w:tcPr>
            <w:tcW w:w="366" w:type="dxa"/>
            <w:shd w:val="clear" w:color="auto" w:fill="auto"/>
          </w:tcPr>
          <w:p w14:paraId="403379E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11D7B55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B545CB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E7696D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685FB0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CFBAFC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E9351B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4B2ACF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5A1CD7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1B53B98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6022AF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C37304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7C43F90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6B51DD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D479A9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F02CE5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69B231F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43405E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AD3771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D8B7C4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1B2C677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18B3E9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5ECFD5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FBF242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32DAE58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2A535F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713A26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  <w:tr w:rsidR="00B9542C" w:rsidRPr="00B9542C" w14:paraId="543C2573" w14:textId="77777777" w:rsidTr="00B9542C">
        <w:trPr>
          <w:trHeight w:val="320"/>
        </w:trPr>
        <w:tc>
          <w:tcPr>
            <w:tcW w:w="366" w:type="dxa"/>
            <w:shd w:val="clear" w:color="auto" w:fill="auto"/>
          </w:tcPr>
          <w:p w14:paraId="4CC4813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299D5CD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500743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D77F57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E11B87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58DF8BD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303CD2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3E2578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D44309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6C087E7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CE9BB2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DBDD27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63FC60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79D714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E0FB67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BD7CED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3127FA1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5B2C76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697D1D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959293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4C904C6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6D0B2B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F64C40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7C177E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542151E0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D4ED58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4620C4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  <w:tr w:rsidR="00B9542C" w:rsidRPr="00B9542C" w14:paraId="6868D084" w14:textId="77777777" w:rsidTr="00B9542C">
        <w:trPr>
          <w:trHeight w:val="320"/>
        </w:trPr>
        <w:tc>
          <w:tcPr>
            <w:tcW w:w="366" w:type="dxa"/>
            <w:shd w:val="clear" w:color="auto" w:fill="auto"/>
          </w:tcPr>
          <w:p w14:paraId="636D8A2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7C59B94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924F09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92DD18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DCCF720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2B31457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C43B57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C953CA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4454CE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61A5140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4FD90D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EAAEC4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5E36A3D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138B00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6C68BA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9E7A69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36EE8F1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8F3A9C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6C574B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01B4B2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421ED34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39B7EB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F5A0AD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C5F202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1860E1E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7C7A9F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1CF7DE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  <w:tr w:rsidR="00B9542C" w:rsidRPr="00B9542C" w14:paraId="64D5BBF2" w14:textId="77777777" w:rsidTr="00B9542C">
        <w:trPr>
          <w:trHeight w:val="320"/>
        </w:trPr>
        <w:tc>
          <w:tcPr>
            <w:tcW w:w="366" w:type="dxa"/>
            <w:shd w:val="clear" w:color="auto" w:fill="auto"/>
          </w:tcPr>
          <w:p w14:paraId="0CB4C0C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D53D30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3D48E3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C617EF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34FDA0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596B85A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CF3F69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64705C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DB5426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5DC0B86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56F9C70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5D15E0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2C1167F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2CD7F3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097163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F3BE14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73EE59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2FBC36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F841A90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9FBDF7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7EB92B00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0B39D7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5AD428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2DE6D3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2A10C2F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013DAA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4B89C4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  <w:tr w:rsidR="00B9542C" w:rsidRPr="00B9542C" w14:paraId="45114B28" w14:textId="77777777" w:rsidTr="00B9542C">
        <w:trPr>
          <w:trHeight w:val="320"/>
        </w:trPr>
        <w:tc>
          <w:tcPr>
            <w:tcW w:w="366" w:type="dxa"/>
            <w:shd w:val="clear" w:color="auto" w:fill="auto"/>
          </w:tcPr>
          <w:p w14:paraId="499F809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7148A3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A07B27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455EEB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FB4F0B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5B83D32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B487960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6653B8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4A99A5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79939FF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F6D0A8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5395BE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4882AC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6DDD70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79007D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B8A396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70C8B38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E9D1C9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C5E83C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0F2489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49D8179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20D8E9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D23FA1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83D356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6F363EA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F0E7A2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970791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</w:tbl>
    <w:p w14:paraId="0C071BF6" w14:textId="57FD55A4" w:rsidR="00B13406" w:rsidRDefault="00B13406" w:rsidP="00B13406">
      <w:pPr>
        <w:rPr>
          <w:rFonts w:cs="Arial"/>
          <w:sz w:val="22"/>
          <w:szCs w:val="22"/>
          <w:lang w:val="de-CH"/>
        </w:rPr>
      </w:pPr>
    </w:p>
    <w:p w14:paraId="2CCB559D" w14:textId="77777777" w:rsidR="005C7BF6" w:rsidRPr="009E2488" w:rsidRDefault="005C7BF6" w:rsidP="00B13406">
      <w:pPr>
        <w:rPr>
          <w:rFonts w:cs="Arial"/>
          <w:sz w:val="22"/>
          <w:szCs w:val="22"/>
          <w:lang w:val="de-CH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0"/>
        <w:gridCol w:w="6168"/>
        <w:gridCol w:w="1334"/>
        <w:gridCol w:w="2071"/>
      </w:tblGrid>
      <w:tr w:rsidR="00B9542C" w:rsidRPr="00277B2E" w14:paraId="34FBF4E9" w14:textId="77777777" w:rsidTr="00756CB7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07C87115" w14:textId="77777777" w:rsidR="00B9542C" w:rsidRPr="00816D78" w:rsidRDefault="00B9542C" w:rsidP="00B9542C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 w:rsidRPr="00816D78">
              <w:rPr>
                <w:rFonts w:cs="Arial"/>
                <w:b/>
                <w:color w:val="FFFFFF"/>
                <w:sz w:val="24"/>
                <w:lang w:val="de-CH"/>
              </w:rPr>
              <w:t>2.</w:t>
            </w:r>
          </w:p>
        </w:tc>
        <w:tc>
          <w:tcPr>
            <w:tcW w:w="6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2FA6D566" w14:textId="1D2F2FFC" w:rsidR="00B9542C" w:rsidRPr="00816D78" w:rsidRDefault="00B9542C" w:rsidP="00B9542C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Arithmetik: ANNA-Zahlen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2E556852" w14:textId="2D7B1094" w:rsidR="00B9542C" w:rsidRPr="00816D78" w:rsidRDefault="00B9542C" w:rsidP="00B9542C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S. 88 / 89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1D8FE975" w14:textId="0B5B7318" w:rsidR="00B9542C" w:rsidRPr="00277B2E" w:rsidRDefault="00B9542C" w:rsidP="00B9542C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M/D</w:t>
            </w:r>
          </w:p>
        </w:tc>
      </w:tr>
    </w:tbl>
    <w:p w14:paraId="277CF89D" w14:textId="005A6ADE" w:rsidR="005C7BF6" w:rsidRDefault="005C7BF6" w:rsidP="00B13406">
      <w:pPr>
        <w:rPr>
          <w:rFonts w:cs="Arial"/>
          <w:sz w:val="22"/>
          <w:szCs w:val="22"/>
          <w:lang w:val="de-CH"/>
        </w:rPr>
      </w:pPr>
    </w:p>
    <w:p w14:paraId="3B0D1F30" w14:textId="77777777" w:rsidR="00B9542C" w:rsidRPr="00B9542C" w:rsidRDefault="00B9542C" w:rsidP="00B9542C">
      <w:pPr>
        <w:rPr>
          <w:rFonts w:cs="Arial"/>
          <w:sz w:val="22"/>
          <w:szCs w:val="22"/>
          <w:lang w:val="de-CH"/>
        </w:rPr>
      </w:pPr>
      <w:r w:rsidRPr="00B9542C">
        <w:rPr>
          <w:rFonts w:cs="Arial"/>
          <w:sz w:val="22"/>
          <w:szCs w:val="22"/>
          <w:lang w:val="de-CH"/>
        </w:rPr>
        <w:t>Bilde zu einer Anna- Zahl die andere Anna-Zahl und subtrahiere die kleinere von der grösseren, wie im Beispiel. Findest du verschiedene Beispiele, die die gleiche Differenz (das gleiche Resultat) ergeben?</w:t>
      </w:r>
    </w:p>
    <w:p w14:paraId="017247FD" w14:textId="0D375B48" w:rsidR="00B9542C" w:rsidRPr="00B9542C" w:rsidRDefault="00B9542C" w:rsidP="00B9542C">
      <w:pPr>
        <w:rPr>
          <w:rFonts w:cs="Arial"/>
          <w:sz w:val="22"/>
          <w:szCs w:val="22"/>
          <w:lang w:val="de-CH"/>
        </w:rPr>
      </w:pPr>
      <w:r w:rsidRPr="00B9542C">
        <w:rPr>
          <w:rFonts w:cs="Arial"/>
          <w:sz w:val="22"/>
          <w:szCs w:val="22"/>
          <w:lang w:val="de-CH"/>
        </w:rPr>
        <w:t>Welches Ergebnis kann es</w:t>
      </w:r>
      <w:r w:rsidR="00C061AC">
        <w:rPr>
          <w:rFonts w:cs="Arial"/>
          <w:sz w:val="22"/>
          <w:szCs w:val="22"/>
          <w:lang w:val="de-CH"/>
        </w:rPr>
        <w:t xml:space="preserve"> sein?</w:t>
      </w:r>
    </w:p>
    <w:p w14:paraId="27C2733C" w14:textId="69CB7B32" w:rsidR="005C7BF6" w:rsidRPr="00B9542C" w:rsidRDefault="005C7BF6" w:rsidP="00B13406">
      <w:pPr>
        <w:rPr>
          <w:rFonts w:cs="Arial"/>
          <w:sz w:val="22"/>
          <w:szCs w:val="22"/>
          <w:lang w:val="de-CH"/>
        </w:rPr>
      </w:pPr>
    </w:p>
    <w:tbl>
      <w:tblPr>
        <w:tblW w:w="9522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A0" w:firstRow="1" w:lastRow="0" w:firstColumn="1" w:lastColumn="0" w:noHBand="0" w:noVBand="0"/>
      </w:tblPr>
      <w:tblGrid>
        <w:gridCol w:w="366"/>
        <w:gridCol w:w="366"/>
        <w:gridCol w:w="366"/>
        <w:gridCol w:w="367"/>
        <w:gridCol w:w="366"/>
        <w:gridCol w:w="366"/>
        <w:gridCol w:w="366"/>
        <w:gridCol w:w="367"/>
        <w:gridCol w:w="366"/>
        <w:gridCol w:w="366"/>
        <w:gridCol w:w="366"/>
        <w:gridCol w:w="367"/>
        <w:gridCol w:w="366"/>
        <w:gridCol w:w="366"/>
        <w:gridCol w:w="367"/>
        <w:gridCol w:w="366"/>
        <w:gridCol w:w="366"/>
        <w:gridCol w:w="366"/>
        <w:gridCol w:w="367"/>
        <w:gridCol w:w="366"/>
        <w:gridCol w:w="366"/>
        <w:gridCol w:w="366"/>
        <w:gridCol w:w="367"/>
        <w:gridCol w:w="366"/>
        <w:gridCol w:w="366"/>
        <w:gridCol w:w="366"/>
      </w:tblGrid>
      <w:tr w:rsidR="00B9542C" w:rsidRPr="00B9542C" w14:paraId="05D60DF6" w14:textId="77777777" w:rsidTr="00B9542C">
        <w:trPr>
          <w:trHeight w:val="320"/>
        </w:trPr>
        <w:tc>
          <w:tcPr>
            <w:tcW w:w="366" w:type="dxa"/>
            <w:shd w:val="clear" w:color="auto" w:fill="auto"/>
          </w:tcPr>
          <w:p w14:paraId="2F7BA0E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4D7C8E2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6</w:t>
            </w:r>
          </w:p>
        </w:tc>
        <w:tc>
          <w:tcPr>
            <w:tcW w:w="366" w:type="dxa"/>
            <w:shd w:val="clear" w:color="auto" w:fill="auto"/>
          </w:tcPr>
          <w:p w14:paraId="55424437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3</w:t>
            </w:r>
          </w:p>
        </w:tc>
        <w:tc>
          <w:tcPr>
            <w:tcW w:w="367" w:type="dxa"/>
            <w:shd w:val="clear" w:color="auto" w:fill="auto"/>
          </w:tcPr>
          <w:p w14:paraId="6A3FE212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3</w:t>
            </w:r>
          </w:p>
        </w:tc>
        <w:tc>
          <w:tcPr>
            <w:tcW w:w="366" w:type="dxa"/>
            <w:shd w:val="clear" w:color="auto" w:fill="auto"/>
          </w:tcPr>
          <w:p w14:paraId="2FD0C28D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6</w:t>
            </w:r>
          </w:p>
        </w:tc>
        <w:tc>
          <w:tcPr>
            <w:tcW w:w="366" w:type="dxa"/>
            <w:shd w:val="clear" w:color="auto" w:fill="auto"/>
          </w:tcPr>
          <w:p w14:paraId="76C4784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A4752E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4D450FC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D7C5D80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71BE78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48DA21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288F74B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27C703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AE98D2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CD8DA3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6389A5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486E3E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5E3354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2880669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0EDBCA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B6B12C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5BD554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7B7C987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5F134B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181231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22BB02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  <w:tr w:rsidR="00B9542C" w:rsidRPr="00B9542C" w14:paraId="3CD302A0" w14:textId="77777777" w:rsidTr="00B9542C">
        <w:trPr>
          <w:trHeight w:val="320"/>
        </w:trPr>
        <w:tc>
          <w:tcPr>
            <w:tcW w:w="366" w:type="dxa"/>
            <w:shd w:val="clear" w:color="auto" w:fill="auto"/>
          </w:tcPr>
          <w:p w14:paraId="7FE24CFD" w14:textId="3FC27133" w:rsidR="00B9542C" w:rsidRPr="00C659CB" w:rsidRDefault="00C659CB" w:rsidP="00B9542C">
            <w:pPr>
              <w:rPr>
                <w:b/>
                <w:sz w:val="22"/>
                <w:szCs w:val="22"/>
              </w:rPr>
            </w:pPr>
            <w:r w:rsidRPr="00C659CB">
              <w:rPr>
                <w:b/>
                <w:sz w:val="22"/>
                <w:szCs w:val="22"/>
              </w:rPr>
              <w:t>–</w:t>
            </w:r>
          </w:p>
        </w:tc>
        <w:tc>
          <w:tcPr>
            <w:tcW w:w="366" w:type="dxa"/>
            <w:shd w:val="clear" w:color="auto" w:fill="auto"/>
          </w:tcPr>
          <w:p w14:paraId="27B06FB6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3</w:t>
            </w:r>
          </w:p>
        </w:tc>
        <w:tc>
          <w:tcPr>
            <w:tcW w:w="366" w:type="dxa"/>
            <w:shd w:val="clear" w:color="auto" w:fill="auto"/>
          </w:tcPr>
          <w:p w14:paraId="36BA5EE0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6</w:t>
            </w:r>
          </w:p>
        </w:tc>
        <w:tc>
          <w:tcPr>
            <w:tcW w:w="367" w:type="dxa"/>
            <w:shd w:val="clear" w:color="auto" w:fill="auto"/>
          </w:tcPr>
          <w:p w14:paraId="26D69556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6</w:t>
            </w:r>
          </w:p>
        </w:tc>
        <w:tc>
          <w:tcPr>
            <w:tcW w:w="366" w:type="dxa"/>
            <w:shd w:val="clear" w:color="auto" w:fill="auto"/>
          </w:tcPr>
          <w:p w14:paraId="112BD58B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3</w:t>
            </w:r>
          </w:p>
        </w:tc>
        <w:tc>
          <w:tcPr>
            <w:tcW w:w="366" w:type="dxa"/>
            <w:shd w:val="clear" w:color="auto" w:fill="auto"/>
          </w:tcPr>
          <w:p w14:paraId="59ABEC0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38B44D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0DC42E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CFF28C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3CC2F1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B384230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48501B0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42A50D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66CD5E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38579BF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4066B4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54D7C5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8A9279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2C60DF5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B63EBE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35D258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776740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664D25C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8AF0DD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EB30D6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61624E0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  <w:tr w:rsidR="00B9542C" w:rsidRPr="00B9542C" w14:paraId="09227B21" w14:textId="77777777" w:rsidTr="00B9542C">
        <w:trPr>
          <w:trHeight w:val="320"/>
        </w:trPr>
        <w:tc>
          <w:tcPr>
            <w:tcW w:w="366" w:type="dxa"/>
            <w:shd w:val="clear" w:color="auto" w:fill="auto"/>
          </w:tcPr>
          <w:p w14:paraId="06187BD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4536DB2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noProof/>
                <w:sz w:val="22"/>
                <w:szCs w:val="22"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 wp14:anchorId="7BE410AD" wp14:editId="7760C5BD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78740</wp:posOffset>
                      </wp:positionV>
                      <wp:extent cx="876300" cy="0"/>
                      <wp:effectExtent l="0" t="0" r="0" b="0"/>
                      <wp:wrapNone/>
                      <wp:docPr id="27" name="AutoShap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876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3CE98D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35" o:spid="_x0000_s1026" type="#_x0000_t32" style="position:absolute;margin-left:-3.15pt;margin-top:6.2pt;width:69pt;height:0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66" w:type="dxa"/>
            <w:shd w:val="clear" w:color="auto" w:fill="auto"/>
          </w:tcPr>
          <w:p w14:paraId="3FA4454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1C02286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9D5DEE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CD5F13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6934030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A126BA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FB87CA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393A34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1EAEDA0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1CAAD40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0945C7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6AC383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7F580E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05EFF7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77BB1D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F61E90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5A34C72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5C8B2F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F87072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A2B017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4EE4346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3BA5AA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F33DA2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346150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  <w:tr w:rsidR="00B9542C" w:rsidRPr="00B9542C" w14:paraId="0A6CC8BD" w14:textId="77777777" w:rsidTr="00B9542C">
        <w:trPr>
          <w:trHeight w:val="320"/>
        </w:trPr>
        <w:tc>
          <w:tcPr>
            <w:tcW w:w="366" w:type="dxa"/>
            <w:shd w:val="clear" w:color="auto" w:fill="auto"/>
          </w:tcPr>
          <w:p w14:paraId="0ADA60F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6C7354D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2</w:t>
            </w:r>
          </w:p>
        </w:tc>
        <w:tc>
          <w:tcPr>
            <w:tcW w:w="366" w:type="dxa"/>
            <w:shd w:val="clear" w:color="auto" w:fill="auto"/>
          </w:tcPr>
          <w:p w14:paraId="5354CD0C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6</w:t>
            </w:r>
          </w:p>
        </w:tc>
        <w:tc>
          <w:tcPr>
            <w:tcW w:w="367" w:type="dxa"/>
            <w:shd w:val="clear" w:color="auto" w:fill="auto"/>
          </w:tcPr>
          <w:p w14:paraId="774B2BC9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7</w:t>
            </w:r>
          </w:p>
        </w:tc>
        <w:tc>
          <w:tcPr>
            <w:tcW w:w="366" w:type="dxa"/>
            <w:shd w:val="clear" w:color="auto" w:fill="auto"/>
          </w:tcPr>
          <w:p w14:paraId="19DBA37A" w14:textId="77777777" w:rsidR="00B9542C" w:rsidRPr="00B9542C" w:rsidRDefault="00B9542C" w:rsidP="00B9542C">
            <w:pPr>
              <w:rPr>
                <w:sz w:val="22"/>
                <w:szCs w:val="22"/>
              </w:rPr>
            </w:pPr>
            <w:r w:rsidRPr="00B9542C">
              <w:rPr>
                <w:sz w:val="22"/>
                <w:szCs w:val="22"/>
              </w:rPr>
              <w:t>3</w:t>
            </w:r>
          </w:p>
        </w:tc>
        <w:tc>
          <w:tcPr>
            <w:tcW w:w="366" w:type="dxa"/>
            <w:shd w:val="clear" w:color="auto" w:fill="auto"/>
          </w:tcPr>
          <w:p w14:paraId="1A1B30B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028116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3C30761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A2FD3E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7E14CE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9507A7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4F77B9D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F21624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EC4B46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5B48E4F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685087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8A369B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01A93A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16A02EA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A2AE8E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B36CB0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016E1E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8E42BD0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471917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3E5A37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BBCE6D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  <w:tr w:rsidR="00B9542C" w:rsidRPr="00B9542C" w14:paraId="07D4CF5F" w14:textId="77777777" w:rsidTr="00B9542C">
        <w:trPr>
          <w:trHeight w:val="320"/>
        </w:trPr>
        <w:tc>
          <w:tcPr>
            <w:tcW w:w="366" w:type="dxa"/>
            <w:shd w:val="clear" w:color="auto" w:fill="auto"/>
          </w:tcPr>
          <w:p w14:paraId="0A5DA18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50B5C1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FD99FB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3AD1583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C32384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DA5F71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3065FB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692C84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819E24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40A5DC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CBCD75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339EE17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13CE53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832CF1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603F8A4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0A8DFB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99A8CF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91E259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4494D29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C5FE8A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66D744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011F22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5B83846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F7B532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93138E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06027C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  <w:tr w:rsidR="00B9542C" w:rsidRPr="00B9542C" w14:paraId="298CA30C" w14:textId="77777777" w:rsidTr="00B9542C">
        <w:trPr>
          <w:trHeight w:val="320"/>
        </w:trPr>
        <w:tc>
          <w:tcPr>
            <w:tcW w:w="366" w:type="dxa"/>
            <w:shd w:val="clear" w:color="auto" w:fill="auto"/>
          </w:tcPr>
          <w:p w14:paraId="0A2417E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5B5A8B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51696B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EA0348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30C27A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459771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739EC1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7423269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38D435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D5CD5B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D80A6E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5B8FAD5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1F95F4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6CA33D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5633864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1B38DC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0534E1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6E845D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17CC0F6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A77315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9ACB16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11F356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7550A0F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13BD07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EB929A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07F4C3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  <w:tr w:rsidR="00B9542C" w:rsidRPr="00B9542C" w14:paraId="39C78018" w14:textId="77777777" w:rsidTr="00B9542C">
        <w:trPr>
          <w:trHeight w:val="320"/>
        </w:trPr>
        <w:tc>
          <w:tcPr>
            <w:tcW w:w="366" w:type="dxa"/>
            <w:shd w:val="clear" w:color="auto" w:fill="auto"/>
          </w:tcPr>
          <w:p w14:paraId="1357CF0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AAD07B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B0D7EA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5FC0072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4DFFDF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01E1A6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DE709E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4373B6C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93748E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8F3CB1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BC3D62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52FC507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4A8CB0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A8118B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559F050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0905C0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D27F9E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1ABAA1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1A9795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DA0ECE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1AD1BC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90F9FF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1779D96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895EDC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ACFCF5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151696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  <w:tr w:rsidR="00B9542C" w:rsidRPr="00B9542C" w14:paraId="05793901" w14:textId="77777777" w:rsidTr="00B9542C">
        <w:trPr>
          <w:trHeight w:val="320"/>
        </w:trPr>
        <w:tc>
          <w:tcPr>
            <w:tcW w:w="366" w:type="dxa"/>
            <w:shd w:val="clear" w:color="auto" w:fill="auto"/>
          </w:tcPr>
          <w:p w14:paraId="3589DB0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4A4923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88AB07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3BA150B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6A2B49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AF676C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C3737B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6D611A4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13A1BF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D509F0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8F20C3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8CB5BD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C8F3A5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DBE29B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23544DE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43D04E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3F32E3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342169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196A0B7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44738F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B62217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EA9DC9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65808650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EAD95C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457267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E6C82A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  <w:tr w:rsidR="00B9542C" w:rsidRPr="00B9542C" w14:paraId="4B026616" w14:textId="77777777" w:rsidTr="00B9542C">
        <w:trPr>
          <w:trHeight w:val="320"/>
        </w:trPr>
        <w:tc>
          <w:tcPr>
            <w:tcW w:w="366" w:type="dxa"/>
            <w:shd w:val="clear" w:color="auto" w:fill="auto"/>
          </w:tcPr>
          <w:p w14:paraId="4D48871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273F07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4DE223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38D4396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0ABFE70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14CE17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D7320E0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64C0E82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796CB2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EFD613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987CCC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19C7DEE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3BF6AB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16D885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6213F1E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23420A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4D4B38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EF72EB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2BC8B81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E4B235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398C54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6D4555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1ADA8E5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D93B87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7184F5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AA7EF6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  <w:tr w:rsidR="00B9542C" w:rsidRPr="00B9542C" w14:paraId="7F7148F2" w14:textId="77777777" w:rsidTr="00B9542C">
        <w:trPr>
          <w:trHeight w:val="320"/>
        </w:trPr>
        <w:tc>
          <w:tcPr>
            <w:tcW w:w="366" w:type="dxa"/>
            <w:shd w:val="clear" w:color="auto" w:fill="auto"/>
          </w:tcPr>
          <w:p w14:paraId="3613411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BB50D2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BC6B6C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615E1AA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2313AE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5AD9FA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0D2037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23DB982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A68617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5170CC0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F501DA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6F8E8C3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AA5562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3E7A12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281D9CA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3104DF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38C1AF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0F3DAA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61775C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D0D6573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5F9BBA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8A1BFF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604DC0E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1EDCF1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B2E33D1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686B4E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  <w:tr w:rsidR="00B9542C" w:rsidRPr="00B9542C" w14:paraId="00956C3C" w14:textId="77777777" w:rsidTr="00B9542C">
        <w:trPr>
          <w:trHeight w:val="320"/>
        </w:trPr>
        <w:tc>
          <w:tcPr>
            <w:tcW w:w="366" w:type="dxa"/>
            <w:shd w:val="clear" w:color="auto" w:fill="auto"/>
          </w:tcPr>
          <w:p w14:paraId="3808593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3542D3D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F5839DA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36B03EF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26CF46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8E90FB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00D132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00A4D56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E9B8B2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0368D52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7D8578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11A2E6F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318303B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A3284F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4F23800C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1FF42C6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558D97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C9B86D7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2590D36E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00BD709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21455754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7C33E9EF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7" w:type="dxa"/>
            <w:shd w:val="clear" w:color="auto" w:fill="auto"/>
          </w:tcPr>
          <w:p w14:paraId="6EA26D68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684C2B16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4D1DD205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  <w:tc>
          <w:tcPr>
            <w:tcW w:w="366" w:type="dxa"/>
            <w:shd w:val="clear" w:color="auto" w:fill="auto"/>
          </w:tcPr>
          <w:p w14:paraId="0C0EDA4B" w14:textId="77777777" w:rsidR="00B9542C" w:rsidRPr="00B9542C" w:rsidRDefault="00B9542C" w:rsidP="00B9542C">
            <w:pPr>
              <w:rPr>
                <w:sz w:val="22"/>
                <w:szCs w:val="22"/>
              </w:rPr>
            </w:pPr>
          </w:p>
        </w:tc>
      </w:tr>
    </w:tbl>
    <w:p w14:paraId="5F3D2CBE" w14:textId="0DFB3CE3" w:rsidR="008B7EB2" w:rsidRDefault="008B7EB2" w:rsidP="00890A7A">
      <w:pPr>
        <w:rPr>
          <w:rFonts w:cs="Arial"/>
          <w:sz w:val="22"/>
          <w:szCs w:val="22"/>
          <w:lang w:val="de-CH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50"/>
        <w:gridCol w:w="1293"/>
        <w:gridCol w:w="2267"/>
      </w:tblGrid>
      <w:tr w:rsidR="00756CB7" w:rsidRPr="00E30ECC" w14:paraId="6441A44C" w14:textId="77777777" w:rsidTr="00756CB7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2E74B5" w:themeFill="accent5" w:themeFillShade="BF"/>
          </w:tcPr>
          <w:p w14:paraId="245D20AA" w14:textId="63D37F1F" w:rsidR="00756CB7" w:rsidRPr="00816D78" w:rsidRDefault="00756CB7" w:rsidP="00BF0B5F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 w:rsidRPr="00816D78">
              <w:rPr>
                <w:rFonts w:cs="Arial"/>
                <w:b/>
                <w:color w:val="FFFFFF"/>
                <w:sz w:val="24"/>
                <w:lang w:val="de-CH"/>
              </w:rPr>
              <w:t>3.</w:t>
            </w:r>
          </w:p>
        </w:tc>
        <w:tc>
          <w:tcPr>
            <w:tcW w:w="6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2E74B5" w:themeFill="accent5" w:themeFillShade="BF"/>
          </w:tcPr>
          <w:p w14:paraId="23BADB79" w14:textId="33D44988" w:rsidR="00756CB7" w:rsidRPr="00816D78" w:rsidRDefault="00756CB7" w:rsidP="00BF0B5F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Arithmetik: Zahlenmauern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2E74B5" w:themeFill="accent5" w:themeFillShade="BF"/>
          </w:tcPr>
          <w:p w14:paraId="52826FE5" w14:textId="5A69E4D1" w:rsidR="00756CB7" w:rsidRPr="00816D78" w:rsidRDefault="00756CB7" w:rsidP="00BF0B5F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S. 90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</w:tcPr>
          <w:p w14:paraId="710B9435" w14:textId="77777777" w:rsidR="00756CB7" w:rsidRPr="00B9542C" w:rsidRDefault="00756CB7" w:rsidP="00BF0B5F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O</w:t>
            </w:r>
            <w:r w:rsidRPr="00B9542C">
              <w:rPr>
                <w:rFonts w:cs="Arial"/>
                <w:b/>
                <w:color w:val="FFFFFF"/>
                <w:sz w:val="24"/>
                <w:lang w:val="de-CH"/>
              </w:rPr>
              <w:t>/B</w:t>
            </w:r>
          </w:p>
        </w:tc>
      </w:tr>
    </w:tbl>
    <w:p w14:paraId="7A5B8729" w14:textId="77777777" w:rsidR="00756CB7" w:rsidRDefault="00756CB7" w:rsidP="00890A7A">
      <w:pPr>
        <w:rPr>
          <w:rFonts w:cs="Arial"/>
          <w:sz w:val="22"/>
          <w:szCs w:val="22"/>
          <w:lang w:val="de-CH"/>
        </w:rPr>
      </w:pPr>
    </w:p>
    <w:p w14:paraId="55FBCD94" w14:textId="484BB281" w:rsidR="00B9542C" w:rsidRDefault="00B9542C" w:rsidP="00B9542C"/>
    <w:tbl>
      <w:tblPr>
        <w:tblW w:w="0" w:type="auto"/>
        <w:tblLook w:val="00A0" w:firstRow="1" w:lastRow="0" w:firstColumn="1" w:lastColumn="0" w:noHBand="0" w:noVBand="0"/>
      </w:tblPr>
      <w:tblGrid>
        <w:gridCol w:w="315"/>
        <w:gridCol w:w="315"/>
        <w:gridCol w:w="315"/>
        <w:gridCol w:w="315"/>
        <w:gridCol w:w="315"/>
        <w:gridCol w:w="315"/>
        <w:gridCol w:w="315"/>
        <w:gridCol w:w="315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256"/>
        <w:gridCol w:w="61"/>
      </w:tblGrid>
      <w:tr w:rsidR="00B9542C" w14:paraId="77924BEB" w14:textId="77777777" w:rsidTr="00B9542C">
        <w:trPr>
          <w:gridAfter w:val="1"/>
          <w:wAfter w:w="76" w:type="dxa"/>
        </w:trPr>
        <w:tc>
          <w:tcPr>
            <w:tcW w:w="10912" w:type="dxa"/>
            <w:gridSpan w:val="30"/>
            <w:shd w:val="clear" w:color="auto" w:fill="auto"/>
          </w:tcPr>
          <w:p w14:paraId="380A961C" w14:textId="1B0BE79E" w:rsidR="00B9542C" w:rsidRDefault="00756CB7" w:rsidP="00B9542C">
            <w:r w:rsidRPr="00B0535A">
              <w:rPr>
                <w:noProof/>
                <w:lang w:val="de-CH" w:eastAsia="de-CH"/>
              </w:rPr>
              <mc:AlternateContent>
                <mc:Choice Requires="wpg">
                  <w:drawing>
                    <wp:anchor distT="0" distB="0" distL="114300" distR="114300" simplePos="0" relativeHeight="251828736" behindDoc="0" locked="0" layoutInCell="1" allowOverlap="1" wp14:anchorId="177E3047" wp14:editId="58973B59">
                      <wp:simplePos x="0" y="0"/>
                      <wp:positionH relativeFrom="column">
                        <wp:posOffset>3287895</wp:posOffset>
                      </wp:positionH>
                      <wp:positionV relativeFrom="paragraph">
                        <wp:posOffset>126393</wp:posOffset>
                      </wp:positionV>
                      <wp:extent cx="2913380" cy="1104900"/>
                      <wp:effectExtent l="0" t="0" r="7620" b="12700"/>
                      <wp:wrapNone/>
                      <wp:docPr id="7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3380" cy="1104900"/>
                                <a:chOff x="645" y="6991"/>
                                <a:chExt cx="4588" cy="1740"/>
                              </a:xfrm>
                            </wpg:grpSpPr>
                            <wps:wsp>
                              <wps:cNvPr id="8" name="Text Box 95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45" y="8148"/>
                                  <a:ext cx="1560" cy="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4AF442A" w14:textId="77777777" w:rsidR="00BF0B5F" w:rsidRDefault="00BF0B5F" w:rsidP="00B9542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Text Box 96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113" y="8151"/>
                                  <a:ext cx="1560" cy="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49C13C" w14:textId="77777777" w:rsidR="00BF0B5F" w:rsidRDefault="00BF0B5F" w:rsidP="00B9542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" name="Text Box 97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673" y="8151"/>
                                  <a:ext cx="1560" cy="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6D4789" w14:textId="77777777" w:rsidR="00BF0B5F" w:rsidRDefault="00BF0B5F" w:rsidP="00B9542C">
                                    <w:pPr>
                                      <w:jc w:val="center"/>
                                    </w:pPr>
                                    <w:r>
                                      <w:t>285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" name="Text Box 9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393" y="7571"/>
                                  <a:ext cx="1560" cy="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B4DE75" w14:textId="77777777" w:rsidR="00BF0B5F" w:rsidRDefault="00BF0B5F" w:rsidP="00B9542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" name="Text Box 9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953" y="7571"/>
                                  <a:ext cx="1560" cy="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8D6F38" w14:textId="77777777" w:rsidR="00BF0B5F" w:rsidRDefault="00BF0B5F" w:rsidP="00B9542C">
                                    <w:pPr>
                                      <w:jc w:val="center"/>
                                    </w:pPr>
                                    <w:r>
                                      <w:t>560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" name="Text Box 10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3" y="6991"/>
                                  <a:ext cx="1560" cy="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ABC983B" w14:textId="77777777" w:rsidR="00BF0B5F" w:rsidRDefault="00BF0B5F" w:rsidP="00B9542C">
                                    <w:pPr>
                                      <w:jc w:val="center"/>
                                    </w:pPr>
                                    <w:r>
                                      <w:t>1100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77E3047" id="Group 94" o:spid="_x0000_s1026" style="position:absolute;margin-left:258.9pt;margin-top:9.95pt;width:229.4pt;height:87pt;z-index:251828736" coordorigin="645,6991" coordsize="4588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95" o:spid="_x0000_s1027" type="#_x0000_t202" style="position:absolute;left:645;top:8148;width:1560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">
                        <v:path arrowok="t"/>
                        <v:textbox>
                          <w:txbxContent>
                            <w:p w14:paraId="74AF442A" w14:textId="77777777" w:rsidR="00BF0B5F" w:rsidRDefault="00BF0B5F" w:rsidP="00B9542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 Box 96" o:spid="_x0000_s1028" type="#_x0000_t202" style="position:absolute;left:2113;top:8151;width:1560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">
                        <v:path arrowok="t"/>
                        <v:textbox>
                          <w:txbxContent>
                            <w:p w14:paraId="0D49C13C" w14:textId="77777777" w:rsidR="00BF0B5F" w:rsidRDefault="00BF0B5F" w:rsidP="00B9542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 Box 97" o:spid="_x0000_s1029" type="#_x0000_t202" style="position:absolute;left:3673;top:8151;width:1560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">
                        <v:path arrowok="t"/>
                        <v:textbox>
                          <w:txbxContent>
                            <w:p w14:paraId="0D6D4789" w14:textId="77777777" w:rsidR="00BF0B5F" w:rsidRDefault="00BF0B5F" w:rsidP="00B9542C">
                              <w:pPr>
                                <w:jc w:val="center"/>
                              </w:pPr>
                              <w:r>
                                <w:t>285</w:t>
                              </w:r>
                            </w:p>
                          </w:txbxContent>
                        </v:textbox>
                      </v:shape>
                      <v:shape id="Text Box 98" o:spid="_x0000_s1030" type="#_x0000_t202" style="position:absolute;left:1393;top:7571;width:1560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">
                        <v:path arrowok="t"/>
                        <v:textbox>
                          <w:txbxContent>
                            <w:p w14:paraId="17B4DE75" w14:textId="77777777" w:rsidR="00BF0B5F" w:rsidRDefault="00BF0B5F" w:rsidP="00B9542C"/>
                          </w:txbxContent>
                        </v:textbox>
                      </v:shape>
                      <v:shape id="Text Box 99" o:spid="_x0000_s1031" type="#_x0000_t202" style="position:absolute;left:2953;top:7571;width:1560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">
                        <v:path arrowok="t"/>
                        <v:textbox>
                          <w:txbxContent>
                            <w:p w14:paraId="388D6F38" w14:textId="77777777" w:rsidR="00BF0B5F" w:rsidRDefault="00BF0B5F" w:rsidP="00B9542C">
                              <w:pPr>
                                <w:jc w:val="center"/>
                              </w:pPr>
                              <w:r>
                                <w:t>560</w:t>
                              </w:r>
                            </w:p>
                          </w:txbxContent>
                        </v:textbox>
                      </v:shape>
                      <v:shape id="Text Box 100" o:spid="_x0000_s1032" type="#_x0000_t202" style="position:absolute;left:2213;top:6991;width:1560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">
                        <v:path arrowok="t"/>
                        <v:textbox>
                          <w:txbxContent>
                            <w:p w14:paraId="3ABC983B" w14:textId="77777777" w:rsidR="00BF0B5F" w:rsidRDefault="00BF0B5F" w:rsidP="00B9542C">
                              <w:pPr>
                                <w:jc w:val="center"/>
                              </w:pPr>
                              <w:r>
                                <w:t>1100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9542C" w:rsidRPr="00B0535A">
              <w:rPr>
                <w:noProof/>
                <w:lang w:val="de-CH" w:eastAsia="de-CH"/>
              </w:rPr>
              <mc:AlternateContent>
                <mc:Choice Requires="wpg">
                  <w:drawing>
                    <wp:anchor distT="0" distB="0" distL="114300" distR="114300" simplePos="0" relativeHeight="251827712" behindDoc="0" locked="0" layoutInCell="1" allowOverlap="1" wp14:anchorId="55ABEBFA" wp14:editId="3F88C47D">
                      <wp:simplePos x="0" y="0"/>
                      <wp:positionH relativeFrom="column">
                        <wp:posOffset>154006</wp:posOffset>
                      </wp:positionH>
                      <wp:positionV relativeFrom="paragraph">
                        <wp:posOffset>126813</wp:posOffset>
                      </wp:positionV>
                      <wp:extent cx="2967355" cy="1104900"/>
                      <wp:effectExtent l="0" t="0" r="17145" b="12700"/>
                      <wp:wrapNone/>
                      <wp:docPr id="905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67355" cy="1104900"/>
                                <a:chOff x="560" y="6991"/>
                                <a:chExt cx="4673" cy="1740"/>
                              </a:xfrm>
                            </wpg:grpSpPr>
                            <wps:wsp>
                              <wps:cNvPr id="906" name="Text Box 88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560" y="8148"/>
                                  <a:ext cx="1560" cy="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CA6B2CE" w14:textId="77777777" w:rsidR="00BF0B5F" w:rsidRDefault="00BF0B5F" w:rsidP="00B9542C">
                                    <w:pPr>
                                      <w:jc w:val="center"/>
                                    </w:pPr>
                                    <w:r>
                                      <w:t>245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7" name="Text Box 8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113" y="8151"/>
                                  <a:ext cx="1560" cy="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E59C12" w14:textId="77777777" w:rsidR="00BF0B5F" w:rsidRDefault="00BF0B5F" w:rsidP="00B9542C">
                                    <w:pPr>
                                      <w:jc w:val="center"/>
                                    </w:pPr>
                                    <w:r>
                                      <w:t>255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" name="Text Box 90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673" y="8151"/>
                                  <a:ext cx="1560" cy="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46459C3" w14:textId="77777777" w:rsidR="00BF0B5F" w:rsidRDefault="00BF0B5F" w:rsidP="00B9542C">
                                    <w:pPr>
                                      <w:jc w:val="center"/>
                                    </w:pPr>
                                    <w:r>
                                      <w:t>265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9" name="Text Box 9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393" y="7571"/>
                                  <a:ext cx="1560" cy="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8582BF" w14:textId="77777777" w:rsidR="00BF0B5F" w:rsidRDefault="00BF0B5F" w:rsidP="00B9542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" name="Text Box 9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953" y="7571"/>
                                  <a:ext cx="1560" cy="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C688EA" w14:textId="77777777" w:rsidR="00BF0B5F" w:rsidRDefault="00BF0B5F" w:rsidP="00B9542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1" name="Text Box 93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3" y="6991"/>
                                  <a:ext cx="1560" cy="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C5DC338" w14:textId="77777777" w:rsidR="00BF0B5F" w:rsidRDefault="00BF0B5F" w:rsidP="00B9542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5ABEBFA" id="Group 87" o:spid="_x0000_s1033" style="position:absolute;margin-left:12.15pt;margin-top:10pt;width:233.65pt;height:87pt;z-index:251827712" coordorigin="560,6991" coordsize="4673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">
                      <v:shape id="Text Box 88" o:spid="_x0000_s1034" type="#_x0000_t202" style="position:absolute;left:560;top:8148;width:1560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">
                        <v:path arrowok="t"/>
                        <v:textbox>
                          <w:txbxContent>
                            <w:p w14:paraId="6CA6B2CE" w14:textId="77777777" w:rsidR="00BF0B5F" w:rsidRDefault="00BF0B5F" w:rsidP="00B9542C">
                              <w:pPr>
                                <w:jc w:val="center"/>
                              </w:pPr>
                              <w:r>
                                <w:t>245</w:t>
                              </w:r>
                            </w:p>
                          </w:txbxContent>
                        </v:textbox>
                      </v:shape>
                      <v:shape id="Text Box 89" o:spid="_x0000_s1035" type="#_x0000_t202" style="position:absolute;left:2113;top:8151;width:1560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">
                        <v:path arrowok="t"/>
                        <v:textbox>
                          <w:txbxContent>
                            <w:p w14:paraId="2AE59C12" w14:textId="77777777" w:rsidR="00BF0B5F" w:rsidRDefault="00BF0B5F" w:rsidP="00B9542C">
                              <w:pPr>
                                <w:jc w:val="center"/>
                              </w:pPr>
                              <w:r>
                                <w:t>255</w:t>
                              </w:r>
                            </w:p>
                          </w:txbxContent>
                        </v:textbox>
                      </v:shape>
                      <v:shape id="Text Box 90" o:spid="_x0000_s1036" type="#_x0000_t202" style="position:absolute;left:3673;top:8151;width:1560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">
                        <v:path arrowok="t"/>
                        <v:textbox>
                          <w:txbxContent>
                            <w:p w14:paraId="546459C3" w14:textId="77777777" w:rsidR="00BF0B5F" w:rsidRDefault="00BF0B5F" w:rsidP="00B9542C">
                              <w:pPr>
                                <w:jc w:val="center"/>
                              </w:pPr>
                              <w:r>
                                <w:t>265</w:t>
                              </w:r>
                            </w:p>
                          </w:txbxContent>
                        </v:textbox>
                      </v:shape>
                      <v:shape id="Text Box 91" o:spid="_x0000_s1037" type="#_x0000_t202" style="position:absolute;left:1393;top:7571;width:1560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">
                        <v:path arrowok="t"/>
                        <v:textbox>
                          <w:txbxContent>
                            <w:p w14:paraId="7B8582BF" w14:textId="77777777" w:rsidR="00BF0B5F" w:rsidRDefault="00BF0B5F" w:rsidP="00B9542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 Box 92" o:spid="_x0000_s1038" type="#_x0000_t202" style="position:absolute;left:2953;top:7571;width:1560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">
                        <v:path arrowok="t"/>
                        <v:textbox>
                          <w:txbxContent>
                            <w:p w14:paraId="2EC688EA" w14:textId="77777777" w:rsidR="00BF0B5F" w:rsidRDefault="00BF0B5F" w:rsidP="00B9542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 Box 93" o:spid="_x0000_s1039" type="#_x0000_t202" style="position:absolute;left:2213;top:6991;width:1560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">
                        <v:path arrowok="t"/>
                        <v:textbox>
                          <w:txbxContent>
                            <w:p w14:paraId="5C5DC338" w14:textId="77777777" w:rsidR="00BF0B5F" w:rsidRDefault="00BF0B5F" w:rsidP="00B9542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92D86DE" w14:textId="77777777" w:rsidR="00B9542C" w:rsidRDefault="00B9542C" w:rsidP="00B9542C"/>
          <w:p w14:paraId="329BAC32" w14:textId="77777777" w:rsidR="00B9542C" w:rsidRDefault="00B9542C" w:rsidP="00B9542C"/>
          <w:p w14:paraId="1929C0D3" w14:textId="77777777" w:rsidR="00B9542C" w:rsidRDefault="00B9542C" w:rsidP="00B9542C"/>
          <w:p w14:paraId="71D71D24" w14:textId="77777777" w:rsidR="00B9542C" w:rsidRDefault="00B9542C" w:rsidP="00B9542C"/>
          <w:p w14:paraId="6485DAA6" w14:textId="77777777" w:rsidR="00B9542C" w:rsidRDefault="00B9542C" w:rsidP="00B9542C"/>
          <w:p w14:paraId="32C8C5A6" w14:textId="77777777" w:rsidR="00B9542C" w:rsidRDefault="00B9542C" w:rsidP="00B9542C"/>
          <w:p w14:paraId="213DCCBE" w14:textId="77777777" w:rsidR="00B9542C" w:rsidRDefault="00B9542C" w:rsidP="00B9542C"/>
          <w:p w14:paraId="04EBCF16" w14:textId="77777777" w:rsidR="00B9542C" w:rsidRDefault="00B9542C" w:rsidP="00B9542C"/>
          <w:p w14:paraId="7E21F3C8" w14:textId="65743829" w:rsidR="00B9542C" w:rsidRDefault="00B9542C" w:rsidP="00B9542C"/>
        </w:tc>
      </w:tr>
      <w:tr w:rsidR="00B9542C" w14:paraId="061CB771" w14:textId="77777777" w:rsidTr="00B9542C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</w:tblPrEx>
        <w:trPr>
          <w:trHeight w:val="320"/>
        </w:trPr>
        <w:tc>
          <w:tcPr>
            <w:tcW w:w="366" w:type="dxa"/>
            <w:shd w:val="clear" w:color="auto" w:fill="auto"/>
          </w:tcPr>
          <w:p w14:paraId="427777C6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7C3AB514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7341AB69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3959D1C2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45D0C7A2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7587689E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66C55C46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3C71D268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75A1A59D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555B5CF6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2D0A3CFC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7CD24D6F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2AF19CE0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121C1977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5B09A6C5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1C4FCAC8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3C230DC2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27D3A0AC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7CC7AE1D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136F8141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37BE51B0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1B5093D2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7D43B2AE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292AC3C9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68A5B22F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37B1AFCF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36B25FE8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74161A99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0F075F30" w14:textId="77777777" w:rsidR="00B9542C" w:rsidRDefault="00B9542C" w:rsidP="00B9542C"/>
        </w:tc>
        <w:tc>
          <w:tcPr>
            <w:tcW w:w="367" w:type="dxa"/>
            <w:gridSpan w:val="2"/>
            <w:shd w:val="clear" w:color="auto" w:fill="auto"/>
          </w:tcPr>
          <w:p w14:paraId="28DB74CD" w14:textId="77777777" w:rsidR="00B9542C" w:rsidRDefault="00B9542C" w:rsidP="00B9542C"/>
        </w:tc>
      </w:tr>
      <w:tr w:rsidR="00B9542C" w14:paraId="51CD66C7" w14:textId="77777777" w:rsidTr="00B9542C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</w:tblPrEx>
        <w:trPr>
          <w:trHeight w:val="320"/>
        </w:trPr>
        <w:tc>
          <w:tcPr>
            <w:tcW w:w="366" w:type="dxa"/>
            <w:shd w:val="clear" w:color="auto" w:fill="auto"/>
          </w:tcPr>
          <w:p w14:paraId="16B60ACC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60C8F60B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1893FE35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008BF48D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143168AB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46891860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1478FF52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00E79FE5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50EDC305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4C5F84D0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0776F762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79FD1994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7DCB3EB2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79311D49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6C3D65A4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0A71229E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3149B960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745977A1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274F60F0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2B469DFF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4F280C10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4E63A624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5FE9953C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1F0EF6B1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1C1A9A40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439C5AB2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60504983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0321012F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24370C57" w14:textId="77777777" w:rsidR="00B9542C" w:rsidRDefault="00B9542C" w:rsidP="00B9542C"/>
        </w:tc>
        <w:tc>
          <w:tcPr>
            <w:tcW w:w="367" w:type="dxa"/>
            <w:gridSpan w:val="2"/>
            <w:shd w:val="clear" w:color="auto" w:fill="auto"/>
          </w:tcPr>
          <w:p w14:paraId="6EE13C26" w14:textId="77777777" w:rsidR="00B9542C" w:rsidRDefault="00B9542C" w:rsidP="00B9542C"/>
        </w:tc>
      </w:tr>
      <w:tr w:rsidR="00B9542C" w14:paraId="5DD22B30" w14:textId="77777777" w:rsidTr="00B9542C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</w:tblPrEx>
        <w:trPr>
          <w:trHeight w:val="320"/>
        </w:trPr>
        <w:tc>
          <w:tcPr>
            <w:tcW w:w="366" w:type="dxa"/>
            <w:shd w:val="clear" w:color="auto" w:fill="auto"/>
          </w:tcPr>
          <w:p w14:paraId="4FECCC90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4A709C35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5D258CAC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04928026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034AE73C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6B958977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62C77B90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19DC3249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2F81CE5F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21D6E0AA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4B759E8B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7A500A97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6BB349B9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58203C9C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67C216FE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1BF904D0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3B3A60AD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499BA0C4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727369D3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50AFAFB3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7EF43D2A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7ADB7DF9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517CB444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381C6374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34202F4F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51C3BF31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5D8A9E4E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29E7F892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4337B189" w14:textId="77777777" w:rsidR="00B9542C" w:rsidRDefault="00B9542C" w:rsidP="00B9542C"/>
        </w:tc>
        <w:tc>
          <w:tcPr>
            <w:tcW w:w="367" w:type="dxa"/>
            <w:gridSpan w:val="2"/>
            <w:shd w:val="clear" w:color="auto" w:fill="auto"/>
          </w:tcPr>
          <w:p w14:paraId="4AA2ACF6" w14:textId="77777777" w:rsidR="00B9542C" w:rsidRDefault="00B9542C" w:rsidP="00B9542C"/>
        </w:tc>
      </w:tr>
      <w:tr w:rsidR="00B9542C" w14:paraId="15E5397D" w14:textId="77777777" w:rsidTr="00B9542C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</w:tblPrEx>
        <w:trPr>
          <w:trHeight w:val="320"/>
        </w:trPr>
        <w:tc>
          <w:tcPr>
            <w:tcW w:w="366" w:type="dxa"/>
            <w:shd w:val="clear" w:color="auto" w:fill="auto"/>
          </w:tcPr>
          <w:p w14:paraId="62CFB7C3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55C9A02F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33131DF1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7F706B7B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16D85216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03D1C7F9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21F154DB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42510E48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3A9DA6E4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4D183E49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361A5EF8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2CBA31E0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7E1839C9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026DC4F1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4828FAD6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672BC0CE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1490803F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0694A976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1035CCAB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7AF96375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4C696734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02A91EB8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2D0C30BE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47B6AFD5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468461CF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5FA91D76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75DC1AD8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17FECEA7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254A8BA6" w14:textId="77777777" w:rsidR="00B9542C" w:rsidRDefault="00B9542C" w:rsidP="00B9542C"/>
        </w:tc>
        <w:tc>
          <w:tcPr>
            <w:tcW w:w="367" w:type="dxa"/>
            <w:gridSpan w:val="2"/>
            <w:shd w:val="clear" w:color="auto" w:fill="auto"/>
          </w:tcPr>
          <w:p w14:paraId="37DC34E0" w14:textId="77777777" w:rsidR="00B9542C" w:rsidRDefault="00B9542C" w:rsidP="00B9542C"/>
        </w:tc>
      </w:tr>
      <w:tr w:rsidR="00B9542C" w14:paraId="7039E894" w14:textId="77777777" w:rsidTr="00B9542C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</w:tblPrEx>
        <w:trPr>
          <w:trHeight w:val="320"/>
        </w:trPr>
        <w:tc>
          <w:tcPr>
            <w:tcW w:w="366" w:type="dxa"/>
            <w:shd w:val="clear" w:color="auto" w:fill="auto"/>
          </w:tcPr>
          <w:p w14:paraId="15DB2829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13A065C5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0B6CE4E0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6B952297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535CE40E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2DA5C7D3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4BEFC238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47FAACA5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76BE08A9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735F299C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24CC4D5E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4CC0E730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1F7206B0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74775724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2156EBAD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1E9C1F65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666D2D78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05765540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27B12702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52323864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6BAA24CC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7952A975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733BD760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59C2710A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13776D85" w14:textId="63031188" w:rsidR="00B9542C" w:rsidRDefault="00B9542C" w:rsidP="00B9542C"/>
        </w:tc>
        <w:tc>
          <w:tcPr>
            <w:tcW w:w="366" w:type="dxa"/>
            <w:shd w:val="clear" w:color="auto" w:fill="auto"/>
          </w:tcPr>
          <w:p w14:paraId="67B13578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145D389A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57513706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61B8BB2B" w14:textId="77777777" w:rsidR="00B9542C" w:rsidRDefault="00B9542C" w:rsidP="00B9542C"/>
        </w:tc>
        <w:tc>
          <w:tcPr>
            <w:tcW w:w="367" w:type="dxa"/>
            <w:gridSpan w:val="2"/>
            <w:shd w:val="clear" w:color="auto" w:fill="auto"/>
          </w:tcPr>
          <w:p w14:paraId="06F1403C" w14:textId="77777777" w:rsidR="00B9542C" w:rsidRDefault="00B9542C" w:rsidP="00B9542C"/>
        </w:tc>
      </w:tr>
      <w:tr w:rsidR="00B9542C" w14:paraId="782AA80F" w14:textId="77777777" w:rsidTr="00B9542C">
        <w:tblPrEx>
          <w:tblBorders>
            <w:top w:val="single" w:sz="4" w:space="0" w:color="999999"/>
            <w:left w:val="single" w:sz="4" w:space="0" w:color="999999"/>
            <w:bottom w:val="single" w:sz="4" w:space="0" w:color="999999"/>
            <w:right w:val="single" w:sz="4" w:space="0" w:color="999999"/>
            <w:insideH w:val="single" w:sz="4" w:space="0" w:color="999999"/>
            <w:insideV w:val="single" w:sz="4" w:space="0" w:color="999999"/>
          </w:tblBorders>
        </w:tblPrEx>
        <w:trPr>
          <w:trHeight w:val="320"/>
        </w:trPr>
        <w:tc>
          <w:tcPr>
            <w:tcW w:w="366" w:type="dxa"/>
            <w:shd w:val="clear" w:color="auto" w:fill="auto"/>
          </w:tcPr>
          <w:p w14:paraId="789C6B1A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23C5AFAB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71F10A43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47238FB2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3A4C741C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220F24D9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3A056808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7C74D484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2909D573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794E5C3D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4E358A98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7712BB90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24B2750E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6D4169BB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01822E5D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7A3949F9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02D7CB66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2BA2C353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1E2C14A2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1C204E4A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1E6832A5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1E6B9B8A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213ACE6F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680E2EDF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032903D9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57853F59" w14:textId="77777777" w:rsidR="00B9542C" w:rsidRDefault="00B9542C" w:rsidP="00B9542C"/>
        </w:tc>
        <w:tc>
          <w:tcPr>
            <w:tcW w:w="367" w:type="dxa"/>
            <w:shd w:val="clear" w:color="auto" w:fill="auto"/>
          </w:tcPr>
          <w:p w14:paraId="2DDC16EC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6F682131" w14:textId="77777777" w:rsidR="00B9542C" w:rsidRDefault="00B9542C" w:rsidP="00B9542C"/>
        </w:tc>
        <w:tc>
          <w:tcPr>
            <w:tcW w:w="366" w:type="dxa"/>
            <w:shd w:val="clear" w:color="auto" w:fill="auto"/>
          </w:tcPr>
          <w:p w14:paraId="08CE3D41" w14:textId="77777777" w:rsidR="00B9542C" w:rsidRDefault="00B9542C" w:rsidP="00B9542C"/>
        </w:tc>
        <w:tc>
          <w:tcPr>
            <w:tcW w:w="367" w:type="dxa"/>
            <w:gridSpan w:val="2"/>
            <w:shd w:val="clear" w:color="auto" w:fill="auto"/>
          </w:tcPr>
          <w:p w14:paraId="6B10A22E" w14:textId="77777777" w:rsidR="00B9542C" w:rsidRDefault="00B9542C" w:rsidP="00B9542C"/>
        </w:tc>
      </w:tr>
    </w:tbl>
    <w:p w14:paraId="25C8DCAF" w14:textId="25C6EC75" w:rsidR="005C7BF6" w:rsidRPr="005C7BF6" w:rsidRDefault="005C7BF6" w:rsidP="00C4527A">
      <w:pPr>
        <w:rPr>
          <w:rFonts w:cs="Arial"/>
          <w:sz w:val="22"/>
          <w:szCs w:val="22"/>
        </w:rPr>
      </w:pPr>
    </w:p>
    <w:p w14:paraId="350DE4CC" w14:textId="77777777" w:rsidR="00C4527A" w:rsidRDefault="00C4527A" w:rsidP="00890A7A">
      <w:pPr>
        <w:rPr>
          <w:rFonts w:cs="Arial"/>
          <w:sz w:val="22"/>
          <w:szCs w:val="22"/>
          <w:lang w:val="de-CH"/>
        </w:rPr>
      </w:pPr>
    </w:p>
    <w:p w14:paraId="107D860A" w14:textId="4916EF18" w:rsidR="00890A7A" w:rsidRPr="00890A7A" w:rsidRDefault="00890A7A" w:rsidP="009E2488">
      <w:pPr>
        <w:rPr>
          <w:rFonts w:cs="Arial"/>
          <w:sz w:val="22"/>
          <w:szCs w:val="22"/>
          <w:lang w:val="de-CH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2271"/>
      </w:tblGrid>
      <w:tr w:rsidR="00B9542C" w:rsidRPr="00E30ECC" w14:paraId="745FC43B" w14:textId="77777777" w:rsidTr="00756CB7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0400E57F" w14:textId="1445159D" w:rsidR="00B9542C" w:rsidRPr="00816D78" w:rsidRDefault="00B9542C" w:rsidP="00B9542C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4</w:t>
            </w:r>
            <w:r w:rsidRPr="00816D78">
              <w:rPr>
                <w:rFonts w:cs="Arial"/>
                <w:b/>
                <w:color w:val="FFFFFF"/>
                <w:sz w:val="24"/>
                <w:lang w:val="de-CH"/>
              </w:rPr>
              <w:t>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3170DB75" w14:textId="288834B0" w:rsidR="00B9542C" w:rsidRPr="00816D78" w:rsidRDefault="00B9542C" w:rsidP="00B9542C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Arithmetik: Zahlenmauern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519FD252" w14:textId="3322E859" w:rsidR="00B9542C" w:rsidRPr="00816D78" w:rsidRDefault="00B9542C" w:rsidP="00B9542C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S. 90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7B54842E" w14:textId="5B895498" w:rsidR="00B9542C" w:rsidRPr="00816D78" w:rsidRDefault="00B9542C" w:rsidP="00B9542C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O/B</w:t>
            </w:r>
          </w:p>
        </w:tc>
      </w:tr>
    </w:tbl>
    <w:p w14:paraId="06BC61CF" w14:textId="77777777" w:rsidR="009E2488" w:rsidRPr="009E2488" w:rsidRDefault="009E2488" w:rsidP="009E2488">
      <w:pPr>
        <w:rPr>
          <w:rFonts w:cs="Arial"/>
          <w:sz w:val="22"/>
          <w:szCs w:val="22"/>
        </w:rPr>
      </w:pPr>
    </w:p>
    <w:p w14:paraId="4A3A5E03" w14:textId="77777777" w:rsidR="00B9542C" w:rsidRPr="00B9542C" w:rsidRDefault="00B9542C" w:rsidP="00B9542C">
      <w:pPr>
        <w:rPr>
          <w:sz w:val="22"/>
          <w:szCs w:val="22"/>
          <w:lang w:val="de-CH"/>
        </w:rPr>
      </w:pPr>
      <w:r w:rsidRPr="00B9542C">
        <w:rPr>
          <w:sz w:val="22"/>
          <w:szCs w:val="22"/>
          <w:lang w:val="de-CH"/>
        </w:rPr>
        <w:t xml:space="preserve">Wie muss der mittlere Grundstein verändert werden, damit bei der Zahlenmauer B als Ergebnis 1070 entsteht? </w:t>
      </w:r>
    </w:p>
    <w:p w14:paraId="39E107D5" w14:textId="0C7F527A" w:rsidR="005C7BF6" w:rsidRDefault="005C7BF6" w:rsidP="00B13406">
      <w:pPr>
        <w:rPr>
          <w:rFonts w:cs="Arial"/>
          <w:sz w:val="22"/>
          <w:szCs w:val="22"/>
          <w:lang w:val="de-CH"/>
        </w:rPr>
      </w:pPr>
    </w:p>
    <w:p w14:paraId="0B8BDC47" w14:textId="47824ACC" w:rsidR="004A0A8C" w:rsidRPr="004A0A8C" w:rsidRDefault="004A0A8C" w:rsidP="004A0A8C">
      <w:pPr>
        <w:tabs>
          <w:tab w:val="left" w:pos="5812"/>
        </w:tabs>
        <w:rPr>
          <w:rFonts w:cs="Arial"/>
          <w:b/>
          <w:sz w:val="22"/>
          <w:szCs w:val="22"/>
          <w:lang w:val="de-CH"/>
        </w:rPr>
      </w:pPr>
      <w:r w:rsidRPr="004A0A8C">
        <w:rPr>
          <w:rFonts w:cs="Arial"/>
          <w:b/>
          <w:sz w:val="22"/>
          <w:szCs w:val="22"/>
          <w:lang w:val="de-CH"/>
        </w:rPr>
        <w:t>A</w:t>
      </w:r>
      <w:r>
        <w:rPr>
          <w:rFonts w:cs="Arial"/>
          <w:b/>
          <w:sz w:val="22"/>
          <w:szCs w:val="22"/>
          <w:lang w:val="de-CH"/>
        </w:rPr>
        <w:tab/>
        <w:t>B</w:t>
      </w:r>
    </w:p>
    <w:p w14:paraId="1F153AD9" w14:textId="77777777" w:rsidR="004A0A8C" w:rsidRDefault="004A0A8C" w:rsidP="00B13406">
      <w:pPr>
        <w:rPr>
          <w:rFonts w:cs="Arial"/>
          <w:sz w:val="22"/>
          <w:szCs w:val="22"/>
          <w:lang w:val="de-CH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473"/>
      </w:tblGrid>
      <w:tr w:rsidR="00B9542C" w:rsidRPr="00B0535A" w14:paraId="3B781A59" w14:textId="77777777" w:rsidTr="004A0A8C">
        <w:tc>
          <w:tcPr>
            <w:tcW w:w="9473" w:type="dxa"/>
            <w:shd w:val="clear" w:color="auto" w:fill="auto"/>
          </w:tcPr>
          <w:p w14:paraId="3EEFF333" w14:textId="5F456210" w:rsidR="00B9542C" w:rsidRPr="00B0535A" w:rsidRDefault="001D7C32" w:rsidP="00B9542C">
            <w:pPr>
              <w:rPr>
                <w:szCs w:val="12"/>
                <w:lang w:val="de-CH"/>
              </w:rPr>
            </w:pPr>
            <w:r w:rsidRPr="00B0535A"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3574A8B1" wp14:editId="01799FEE">
                      <wp:simplePos x="0" y="0"/>
                      <wp:positionH relativeFrom="column">
                        <wp:posOffset>1105535</wp:posOffset>
                      </wp:positionH>
                      <wp:positionV relativeFrom="paragraph">
                        <wp:posOffset>86435</wp:posOffset>
                      </wp:positionV>
                      <wp:extent cx="990600" cy="368300"/>
                      <wp:effectExtent l="0" t="0" r="12700" b="12700"/>
                      <wp:wrapNone/>
                      <wp:docPr id="926" name="Text Box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90600" cy="36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2BC010" w14:textId="77777777" w:rsidR="00BF0B5F" w:rsidRDefault="00BF0B5F" w:rsidP="00B9542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574A8B1" id="Text Box 126" o:spid="_x0000_s1040" type="#_x0000_t202" style="position:absolute;margin-left:87.05pt;margin-top:6.8pt;width:78pt;height:29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">
                      <v:path arrowok="t"/>
                      <v:textbox>
                        <w:txbxContent>
                          <w:p w14:paraId="322BC010" w14:textId="77777777" w:rsidR="00BF0B5F" w:rsidRDefault="00BF0B5F" w:rsidP="00B9542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2EFB" w:rsidRPr="00B0535A"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842048" behindDoc="0" locked="0" layoutInCell="1" allowOverlap="1" wp14:anchorId="5B27ADC5" wp14:editId="03CFE498">
                      <wp:simplePos x="0" y="0"/>
                      <wp:positionH relativeFrom="column">
                        <wp:posOffset>4529455</wp:posOffset>
                      </wp:positionH>
                      <wp:positionV relativeFrom="paragraph">
                        <wp:posOffset>65694</wp:posOffset>
                      </wp:positionV>
                      <wp:extent cx="990600" cy="368300"/>
                      <wp:effectExtent l="0" t="0" r="12700" b="12700"/>
                      <wp:wrapNone/>
                      <wp:docPr id="925" name="Text Box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90600" cy="36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39101C" w14:textId="77777777" w:rsidR="00BF0B5F" w:rsidRPr="001D7C32" w:rsidRDefault="00BF0B5F" w:rsidP="00B9542C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1D7C32">
                                    <w:rPr>
                                      <w:sz w:val="22"/>
                                      <w:szCs w:val="22"/>
                                    </w:rPr>
                                    <w:t>1070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B27ADC5" id="Text Box 132" o:spid="_x0000_s1041" type="#_x0000_t202" style="position:absolute;margin-left:356.65pt;margin-top:5.15pt;width:78pt;height:29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">
                      <v:path arrowok="t"/>
                      <v:textbox>
                        <w:txbxContent>
                          <w:p w14:paraId="1239101C" w14:textId="77777777" w:rsidR="00BF0B5F" w:rsidRPr="001D7C32" w:rsidRDefault="00BF0B5F" w:rsidP="00B9542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D7C32">
                              <w:rPr>
                                <w:sz w:val="22"/>
                                <w:szCs w:val="22"/>
                              </w:rPr>
                              <w:t>1070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51BBA1" w14:textId="21A601D7" w:rsidR="00B9542C" w:rsidRPr="00B0535A" w:rsidRDefault="00B9542C" w:rsidP="00B9542C">
            <w:pPr>
              <w:rPr>
                <w:szCs w:val="12"/>
                <w:lang w:val="de-CH"/>
              </w:rPr>
            </w:pPr>
          </w:p>
          <w:p w14:paraId="5897C9A2" w14:textId="5D01F5B3" w:rsidR="00B9542C" w:rsidRPr="00B0535A" w:rsidRDefault="00B9542C" w:rsidP="00B9542C">
            <w:pPr>
              <w:rPr>
                <w:szCs w:val="12"/>
                <w:lang w:val="de-CH"/>
              </w:rPr>
            </w:pPr>
            <w:r w:rsidRPr="00B0535A"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 wp14:anchorId="118DC868" wp14:editId="61EBCA40">
                      <wp:simplePos x="0" y="0"/>
                      <wp:positionH relativeFrom="column">
                        <wp:posOffset>1585595</wp:posOffset>
                      </wp:positionH>
                      <wp:positionV relativeFrom="paragraph">
                        <wp:posOffset>170180</wp:posOffset>
                      </wp:positionV>
                      <wp:extent cx="990600" cy="368300"/>
                      <wp:effectExtent l="0" t="0" r="0" b="0"/>
                      <wp:wrapNone/>
                      <wp:docPr id="929" name="Text Box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90600" cy="36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330407" w14:textId="77777777" w:rsidR="00BF0B5F" w:rsidRDefault="00BF0B5F" w:rsidP="00B9542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18DC868" id="Text Box 125" o:spid="_x0000_s1042" type="#_x0000_t202" style="position:absolute;margin-left:124.85pt;margin-top:13.4pt;width:78pt;height:29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">
                      <v:path arrowok="t"/>
                      <v:textbox>
                        <w:txbxContent>
                          <w:p w14:paraId="41330407" w14:textId="77777777" w:rsidR="00BF0B5F" w:rsidRDefault="00BF0B5F" w:rsidP="00B9542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535A"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 wp14:anchorId="55863321" wp14:editId="2DBAE573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170180</wp:posOffset>
                      </wp:positionV>
                      <wp:extent cx="990600" cy="368300"/>
                      <wp:effectExtent l="0" t="0" r="0" b="0"/>
                      <wp:wrapNone/>
                      <wp:docPr id="930" name="Text Box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90600" cy="36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2E5583" w14:textId="77777777" w:rsidR="00BF0B5F" w:rsidRDefault="00BF0B5F" w:rsidP="00B9542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5863321" id="Text Box 124" o:spid="_x0000_s1043" type="#_x0000_t202" style="position:absolute;margin-left:46.85pt;margin-top:13.4pt;width:78pt;height:29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">
                      <v:path arrowok="t"/>
                      <v:textbox>
                        <w:txbxContent>
                          <w:p w14:paraId="5D2E5583" w14:textId="77777777" w:rsidR="00BF0B5F" w:rsidRDefault="00BF0B5F" w:rsidP="00B9542C"/>
                        </w:txbxContent>
                      </v:textbox>
                    </v:shape>
                  </w:pict>
                </mc:Fallback>
              </mc:AlternateContent>
            </w:r>
          </w:p>
          <w:p w14:paraId="521F23E4" w14:textId="14576468" w:rsidR="00B9542C" w:rsidRPr="00B0535A" w:rsidRDefault="002A2EFB" w:rsidP="00B9542C">
            <w:pPr>
              <w:rPr>
                <w:szCs w:val="12"/>
                <w:lang w:val="de-CH"/>
              </w:rPr>
            </w:pPr>
            <w:r w:rsidRPr="00B0535A"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2D148CD2" wp14:editId="6058602B">
                      <wp:simplePos x="0" y="0"/>
                      <wp:positionH relativeFrom="column">
                        <wp:posOffset>4039235</wp:posOffset>
                      </wp:positionH>
                      <wp:positionV relativeFrom="paragraph">
                        <wp:posOffset>19050</wp:posOffset>
                      </wp:positionV>
                      <wp:extent cx="990600" cy="368300"/>
                      <wp:effectExtent l="0" t="0" r="12700" b="12700"/>
                      <wp:wrapNone/>
                      <wp:docPr id="928" name="Text Box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90600" cy="36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573904" w14:textId="77777777" w:rsidR="00BF0B5F" w:rsidRDefault="00BF0B5F" w:rsidP="00B9542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D148CD2" id="Text Box 130" o:spid="_x0000_s1044" type="#_x0000_t202" style="position:absolute;margin-left:318.05pt;margin-top:1.5pt;width:78pt;height:29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">
                      <v:path arrowok="t"/>
                      <v:textbox>
                        <w:txbxContent>
                          <w:p w14:paraId="24573904" w14:textId="77777777" w:rsidR="00BF0B5F" w:rsidRDefault="00BF0B5F" w:rsidP="00B9542C"/>
                        </w:txbxContent>
                      </v:textbox>
                    </v:shape>
                  </w:pict>
                </mc:Fallback>
              </mc:AlternateContent>
            </w:r>
            <w:r w:rsidRPr="00B0535A"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41B8B952" wp14:editId="5D632128">
                      <wp:simplePos x="0" y="0"/>
                      <wp:positionH relativeFrom="column">
                        <wp:posOffset>5029835</wp:posOffset>
                      </wp:positionH>
                      <wp:positionV relativeFrom="paragraph">
                        <wp:posOffset>19396</wp:posOffset>
                      </wp:positionV>
                      <wp:extent cx="990600" cy="368300"/>
                      <wp:effectExtent l="0" t="0" r="12700" b="12700"/>
                      <wp:wrapNone/>
                      <wp:docPr id="927" name="Text Box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90600" cy="36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740100" w14:textId="77777777" w:rsidR="00BF0B5F" w:rsidRDefault="00BF0B5F" w:rsidP="00B9542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1B8B952" id="Text Box 131" o:spid="_x0000_s1045" type="#_x0000_t202" style="position:absolute;margin-left:396.05pt;margin-top:1.55pt;width:78pt;height:29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">
                      <v:path arrowok="t"/>
                      <v:textbox>
                        <w:txbxContent>
                          <w:p w14:paraId="53740100" w14:textId="77777777" w:rsidR="00BF0B5F" w:rsidRDefault="00BF0B5F" w:rsidP="00B9542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FB0CC14" w14:textId="63A1509D" w:rsidR="00B9542C" w:rsidRPr="00B0535A" w:rsidRDefault="00B9542C" w:rsidP="00B9542C">
            <w:pPr>
              <w:rPr>
                <w:szCs w:val="12"/>
                <w:lang w:val="de-CH"/>
              </w:rPr>
            </w:pPr>
          </w:p>
          <w:p w14:paraId="0C91E479" w14:textId="7F59DA75" w:rsidR="00B9542C" w:rsidRPr="00B0535A" w:rsidRDefault="001D7C32" w:rsidP="00B9542C">
            <w:pPr>
              <w:rPr>
                <w:szCs w:val="12"/>
                <w:lang w:val="de-CH"/>
              </w:rPr>
            </w:pPr>
            <w:r w:rsidRPr="00B0535A"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0B5295F7" wp14:editId="484BA392">
                      <wp:simplePos x="0" y="0"/>
                      <wp:positionH relativeFrom="column">
                        <wp:posOffset>1052195</wp:posOffset>
                      </wp:positionH>
                      <wp:positionV relativeFrom="paragraph">
                        <wp:posOffset>120650</wp:posOffset>
                      </wp:positionV>
                      <wp:extent cx="990600" cy="368300"/>
                      <wp:effectExtent l="0" t="0" r="12700" b="12700"/>
                      <wp:wrapNone/>
                      <wp:docPr id="935" name="Text Box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90600" cy="36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4A9CD1" w14:textId="77777777" w:rsidR="00BF0B5F" w:rsidRPr="001D7C32" w:rsidRDefault="00BF0B5F" w:rsidP="00B9542C">
                                  <w:pPr>
                                    <w:shd w:val="clear" w:color="auto" w:fill="CCCCCC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1D7C32">
                                    <w:rPr>
                                      <w:sz w:val="22"/>
                                      <w:szCs w:val="22"/>
                                    </w:rPr>
                                    <w:t>275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B5295F7" id="Text Box 122" o:spid="_x0000_s1046" type="#_x0000_t202" style="position:absolute;margin-left:82.85pt;margin-top:9.5pt;width:78pt;height:29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">
                      <v:path arrowok="t"/>
                      <v:textbox>
                        <w:txbxContent>
                          <w:p w14:paraId="1A4A9CD1" w14:textId="77777777" w:rsidR="00BF0B5F" w:rsidRPr="001D7C32" w:rsidRDefault="00BF0B5F" w:rsidP="00B9542C">
                            <w:pPr>
                              <w:shd w:val="clear" w:color="auto" w:fill="CCCCCC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D7C32">
                              <w:rPr>
                                <w:sz w:val="22"/>
                                <w:szCs w:val="22"/>
                              </w:rPr>
                              <w:t>275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0535A"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56CA2AF3" wp14:editId="057A84BA">
                      <wp:simplePos x="0" y="0"/>
                      <wp:positionH relativeFrom="column">
                        <wp:posOffset>2042795</wp:posOffset>
                      </wp:positionH>
                      <wp:positionV relativeFrom="paragraph">
                        <wp:posOffset>113665</wp:posOffset>
                      </wp:positionV>
                      <wp:extent cx="990600" cy="368300"/>
                      <wp:effectExtent l="0" t="0" r="12700" b="12700"/>
                      <wp:wrapNone/>
                      <wp:docPr id="934" name="Text Box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90600" cy="36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F2D7B8" w14:textId="77777777" w:rsidR="00BF0B5F" w:rsidRPr="001D7C32" w:rsidRDefault="00BF0B5F" w:rsidP="00B9542C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lang w:val="de-CH"/>
                                    </w:rPr>
                                  </w:pPr>
                                  <w:r w:rsidRPr="001D7C32">
                                    <w:rPr>
                                      <w:sz w:val="22"/>
                                      <w:szCs w:val="22"/>
                                    </w:rPr>
                                    <w:t>255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6CA2AF3" id="Text Box 123" o:spid="_x0000_s1047" type="#_x0000_t202" style="position:absolute;margin-left:160.85pt;margin-top:8.95pt;width:78pt;height:29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">
                      <v:path arrowok="t"/>
                      <v:textbox>
                        <w:txbxContent>
                          <w:p w14:paraId="57F2D7B8" w14:textId="77777777" w:rsidR="00BF0B5F" w:rsidRPr="001D7C32" w:rsidRDefault="00BF0B5F" w:rsidP="00B9542C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de-CH"/>
                              </w:rPr>
                            </w:pPr>
                            <w:r w:rsidRPr="001D7C32">
                              <w:rPr>
                                <w:sz w:val="22"/>
                                <w:szCs w:val="22"/>
                              </w:rPr>
                              <w:t>255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2EFB" w:rsidRPr="00B0535A"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836928" behindDoc="0" locked="0" layoutInCell="1" allowOverlap="1" wp14:anchorId="0997901E" wp14:editId="351EAE92">
                      <wp:simplePos x="0" y="0"/>
                      <wp:positionH relativeFrom="column">
                        <wp:posOffset>3547456</wp:posOffset>
                      </wp:positionH>
                      <wp:positionV relativeFrom="paragraph">
                        <wp:posOffset>103505</wp:posOffset>
                      </wp:positionV>
                      <wp:extent cx="990600" cy="368300"/>
                      <wp:effectExtent l="0" t="0" r="12700" b="12700"/>
                      <wp:wrapNone/>
                      <wp:docPr id="924" name="Text Box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90600" cy="36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8E0A98" w14:textId="77777777" w:rsidR="00BF0B5F" w:rsidRPr="001D7C32" w:rsidRDefault="00BF0B5F" w:rsidP="00B9542C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1D7C32">
                                    <w:rPr>
                                      <w:sz w:val="22"/>
                                      <w:szCs w:val="22"/>
                                    </w:rPr>
                                    <w:t>285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997901E" id="Text Box 127" o:spid="_x0000_s1048" type="#_x0000_t202" style="position:absolute;margin-left:279.35pt;margin-top:8.15pt;width:78pt;height:29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">
                      <v:path arrowok="t"/>
                      <v:textbox>
                        <w:txbxContent>
                          <w:p w14:paraId="068E0A98" w14:textId="77777777" w:rsidR="00BF0B5F" w:rsidRPr="001D7C32" w:rsidRDefault="00BF0B5F" w:rsidP="00B9542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D7C32">
                              <w:rPr>
                                <w:sz w:val="22"/>
                                <w:szCs w:val="22"/>
                              </w:rPr>
                              <w:t>285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542C" w:rsidRPr="00B0535A"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63216497" wp14:editId="3D99FD82">
                      <wp:simplePos x="0" y="0"/>
                      <wp:positionH relativeFrom="column">
                        <wp:posOffset>4534535</wp:posOffset>
                      </wp:positionH>
                      <wp:positionV relativeFrom="paragraph">
                        <wp:posOffset>104140</wp:posOffset>
                      </wp:positionV>
                      <wp:extent cx="990600" cy="368300"/>
                      <wp:effectExtent l="0" t="0" r="12700" b="12700"/>
                      <wp:wrapNone/>
                      <wp:docPr id="933" name="Text Box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90600" cy="36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173256" w14:textId="77777777" w:rsidR="00BF0B5F" w:rsidRDefault="00BF0B5F" w:rsidP="00B9542C">
                                  <w:pPr>
                                    <w:shd w:val="clear" w:color="auto" w:fill="CCCCCC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3216497" id="Text Box 128" o:spid="_x0000_s1049" type="#_x0000_t202" style="position:absolute;margin-left:357.05pt;margin-top:8.2pt;width:78pt;height:29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">
                      <v:path arrowok="t"/>
                      <v:textbox>
                        <w:txbxContent>
                          <w:p w14:paraId="1F173256" w14:textId="77777777" w:rsidR="00BF0B5F" w:rsidRDefault="00BF0B5F" w:rsidP="00B9542C">
                            <w:pPr>
                              <w:shd w:val="clear" w:color="auto" w:fill="CCCCCC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542C" w:rsidRPr="00B0535A"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0A7C23E2" wp14:editId="35BF833C">
                      <wp:simplePos x="0" y="0"/>
                      <wp:positionH relativeFrom="column">
                        <wp:posOffset>5487035</wp:posOffset>
                      </wp:positionH>
                      <wp:positionV relativeFrom="paragraph">
                        <wp:posOffset>104140</wp:posOffset>
                      </wp:positionV>
                      <wp:extent cx="990600" cy="368300"/>
                      <wp:effectExtent l="0" t="0" r="12700" b="12700"/>
                      <wp:wrapNone/>
                      <wp:docPr id="932" name="Text Box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90600" cy="36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30FAEE" w14:textId="77777777" w:rsidR="00BF0B5F" w:rsidRPr="001D7C32" w:rsidRDefault="00BF0B5F" w:rsidP="00B9542C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1D7C32">
                                    <w:rPr>
                                      <w:sz w:val="22"/>
                                      <w:szCs w:val="22"/>
                                    </w:rPr>
                                    <w:t>255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A7C23E2" id="Text Box 129" o:spid="_x0000_s1050" type="#_x0000_t202" style="position:absolute;margin-left:432.05pt;margin-top:8.2pt;width:78pt;height:29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">
                      <v:path arrowok="t"/>
                      <v:textbox>
                        <w:txbxContent>
                          <w:p w14:paraId="1130FAEE" w14:textId="77777777" w:rsidR="00BF0B5F" w:rsidRPr="001D7C32" w:rsidRDefault="00BF0B5F" w:rsidP="00B9542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D7C32">
                              <w:rPr>
                                <w:sz w:val="22"/>
                                <w:szCs w:val="22"/>
                              </w:rPr>
                              <w:t>255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542C" w:rsidRPr="00B0535A"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 wp14:anchorId="5C5A1A38" wp14:editId="5A550CAC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118745</wp:posOffset>
                      </wp:positionV>
                      <wp:extent cx="990600" cy="368300"/>
                      <wp:effectExtent l="0" t="0" r="12700" b="12700"/>
                      <wp:wrapNone/>
                      <wp:docPr id="931" name="Text Box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90600" cy="36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935BAE" w14:textId="77777777" w:rsidR="00BF0B5F" w:rsidRPr="001D7C32" w:rsidRDefault="00BF0B5F" w:rsidP="00B9542C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1D7C32">
                                    <w:rPr>
                                      <w:sz w:val="22"/>
                                      <w:szCs w:val="22"/>
                                    </w:rPr>
                                    <w:t>285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C5A1A38" id="Text Box 121" o:spid="_x0000_s1051" type="#_x0000_t202" style="position:absolute;margin-left:5.95pt;margin-top:9.35pt;width:78pt;height:29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">
                      <v:path arrowok="t"/>
                      <v:textbox>
                        <w:txbxContent>
                          <w:p w14:paraId="55935BAE" w14:textId="77777777" w:rsidR="00BF0B5F" w:rsidRPr="001D7C32" w:rsidRDefault="00BF0B5F" w:rsidP="00B9542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D7C32">
                              <w:rPr>
                                <w:sz w:val="22"/>
                                <w:szCs w:val="22"/>
                              </w:rPr>
                              <w:t>285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3F6BB31" w14:textId="48C6E01C" w:rsidR="00B9542C" w:rsidRPr="00B0535A" w:rsidRDefault="00B9542C" w:rsidP="00B9542C">
            <w:pPr>
              <w:rPr>
                <w:szCs w:val="12"/>
                <w:lang w:val="de-CH"/>
              </w:rPr>
            </w:pPr>
          </w:p>
        </w:tc>
      </w:tr>
    </w:tbl>
    <w:p w14:paraId="6A0EE16E" w14:textId="57EB3005" w:rsidR="005C7BF6" w:rsidRDefault="005C7BF6" w:rsidP="00B13406">
      <w:pPr>
        <w:rPr>
          <w:rFonts w:cs="Arial"/>
          <w:sz w:val="22"/>
          <w:szCs w:val="22"/>
          <w:lang w:val="de-CH"/>
        </w:rPr>
      </w:pPr>
    </w:p>
    <w:p w14:paraId="749E21B4" w14:textId="717FFA30" w:rsidR="005C7BF6" w:rsidRDefault="005C7BF6" w:rsidP="00B13406">
      <w:pPr>
        <w:rPr>
          <w:rFonts w:cs="Arial"/>
          <w:sz w:val="22"/>
          <w:szCs w:val="22"/>
          <w:lang w:val="de-CH"/>
        </w:rPr>
      </w:pPr>
    </w:p>
    <w:p w14:paraId="50778FDD" w14:textId="19F4F524" w:rsidR="005C7BF6" w:rsidRDefault="002A2EFB" w:rsidP="00B13406">
      <w:pPr>
        <w:rPr>
          <w:rFonts w:cs="Arial"/>
          <w:sz w:val="22"/>
          <w:szCs w:val="22"/>
          <w:lang w:val="de-CH"/>
        </w:rPr>
      </w:pPr>
      <w:r>
        <w:rPr>
          <w:rFonts w:cs="Arial"/>
          <w:sz w:val="22"/>
          <w:szCs w:val="22"/>
          <w:lang w:val="de-CH"/>
        </w:rPr>
        <w:br w:type="column"/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2271"/>
      </w:tblGrid>
      <w:tr w:rsidR="009E2488" w:rsidRPr="00E30ECC" w14:paraId="4D225CD6" w14:textId="77777777" w:rsidTr="00756CB7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63E448C6" w14:textId="38003802" w:rsidR="009E2488" w:rsidRPr="00816D78" w:rsidRDefault="009E2488" w:rsidP="005C7BF6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5</w:t>
            </w:r>
            <w:r w:rsidRPr="00816D78">
              <w:rPr>
                <w:rFonts w:cs="Arial"/>
                <w:b/>
                <w:color w:val="FFFFFF"/>
                <w:sz w:val="24"/>
                <w:lang w:val="de-CH"/>
              </w:rPr>
              <w:t>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47C8C11A" w14:textId="77EF4DFA" w:rsidR="009E2488" w:rsidRPr="00816D78" w:rsidRDefault="001A48DF" w:rsidP="005C7BF6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Arithmetik</w:t>
            </w:r>
            <w:r w:rsidR="00C4527A">
              <w:rPr>
                <w:rFonts w:cs="Arial"/>
                <w:b/>
                <w:color w:val="FFFFFF"/>
                <w:sz w:val="24"/>
                <w:lang w:val="de-CH"/>
              </w:rPr>
              <w:t xml:space="preserve">: </w:t>
            </w:r>
            <w:r>
              <w:rPr>
                <w:rFonts w:cs="Arial"/>
                <w:b/>
                <w:color w:val="FFFFFF"/>
                <w:sz w:val="24"/>
                <w:lang w:val="de-CH"/>
              </w:rPr>
              <w:t>Zahlen an der Stellentafel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7BA4CEDE" w14:textId="3E1F7A4A" w:rsidR="009E2488" w:rsidRPr="00816D78" w:rsidRDefault="009E2488" w:rsidP="005C7BF6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S</w:t>
            </w:r>
            <w:r w:rsidR="00C4527A">
              <w:rPr>
                <w:rFonts w:cs="Arial"/>
                <w:b/>
                <w:color w:val="FFFFFF"/>
                <w:sz w:val="24"/>
                <w:lang w:val="de-CH"/>
              </w:rPr>
              <w:t xml:space="preserve">. </w:t>
            </w:r>
            <w:r w:rsidR="001A48DF">
              <w:rPr>
                <w:rFonts w:cs="Arial"/>
                <w:b/>
                <w:color w:val="FFFFFF"/>
                <w:sz w:val="24"/>
                <w:lang w:val="de-CH"/>
              </w:rPr>
              <w:t>91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7CA12556" w14:textId="70BC4E14" w:rsidR="009E2488" w:rsidRPr="00816D78" w:rsidRDefault="00C4527A" w:rsidP="005C7BF6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M/D</w:t>
            </w:r>
          </w:p>
        </w:tc>
      </w:tr>
    </w:tbl>
    <w:p w14:paraId="578CF480" w14:textId="15D6F385" w:rsidR="00890A7A" w:rsidRDefault="00890A7A" w:rsidP="00B13406">
      <w:pPr>
        <w:rPr>
          <w:rFonts w:cs="Arial"/>
          <w:sz w:val="22"/>
          <w:szCs w:val="22"/>
          <w:lang w:val="de-CH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473"/>
      </w:tblGrid>
      <w:tr w:rsidR="001A48DF" w:rsidRPr="001A48DF" w14:paraId="7F1DC909" w14:textId="77777777" w:rsidTr="00BF0B5F">
        <w:trPr>
          <w:trHeight w:val="529"/>
        </w:trPr>
        <w:tc>
          <w:tcPr>
            <w:tcW w:w="10881" w:type="dxa"/>
            <w:shd w:val="clear" w:color="auto" w:fill="auto"/>
          </w:tcPr>
          <w:p w14:paraId="2375F3FC" w14:textId="77777777" w:rsidR="001A48DF" w:rsidRPr="001A48DF" w:rsidRDefault="001A48DF" w:rsidP="00BF0B5F">
            <w:pPr>
              <w:rPr>
                <w:sz w:val="22"/>
                <w:szCs w:val="22"/>
              </w:rPr>
            </w:pPr>
            <w:r w:rsidRPr="001A48DF">
              <w:rPr>
                <w:sz w:val="22"/>
                <w:szCs w:val="22"/>
              </w:rPr>
              <w:t>Welche Zahlen kannst du mit 2 Plättchen legen? Schreibe möglichst viele Lösungen auf.</w:t>
            </w:r>
          </w:p>
        </w:tc>
      </w:tr>
      <w:tr w:rsidR="001A48DF" w:rsidRPr="001A48DF" w14:paraId="23D08FB3" w14:textId="77777777" w:rsidTr="00BF0B5F">
        <w:trPr>
          <w:trHeight w:val="529"/>
        </w:trPr>
        <w:tc>
          <w:tcPr>
            <w:tcW w:w="10881" w:type="dxa"/>
            <w:shd w:val="clear" w:color="auto" w:fill="auto"/>
          </w:tcPr>
          <w:tbl>
            <w:tblPr>
              <w:tblpPr w:leftFromText="141" w:rightFromText="141" w:vertAnchor="text" w:horzAnchor="margin" w:tblpXSpec="right" w:tblpY="-27"/>
              <w:tblW w:w="0" w:type="auto"/>
              <w:tblLook w:val="00A0" w:firstRow="1" w:lastRow="0" w:firstColumn="1" w:lastColumn="0" w:noHBand="0" w:noVBand="0"/>
            </w:tblPr>
            <w:tblGrid>
              <w:gridCol w:w="805"/>
              <w:gridCol w:w="805"/>
              <w:gridCol w:w="805"/>
              <w:gridCol w:w="806"/>
              <w:gridCol w:w="805"/>
              <w:gridCol w:w="805"/>
              <w:gridCol w:w="806"/>
            </w:tblGrid>
            <w:tr w:rsidR="001A48DF" w:rsidRPr="001A48DF" w14:paraId="1723DE91" w14:textId="77777777" w:rsidTr="00BF0B5F">
              <w:trPr>
                <w:trHeight w:val="350"/>
              </w:trPr>
              <w:tc>
                <w:tcPr>
                  <w:tcW w:w="805" w:type="dxa"/>
                  <w:tcBorders>
                    <w:bottom w:val="single" w:sz="8" w:space="0" w:color="auto"/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34B64AD7" w14:textId="77777777" w:rsidR="001A48DF" w:rsidRPr="001A48DF" w:rsidRDefault="001A48DF" w:rsidP="00BF0B5F">
                  <w:pPr>
                    <w:jc w:val="center"/>
                    <w:rPr>
                      <w:sz w:val="22"/>
                      <w:szCs w:val="22"/>
                    </w:rPr>
                  </w:pPr>
                  <w:r w:rsidRPr="001A48DF">
                    <w:rPr>
                      <w:sz w:val="22"/>
                      <w:szCs w:val="22"/>
                    </w:rPr>
                    <w:t>M</w:t>
                  </w:r>
                </w:p>
              </w:tc>
              <w:tc>
                <w:tcPr>
                  <w:tcW w:w="805" w:type="dxa"/>
                  <w:tcBorders>
                    <w:left w:val="single" w:sz="1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061FB96" w14:textId="77777777" w:rsidR="001A48DF" w:rsidRPr="001A48DF" w:rsidRDefault="001A48DF" w:rsidP="00BF0B5F">
                  <w:pPr>
                    <w:jc w:val="center"/>
                    <w:rPr>
                      <w:sz w:val="22"/>
                      <w:szCs w:val="22"/>
                    </w:rPr>
                  </w:pPr>
                  <w:r w:rsidRPr="001A48DF">
                    <w:rPr>
                      <w:sz w:val="22"/>
                      <w:szCs w:val="22"/>
                    </w:rPr>
                    <w:t>HT</w:t>
                  </w:r>
                </w:p>
              </w:tc>
              <w:tc>
                <w:tcPr>
                  <w:tcW w:w="805" w:type="dxa"/>
                  <w:tcBorders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9FD8F65" w14:textId="77777777" w:rsidR="001A48DF" w:rsidRPr="001A48DF" w:rsidRDefault="001A48DF" w:rsidP="00BF0B5F">
                  <w:pPr>
                    <w:jc w:val="center"/>
                    <w:rPr>
                      <w:sz w:val="22"/>
                      <w:szCs w:val="22"/>
                    </w:rPr>
                  </w:pPr>
                  <w:r w:rsidRPr="001A48DF">
                    <w:rPr>
                      <w:sz w:val="22"/>
                      <w:szCs w:val="22"/>
                    </w:rPr>
                    <w:t>ZT</w:t>
                  </w:r>
                </w:p>
              </w:tc>
              <w:tc>
                <w:tcPr>
                  <w:tcW w:w="806" w:type="dxa"/>
                  <w:tcBorders>
                    <w:left w:val="single" w:sz="8" w:space="0" w:color="auto"/>
                    <w:bottom w:val="single" w:sz="8" w:space="0" w:color="auto"/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6F72F0BA" w14:textId="77777777" w:rsidR="001A48DF" w:rsidRPr="001A48DF" w:rsidRDefault="001A48DF" w:rsidP="00BF0B5F">
                  <w:pPr>
                    <w:jc w:val="center"/>
                    <w:rPr>
                      <w:sz w:val="22"/>
                      <w:szCs w:val="22"/>
                    </w:rPr>
                  </w:pPr>
                  <w:r w:rsidRPr="001A48DF">
                    <w:rPr>
                      <w:sz w:val="22"/>
                      <w:szCs w:val="22"/>
                    </w:rPr>
                    <w:t>T</w:t>
                  </w:r>
                </w:p>
              </w:tc>
              <w:tc>
                <w:tcPr>
                  <w:tcW w:w="805" w:type="dxa"/>
                  <w:tcBorders>
                    <w:left w:val="single" w:sz="1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78A0403" w14:textId="77777777" w:rsidR="001A48DF" w:rsidRPr="001A48DF" w:rsidRDefault="001A48DF" w:rsidP="00BF0B5F">
                  <w:pPr>
                    <w:jc w:val="center"/>
                    <w:rPr>
                      <w:sz w:val="22"/>
                      <w:szCs w:val="22"/>
                    </w:rPr>
                  </w:pPr>
                  <w:r w:rsidRPr="001A48DF">
                    <w:rPr>
                      <w:sz w:val="22"/>
                      <w:szCs w:val="22"/>
                    </w:rPr>
                    <w:t>H</w:t>
                  </w:r>
                </w:p>
              </w:tc>
              <w:tc>
                <w:tcPr>
                  <w:tcW w:w="805" w:type="dxa"/>
                  <w:tcBorders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4C8A50D" w14:textId="77777777" w:rsidR="001A48DF" w:rsidRPr="001A48DF" w:rsidRDefault="001A48DF" w:rsidP="00BF0B5F">
                  <w:pPr>
                    <w:jc w:val="center"/>
                    <w:rPr>
                      <w:sz w:val="22"/>
                      <w:szCs w:val="22"/>
                    </w:rPr>
                  </w:pPr>
                  <w:r w:rsidRPr="001A48DF">
                    <w:rPr>
                      <w:sz w:val="22"/>
                      <w:szCs w:val="22"/>
                    </w:rPr>
                    <w:t>Z</w:t>
                  </w:r>
                </w:p>
              </w:tc>
              <w:tc>
                <w:tcPr>
                  <w:tcW w:w="806" w:type="dxa"/>
                  <w:tcBorders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5070EC3E" w14:textId="77777777" w:rsidR="001A48DF" w:rsidRPr="001A48DF" w:rsidRDefault="001A48DF" w:rsidP="00BF0B5F">
                  <w:pPr>
                    <w:jc w:val="center"/>
                    <w:rPr>
                      <w:sz w:val="22"/>
                      <w:szCs w:val="22"/>
                    </w:rPr>
                  </w:pPr>
                  <w:r w:rsidRPr="001A48DF">
                    <w:rPr>
                      <w:sz w:val="22"/>
                      <w:szCs w:val="22"/>
                    </w:rPr>
                    <w:t>E</w:t>
                  </w:r>
                </w:p>
              </w:tc>
            </w:tr>
            <w:tr w:rsidR="001A48DF" w:rsidRPr="001A48DF" w14:paraId="3B8BABA3" w14:textId="77777777" w:rsidTr="00BF0B5F">
              <w:trPr>
                <w:trHeight w:val="2168"/>
              </w:trPr>
              <w:tc>
                <w:tcPr>
                  <w:tcW w:w="805" w:type="dxa"/>
                  <w:tcBorders>
                    <w:top w:val="single" w:sz="8" w:space="0" w:color="auto"/>
                    <w:right w:val="single" w:sz="18" w:space="0" w:color="auto"/>
                  </w:tcBorders>
                  <w:shd w:val="clear" w:color="auto" w:fill="auto"/>
                </w:tcPr>
                <w:p w14:paraId="561E248F" w14:textId="77777777" w:rsidR="001A48DF" w:rsidRPr="001A48DF" w:rsidRDefault="001A48DF" w:rsidP="00BF0B5F">
                  <w:pPr>
                    <w:jc w:val="center"/>
                    <w:rPr>
                      <w:sz w:val="22"/>
                      <w:szCs w:val="22"/>
                    </w:rPr>
                  </w:pPr>
                  <w:r w:rsidRPr="001A48DF">
                    <w:rPr>
                      <w:sz w:val="22"/>
                      <w:szCs w:val="22"/>
                    </w:rPr>
                    <w:sym w:font="Wingdings 2" w:char="F098"/>
                  </w:r>
                </w:p>
              </w:tc>
              <w:tc>
                <w:tcPr>
                  <w:tcW w:w="805" w:type="dxa"/>
                  <w:tcBorders>
                    <w:top w:val="single" w:sz="8" w:space="0" w:color="auto"/>
                    <w:left w:val="single" w:sz="18" w:space="0" w:color="auto"/>
                    <w:right w:val="single" w:sz="8" w:space="0" w:color="auto"/>
                  </w:tcBorders>
                  <w:shd w:val="clear" w:color="auto" w:fill="auto"/>
                </w:tcPr>
                <w:p w14:paraId="5D6D7184" w14:textId="77777777" w:rsidR="001A48DF" w:rsidRPr="001A48DF" w:rsidRDefault="001A48DF" w:rsidP="00BF0B5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05" w:type="dxa"/>
                  <w:tcBorders>
                    <w:top w:val="single" w:sz="8" w:space="0" w:color="auto"/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AA8C08D" w14:textId="77777777" w:rsidR="001A48DF" w:rsidRPr="001A48DF" w:rsidRDefault="001A48DF" w:rsidP="00BF0B5F">
                  <w:pPr>
                    <w:jc w:val="center"/>
                    <w:rPr>
                      <w:sz w:val="22"/>
                      <w:szCs w:val="22"/>
                    </w:rPr>
                  </w:pPr>
                  <w:r w:rsidRPr="001A48DF">
                    <w:rPr>
                      <w:sz w:val="22"/>
                      <w:szCs w:val="22"/>
                    </w:rPr>
                    <w:sym w:font="Wingdings 2" w:char="F098"/>
                  </w:r>
                </w:p>
              </w:tc>
              <w:tc>
                <w:tcPr>
                  <w:tcW w:w="806" w:type="dxa"/>
                  <w:tcBorders>
                    <w:top w:val="single" w:sz="8" w:space="0" w:color="auto"/>
                    <w:left w:val="single" w:sz="8" w:space="0" w:color="auto"/>
                    <w:right w:val="single" w:sz="18" w:space="0" w:color="auto"/>
                  </w:tcBorders>
                  <w:shd w:val="clear" w:color="auto" w:fill="auto"/>
                </w:tcPr>
                <w:p w14:paraId="46EFB4C5" w14:textId="77777777" w:rsidR="001A48DF" w:rsidRPr="001A48DF" w:rsidRDefault="001A48DF" w:rsidP="00BF0B5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05" w:type="dxa"/>
                  <w:tcBorders>
                    <w:top w:val="single" w:sz="8" w:space="0" w:color="auto"/>
                    <w:left w:val="single" w:sz="18" w:space="0" w:color="auto"/>
                    <w:right w:val="single" w:sz="8" w:space="0" w:color="auto"/>
                  </w:tcBorders>
                  <w:shd w:val="clear" w:color="auto" w:fill="auto"/>
                </w:tcPr>
                <w:p w14:paraId="74F6B158" w14:textId="77777777" w:rsidR="001A48DF" w:rsidRPr="001A48DF" w:rsidRDefault="001A48DF" w:rsidP="00BF0B5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05" w:type="dxa"/>
                  <w:tcBorders>
                    <w:top w:val="single" w:sz="8" w:space="0" w:color="auto"/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6FE7D9F" w14:textId="77777777" w:rsidR="001A48DF" w:rsidRPr="001A48DF" w:rsidRDefault="001A48DF" w:rsidP="00BF0B5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06" w:type="dxa"/>
                  <w:tcBorders>
                    <w:top w:val="single" w:sz="8" w:space="0" w:color="auto"/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C2611F4" w14:textId="77777777" w:rsidR="001A48DF" w:rsidRPr="001A48DF" w:rsidRDefault="001A48DF" w:rsidP="00BF0B5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78445890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  <w:p w14:paraId="71069009" w14:textId="77777777" w:rsidR="001A48DF" w:rsidRPr="001A48DF" w:rsidRDefault="001A48DF" w:rsidP="00BF0B5F">
            <w:pPr>
              <w:jc w:val="right"/>
              <w:rPr>
                <w:sz w:val="22"/>
                <w:szCs w:val="22"/>
              </w:rPr>
            </w:pPr>
            <w:r w:rsidRPr="001A48DF">
              <w:rPr>
                <w:sz w:val="22"/>
                <w:szCs w:val="22"/>
              </w:rPr>
              <w:t>1'010’000</w:t>
            </w:r>
          </w:p>
        </w:tc>
      </w:tr>
    </w:tbl>
    <w:p w14:paraId="7248EDCF" w14:textId="72D81CC0" w:rsidR="005C7BF6" w:rsidRDefault="005C7BF6" w:rsidP="00B13406">
      <w:pPr>
        <w:rPr>
          <w:rFonts w:cs="Arial"/>
          <w:sz w:val="22"/>
          <w:szCs w:val="22"/>
          <w:lang w:val="de-CH"/>
        </w:rPr>
      </w:pPr>
    </w:p>
    <w:tbl>
      <w:tblPr>
        <w:tblW w:w="10411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0A0" w:firstRow="1" w:lastRow="0" w:firstColumn="1" w:lastColumn="0" w:noHBand="0" w:noVBand="0"/>
      </w:tblPr>
      <w:tblGrid>
        <w:gridCol w:w="316"/>
        <w:gridCol w:w="316"/>
        <w:gridCol w:w="316"/>
        <w:gridCol w:w="317"/>
        <w:gridCol w:w="316"/>
        <w:gridCol w:w="315"/>
        <w:gridCol w:w="315"/>
        <w:gridCol w:w="316"/>
        <w:gridCol w:w="315"/>
        <w:gridCol w:w="315"/>
        <w:gridCol w:w="315"/>
        <w:gridCol w:w="316"/>
        <w:gridCol w:w="315"/>
        <w:gridCol w:w="315"/>
        <w:gridCol w:w="316"/>
        <w:gridCol w:w="315"/>
        <w:gridCol w:w="315"/>
        <w:gridCol w:w="315"/>
        <w:gridCol w:w="316"/>
        <w:gridCol w:w="315"/>
        <w:gridCol w:w="315"/>
        <w:gridCol w:w="315"/>
        <w:gridCol w:w="316"/>
        <w:gridCol w:w="315"/>
        <w:gridCol w:w="315"/>
        <w:gridCol w:w="315"/>
        <w:gridCol w:w="316"/>
        <w:gridCol w:w="315"/>
        <w:gridCol w:w="315"/>
        <w:gridCol w:w="316"/>
        <w:gridCol w:w="316"/>
        <w:gridCol w:w="316"/>
        <w:gridCol w:w="316"/>
      </w:tblGrid>
      <w:tr w:rsidR="001D7C32" w14:paraId="63172373" w14:textId="1998832D" w:rsidTr="001D7C32">
        <w:trPr>
          <w:trHeight w:val="320"/>
        </w:trPr>
        <w:tc>
          <w:tcPr>
            <w:tcW w:w="316" w:type="dxa"/>
            <w:shd w:val="clear" w:color="auto" w:fill="auto"/>
          </w:tcPr>
          <w:p w14:paraId="150F074D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7C97D795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68365B53" w14:textId="77777777" w:rsidR="001D7C32" w:rsidRDefault="001D7C32" w:rsidP="001D7C32"/>
        </w:tc>
        <w:tc>
          <w:tcPr>
            <w:tcW w:w="317" w:type="dxa"/>
            <w:shd w:val="clear" w:color="auto" w:fill="auto"/>
          </w:tcPr>
          <w:p w14:paraId="085A6416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0EBE46CF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34AF2A1F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3EEFC692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0FA1AAAE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481D8E4E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30E92FE9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7CDFD4DC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31F5E63F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418ECF23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1EAD39CC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768F16E8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6A6EAD47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32FA6552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4B0DBD2D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691F3EA3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6EB2E481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5FF51B47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59245AB8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62B91C35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727C1583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1D5230E3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752A3653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6F730164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2A094141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4019320E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21A21BF4" w14:textId="77777777" w:rsidR="001D7C32" w:rsidRDefault="001D7C32" w:rsidP="001D7C32"/>
        </w:tc>
        <w:tc>
          <w:tcPr>
            <w:tcW w:w="316" w:type="dxa"/>
          </w:tcPr>
          <w:p w14:paraId="64BD1EFD" w14:textId="77777777" w:rsidR="001D7C32" w:rsidRDefault="001D7C32" w:rsidP="001D7C32"/>
        </w:tc>
        <w:tc>
          <w:tcPr>
            <w:tcW w:w="316" w:type="dxa"/>
          </w:tcPr>
          <w:p w14:paraId="465ACF23" w14:textId="77777777" w:rsidR="001D7C32" w:rsidRDefault="001D7C32" w:rsidP="001D7C32"/>
        </w:tc>
        <w:tc>
          <w:tcPr>
            <w:tcW w:w="316" w:type="dxa"/>
          </w:tcPr>
          <w:p w14:paraId="0AED047B" w14:textId="77777777" w:rsidR="001D7C32" w:rsidRDefault="001D7C32" w:rsidP="001D7C32"/>
        </w:tc>
      </w:tr>
      <w:tr w:rsidR="001D7C32" w14:paraId="611197E8" w14:textId="41D19FD3" w:rsidTr="001D7C32">
        <w:trPr>
          <w:trHeight w:val="320"/>
        </w:trPr>
        <w:tc>
          <w:tcPr>
            <w:tcW w:w="316" w:type="dxa"/>
            <w:shd w:val="clear" w:color="auto" w:fill="auto"/>
          </w:tcPr>
          <w:p w14:paraId="09B7DB62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6D67E197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45465764" w14:textId="77777777" w:rsidR="001D7C32" w:rsidRDefault="001D7C32" w:rsidP="001D7C32"/>
        </w:tc>
        <w:tc>
          <w:tcPr>
            <w:tcW w:w="317" w:type="dxa"/>
            <w:shd w:val="clear" w:color="auto" w:fill="auto"/>
          </w:tcPr>
          <w:p w14:paraId="369362C8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4F41691F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1B6ABBA1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68ACE282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4B7A78F5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347F1FC7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0BF2E7CB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00B309B4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6F87DF48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4A8DC365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3B8DD0D5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4A915EBC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45EC2697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0F9155F6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559B6F72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470F4147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2F482AF8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7EA52E54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21EF3C3C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71E69D0A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37238145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6822F8A0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20A8F3AF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0C994716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6F48C78B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561C144F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0E43FB6F" w14:textId="77777777" w:rsidR="001D7C32" w:rsidRDefault="001D7C32" w:rsidP="001D7C32"/>
        </w:tc>
        <w:tc>
          <w:tcPr>
            <w:tcW w:w="316" w:type="dxa"/>
          </w:tcPr>
          <w:p w14:paraId="5BD6FC10" w14:textId="77777777" w:rsidR="001D7C32" w:rsidRDefault="001D7C32" w:rsidP="001D7C32"/>
        </w:tc>
        <w:tc>
          <w:tcPr>
            <w:tcW w:w="316" w:type="dxa"/>
          </w:tcPr>
          <w:p w14:paraId="6190E187" w14:textId="77777777" w:rsidR="001D7C32" w:rsidRDefault="001D7C32" w:rsidP="001D7C32"/>
        </w:tc>
        <w:tc>
          <w:tcPr>
            <w:tcW w:w="316" w:type="dxa"/>
          </w:tcPr>
          <w:p w14:paraId="21ED43E3" w14:textId="77777777" w:rsidR="001D7C32" w:rsidRDefault="001D7C32" w:rsidP="001D7C32"/>
        </w:tc>
      </w:tr>
      <w:tr w:rsidR="001D7C32" w14:paraId="38C1AF36" w14:textId="265213F6" w:rsidTr="001D7C32">
        <w:trPr>
          <w:trHeight w:val="320"/>
        </w:trPr>
        <w:tc>
          <w:tcPr>
            <w:tcW w:w="316" w:type="dxa"/>
            <w:shd w:val="clear" w:color="auto" w:fill="auto"/>
          </w:tcPr>
          <w:p w14:paraId="7AFD7D2A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69B7A4F3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453FDF4F" w14:textId="77777777" w:rsidR="001D7C32" w:rsidRDefault="001D7C32" w:rsidP="001D7C32"/>
        </w:tc>
        <w:tc>
          <w:tcPr>
            <w:tcW w:w="317" w:type="dxa"/>
            <w:shd w:val="clear" w:color="auto" w:fill="auto"/>
          </w:tcPr>
          <w:p w14:paraId="3E66BC28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064D17F0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569BF7A7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3878949D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04EA27CD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26059201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3EBF027C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40CF2BE2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66D358F6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5508C9BB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4D2FE825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41E9ABC8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3C6FF76A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2E737C98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1F7F99F4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7D41EB19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64E50688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41387156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2D60D998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77885E87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459F57BB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0CF56FFD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3ED5E23A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2E549015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7D283444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0A6A0F37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21D663DC" w14:textId="77777777" w:rsidR="001D7C32" w:rsidRDefault="001D7C32" w:rsidP="001D7C32"/>
        </w:tc>
        <w:tc>
          <w:tcPr>
            <w:tcW w:w="316" w:type="dxa"/>
          </w:tcPr>
          <w:p w14:paraId="53C88611" w14:textId="77777777" w:rsidR="001D7C32" w:rsidRDefault="001D7C32" w:rsidP="001D7C32"/>
        </w:tc>
        <w:tc>
          <w:tcPr>
            <w:tcW w:w="316" w:type="dxa"/>
          </w:tcPr>
          <w:p w14:paraId="4ECC2912" w14:textId="77777777" w:rsidR="001D7C32" w:rsidRDefault="001D7C32" w:rsidP="001D7C32"/>
        </w:tc>
        <w:tc>
          <w:tcPr>
            <w:tcW w:w="316" w:type="dxa"/>
          </w:tcPr>
          <w:p w14:paraId="35D49C8F" w14:textId="77777777" w:rsidR="001D7C32" w:rsidRDefault="001D7C32" w:rsidP="001D7C32"/>
        </w:tc>
      </w:tr>
      <w:tr w:rsidR="001D7C32" w14:paraId="36734497" w14:textId="3886EBC6" w:rsidTr="001D7C32">
        <w:trPr>
          <w:trHeight w:val="320"/>
        </w:trPr>
        <w:tc>
          <w:tcPr>
            <w:tcW w:w="316" w:type="dxa"/>
            <w:shd w:val="clear" w:color="auto" w:fill="auto"/>
          </w:tcPr>
          <w:p w14:paraId="796B7E9C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2BE51844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0EE0AA45" w14:textId="77777777" w:rsidR="001D7C32" w:rsidRDefault="001D7C32" w:rsidP="001D7C32"/>
        </w:tc>
        <w:tc>
          <w:tcPr>
            <w:tcW w:w="317" w:type="dxa"/>
            <w:shd w:val="clear" w:color="auto" w:fill="auto"/>
          </w:tcPr>
          <w:p w14:paraId="5BF0CA11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3F84E670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68891E9E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6F687B9F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165B7601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4DCAC5ED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7717EC76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6BD76320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4102B0FF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1F4CEF8B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658E7738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25808360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4E3CC028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0BA4A6E9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46A3ED18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19CB9141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319034CB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044622D8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11B37CCE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2DC7B77D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61D70947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118BE4F4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3EDB174B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761969FD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480415A2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5FBEB21B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31C38FE0" w14:textId="77777777" w:rsidR="001D7C32" w:rsidRDefault="001D7C32" w:rsidP="001D7C32"/>
        </w:tc>
        <w:tc>
          <w:tcPr>
            <w:tcW w:w="316" w:type="dxa"/>
          </w:tcPr>
          <w:p w14:paraId="6D1D734A" w14:textId="77777777" w:rsidR="001D7C32" w:rsidRDefault="001D7C32" w:rsidP="001D7C32"/>
        </w:tc>
        <w:tc>
          <w:tcPr>
            <w:tcW w:w="316" w:type="dxa"/>
          </w:tcPr>
          <w:p w14:paraId="1DDCC8A8" w14:textId="77777777" w:rsidR="001D7C32" w:rsidRDefault="001D7C32" w:rsidP="001D7C32"/>
        </w:tc>
        <w:tc>
          <w:tcPr>
            <w:tcW w:w="316" w:type="dxa"/>
          </w:tcPr>
          <w:p w14:paraId="2B0FCBE5" w14:textId="77777777" w:rsidR="001D7C32" w:rsidRDefault="001D7C32" w:rsidP="001D7C32"/>
        </w:tc>
      </w:tr>
      <w:tr w:rsidR="001D7C32" w14:paraId="58F47AF7" w14:textId="180DD62D" w:rsidTr="001D7C32">
        <w:trPr>
          <w:trHeight w:val="320"/>
        </w:trPr>
        <w:tc>
          <w:tcPr>
            <w:tcW w:w="316" w:type="dxa"/>
            <w:shd w:val="clear" w:color="auto" w:fill="auto"/>
          </w:tcPr>
          <w:p w14:paraId="7F1B21E1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4EEFAA73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5B6AE567" w14:textId="77777777" w:rsidR="001D7C32" w:rsidRDefault="001D7C32" w:rsidP="001D7C32"/>
        </w:tc>
        <w:tc>
          <w:tcPr>
            <w:tcW w:w="317" w:type="dxa"/>
            <w:shd w:val="clear" w:color="auto" w:fill="auto"/>
          </w:tcPr>
          <w:p w14:paraId="2EEF8247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356599D0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15CA86FF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15A9B497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2A81B111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4C729318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6281E937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2CDCD998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2F94644D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6AD8ADC5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158F4991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350601D7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4281577E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77065410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48D3DB1B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028966DD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6C3BEDC5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521D9554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53F6A489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381300A0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4C0BC055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79DE5E48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62D3F574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787C425F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520B318B" w14:textId="77777777" w:rsidR="001D7C32" w:rsidRDefault="001D7C32" w:rsidP="001D7C32"/>
        </w:tc>
        <w:tc>
          <w:tcPr>
            <w:tcW w:w="315" w:type="dxa"/>
            <w:shd w:val="clear" w:color="auto" w:fill="auto"/>
          </w:tcPr>
          <w:p w14:paraId="1278853B" w14:textId="77777777" w:rsidR="001D7C32" w:rsidRDefault="001D7C32" w:rsidP="001D7C32"/>
        </w:tc>
        <w:tc>
          <w:tcPr>
            <w:tcW w:w="316" w:type="dxa"/>
            <w:shd w:val="clear" w:color="auto" w:fill="auto"/>
          </w:tcPr>
          <w:p w14:paraId="349BD2D8" w14:textId="77777777" w:rsidR="001D7C32" w:rsidRDefault="001D7C32" w:rsidP="001D7C32"/>
        </w:tc>
        <w:tc>
          <w:tcPr>
            <w:tcW w:w="316" w:type="dxa"/>
          </w:tcPr>
          <w:p w14:paraId="45F7BD4A" w14:textId="77777777" w:rsidR="001D7C32" w:rsidRDefault="001D7C32" w:rsidP="001D7C32"/>
        </w:tc>
        <w:tc>
          <w:tcPr>
            <w:tcW w:w="316" w:type="dxa"/>
          </w:tcPr>
          <w:p w14:paraId="4C2591EE" w14:textId="77777777" w:rsidR="001D7C32" w:rsidRDefault="001D7C32" w:rsidP="001D7C32"/>
        </w:tc>
        <w:tc>
          <w:tcPr>
            <w:tcW w:w="316" w:type="dxa"/>
          </w:tcPr>
          <w:p w14:paraId="65DE48D9" w14:textId="77777777" w:rsidR="001D7C32" w:rsidRDefault="001D7C32" w:rsidP="001D7C32"/>
        </w:tc>
      </w:tr>
      <w:tr w:rsidR="008036AB" w14:paraId="02D0CD64" w14:textId="77777777" w:rsidTr="001D7C32">
        <w:trPr>
          <w:trHeight w:val="320"/>
        </w:trPr>
        <w:tc>
          <w:tcPr>
            <w:tcW w:w="316" w:type="dxa"/>
            <w:shd w:val="clear" w:color="auto" w:fill="auto"/>
          </w:tcPr>
          <w:p w14:paraId="108FD8B9" w14:textId="77777777" w:rsidR="008036AB" w:rsidRDefault="008036AB" w:rsidP="001D7C32"/>
        </w:tc>
        <w:tc>
          <w:tcPr>
            <w:tcW w:w="316" w:type="dxa"/>
            <w:shd w:val="clear" w:color="auto" w:fill="auto"/>
          </w:tcPr>
          <w:p w14:paraId="7979ED26" w14:textId="77777777" w:rsidR="008036AB" w:rsidRDefault="008036AB" w:rsidP="001D7C32"/>
        </w:tc>
        <w:tc>
          <w:tcPr>
            <w:tcW w:w="316" w:type="dxa"/>
            <w:shd w:val="clear" w:color="auto" w:fill="auto"/>
          </w:tcPr>
          <w:p w14:paraId="558BBC22" w14:textId="77777777" w:rsidR="008036AB" w:rsidRDefault="008036AB" w:rsidP="001D7C32"/>
        </w:tc>
        <w:tc>
          <w:tcPr>
            <w:tcW w:w="317" w:type="dxa"/>
            <w:shd w:val="clear" w:color="auto" w:fill="auto"/>
          </w:tcPr>
          <w:p w14:paraId="6CBD472E" w14:textId="77777777" w:rsidR="008036AB" w:rsidRDefault="008036AB" w:rsidP="001D7C32"/>
        </w:tc>
        <w:tc>
          <w:tcPr>
            <w:tcW w:w="316" w:type="dxa"/>
            <w:shd w:val="clear" w:color="auto" w:fill="auto"/>
          </w:tcPr>
          <w:p w14:paraId="34609FF4" w14:textId="77777777" w:rsidR="008036AB" w:rsidRDefault="008036AB" w:rsidP="001D7C32"/>
        </w:tc>
        <w:tc>
          <w:tcPr>
            <w:tcW w:w="315" w:type="dxa"/>
            <w:shd w:val="clear" w:color="auto" w:fill="auto"/>
          </w:tcPr>
          <w:p w14:paraId="79E5315F" w14:textId="77777777" w:rsidR="008036AB" w:rsidRDefault="008036AB" w:rsidP="001D7C32"/>
        </w:tc>
        <w:tc>
          <w:tcPr>
            <w:tcW w:w="315" w:type="dxa"/>
            <w:shd w:val="clear" w:color="auto" w:fill="auto"/>
          </w:tcPr>
          <w:p w14:paraId="68A412A1" w14:textId="77777777" w:rsidR="008036AB" w:rsidRDefault="008036AB" w:rsidP="001D7C32"/>
        </w:tc>
        <w:tc>
          <w:tcPr>
            <w:tcW w:w="316" w:type="dxa"/>
            <w:shd w:val="clear" w:color="auto" w:fill="auto"/>
          </w:tcPr>
          <w:p w14:paraId="796B93E9" w14:textId="77777777" w:rsidR="008036AB" w:rsidRDefault="008036AB" w:rsidP="001D7C32"/>
        </w:tc>
        <w:tc>
          <w:tcPr>
            <w:tcW w:w="315" w:type="dxa"/>
            <w:shd w:val="clear" w:color="auto" w:fill="auto"/>
          </w:tcPr>
          <w:p w14:paraId="2F16414A" w14:textId="77777777" w:rsidR="008036AB" w:rsidRDefault="008036AB" w:rsidP="001D7C32"/>
        </w:tc>
        <w:tc>
          <w:tcPr>
            <w:tcW w:w="315" w:type="dxa"/>
            <w:shd w:val="clear" w:color="auto" w:fill="auto"/>
          </w:tcPr>
          <w:p w14:paraId="03D3803D" w14:textId="77777777" w:rsidR="008036AB" w:rsidRDefault="008036AB" w:rsidP="001D7C32"/>
        </w:tc>
        <w:tc>
          <w:tcPr>
            <w:tcW w:w="315" w:type="dxa"/>
            <w:shd w:val="clear" w:color="auto" w:fill="auto"/>
          </w:tcPr>
          <w:p w14:paraId="63EB5B28" w14:textId="77777777" w:rsidR="008036AB" w:rsidRDefault="008036AB" w:rsidP="001D7C32"/>
        </w:tc>
        <w:tc>
          <w:tcPr>
            <w:tcW w:w="316" w:type="dxa"/>
            <w:shd w:val="clear" w:color="auto" w:fill="auto"/>
          </w:tcPr>
          <w:p w14:paraId="5714F3CF" w14:textId="77777777" w:rsidR="008036AB" w:rsidRDefault="008036AB" w:rsidP="001D7C32"/>
        </w:tc>
        <w:tc>
          <w:tcPr>
            <w:tcW w:w="315" w:type="dxa"/>
            <w:shd w:val="clear" w:color="auto" w:fill="auto"/>
          </w:tcPr>
          <w:p w14:paraId="59DA23B7" w14:textId="77777777" w:rsidR="008036AB" w:rsidRDefault="008036AB" w:rsidP="001D7C32"/>
        </w:tc>
        <w:tc>
          <w:tcPr>
            <w:tcW w:w="315" w:type="dxa"/>
            <w:shd w:val="clear" w:color="auto" w:fill="auto"/>
          </w:tcPr>
          <w:p w14:paraId="20990351" w14:textId="77777777" w:rsidR="008036AB" w:rsidRDefault="008036AB" w:rsidP="001D7C32"/>
        </w:tc>
        <w:tc>
          <w:tcPr>
            <w:tcW w:w="316" w:type="dxa"/>
            <w:shd w:val="clear" w:color="auto" w:fill="auto"/>
          </w:tcPr>
          <w:p w14:paraId="2920FA1E" w14:textId="77777777" w:rsidR="008036AB" w:rsidRDefault="008036AB" w:rsidP="001D7C32"/>
        </w:tc>
        <w:tc>
          <w:tcPr>
            <w:tcW w:w="315" w:type="dxa"/>
            <w:shd w:val="clear" w:color="auto" w:fill="auto"/>
          </w:tcPr>
          <w:p w14:paraId="71281382" w14:textId="77777777" w:rsidR="008036AB" w:rsidRDefault="008036AB" w:rsidP="001D7C32"/>
        </w:tc>
        <w:tc>
          <w:tcPr>
            <w:tcW w:w="315" w:type="dxa"/>
            <w:shd w:val="clear" w:color="auto" w:fill="auto"/>
          </w:tcPr>
          <w:p w14:paraId="29814E6D" w14:textId="77777777" w:rsidR="008036AB" w:rsidRDefault="008036AB" w:rsidP="001D7C32"/>
        </w:tc>
        <w:tc>
          <w:tcPr>
            <w:tcW w:w="315" w:type="dxa"/>
            <w:shd w:val="clear" w:color="auto" w:fill="auto"/>
          </w:tcPr>
          <w:p w14:paraId="60AA6A29" w14:textId="77777777" w:rsidR="008036AB" w:rsidRDefault="008036AB" w:rsidP="001D7C32"/>
        </w:tc>
        <w:tc>
          <w:tcPr>
            <w:tcW w:w="316" w:type="dxa"/>
            <w:shd w:val="clear" w:color="auto" w:fill="auto"/>
          </w:tcPr>
          <w:p w14:paraId="04B79A70" w14:textId="77777777" w:rsidR="008036AB" w:rsidRDefault="008036AB" w:rsidP="001D7C32"/>
        </w:tc>
        <w:tc>
          <w:tcPr>
            <w:tcW w:w="315" w:type="dxa"/>
            <w:shd w:val="clear" w:color="auto" w:fill="auto"/>
          </w:tcPr>
          <w:p w14:paraId="12AC719D" w14:textId="77777777" w:rsidR="008036AB" w:rsidRDefault="008036AB" w:rsidP="001D7C32"/>
        </w:tc>
        <w:tc>
          <w:tcPr>
            <w:tcW w:w="315" w:type="dxa"/>
            <w:shd w:val="clear" w:color="auto" w:fill="auto"/>
          </w:tcPr>
          <w:p w14:paraId="7C8F4CFA" w14:textId="77777777" w:rsidR="008036AB" w:rsidRDefault="008036AB" w:rsidP="001D7C32"/>
        </w:tc>
        <w:tc>
          <w:tcPr>
            <w:tcW w:w="315" w:type="dxa"/>
            <w:shd w:val="clear" w:color="auto" w:fill="auto"/>
          </w:tcPr>
          <w:p w14:paraId="208914D3" w14:textId="77777777" w:rsidR="008036AB" w:rsidRDefault="008036AB" w:rsidP="001D7C32"/>
        </w:tc>
        <w:tc>
          <w:tcPr>
            <w:tcW w:w="316" w:type="dxa"/>
            <w:shd w:val="clear" w:color="auto" w:fill="auto"/>
          </w:tcPr>
          <w:p w14:paraId="45F09BD3" w14:textId="77777777" w:rsidR="008036AB" w:rsidRDefault="008036AB" w:rsidP="001D7C32"/>
        </w:tc>
        <w:tc>
          <w:tcPr>
            <w:tcW w:w="315" w:type="dxa"/>
            <w:shd w:val="clear" w:color="auto" w:fill="auto"/>
          </w:tcPr>
          <w:p w14:paraId="3A96B7D5" w14:textId="77777777" w:rsidR="008036AB" w:rsidRDefault="008036AB" w:rsidP="001D7C32"/>
        </w:tc>
        <w:tc>
          <w:tcPr>
            <w:tcW w:w="315" w:type="dxa"/>
            <w:shd w:val="clear" w:color="auto" w:fill="auto"/>
          </w:tcPr>
          <w:p w14:paraId="43173979" w14:textId="77777777" w:rsidR="008036AB" w:rsidRDefault="008036AB" w:rsidP="001D7C32"/>
        </w:tc>
        <w:tc>
          <w:tcPr>
            <w:tcW w:w="315" w:type="dxa"/>
            <w:shd w:val="clear" w:color="auto" w:fill="auto"/>
          </w:tcPr>
          <w:p w14:paraId="6D04C1A7" w14:textId="77777777" w:rsidR="008036AB" w:rsidRDefault="008036AB" w:rsidP="001D7C32"/>
        </w:tc>
        <w:tc>
          <w:tcPr>
            <w:tcW w:w="316" w:type="dxa"/>
            <w:shd w:val="clear" w:color="auto" w:fill="auto"/>
          </w:tcPr>
          <w:p w14:paraId="6A8616AE" w14:textId="77777777" w:rsidR="008036AB" w:rsidRDefault="008036AB" w:rsidP="001D7C32"/>
        </w:tc>
        <w:tc>
          <w:tcPr>
            <w:tcW w:w="315" w:type="dxa"/>
            <w:shd w:val="clear" w:color="auto" w:fill="auto"/>
          </w:tcPr>
          <w:p w14:paraId="35210A85" w14:textId="77777777" w:rsidR="008036AB" w:rsidRDefault="008036AB" w:rsidP="001D7C32"/>
        </w:tc>
        <w:tc>
          <w:tcPr>
            <w:tcW w:w="315" w:type="dxa"/>
            <w:shd w:val="clear" w:color="auto" w:fill="auto"/>
          </w:tcPr>
          <w:p w14:paraId="4F9D6D14" w14:textId="77777777" w:rsidR="008036AB" w:rsidRDefault="008036AB" w:rsidP="001D7C32"/>
        </w:tc>
        <w:tc>
          <w:tcPr>
            <w:tcW w:w="316" w:type="dxa"/>
            <w:shd w:val="clear" w:color="auto" w:fill="auto"/>
          </w:tcPr>
          <w:p w14:paraId="656E6D28" w14:textId="77777777" w:rsidR="008036AB" w:rsidRDefault="008036AB" w:rsidP="001D7C32"/>
        </w:tc>
        <w:tc>
          <w:tcPr>
            <w:tcW w:w="316" w:type="dxa"/>
          </w:tcPr>
          <w:p w14:paraId="585E9004" w14:textId="77777777" w:rsidR="008036AB" w:rsidRDefault="008036AB" w:rsidP="001D7C32"/>
        </w:tc>
        <w:tc>
          <w:tcPr>
            <w:tcW w:w="316" w:type="dxa"/>
          </w:tcPr>
          <w:p w14:paraId="3EC7C64A" w14:textId="77777777" w:rsidR="008036AB" w:rsidRDefault="008036AB" w:rsidP="001D7C32"/>
        </w:tc>
        <w:tc>
          <w:tcPr>
            <w:tcW w:w="316" w:type="dxa"/>
          </w:tcPr>
          <w:p w14:paraId="110EE0C0" w14:textId="77777777" w:rsidR="008036AB" w:rsidRDefault="008036AB" w:rsidP="001D7C32"/>
        </w:tc>
      </w:tr>
    </w:tbl>
    <w:p w14:paraId="74C5B0E9" w14:textId="5F20C9C3" w:rsidR="005C7BF6" w:rsidRDefault="005C7BF6" w:rsidP="00B13406">
      <w:pPr>
        <w:rPr>
          <w:rFonts w:cs="Arial"/>
          <w:sz w:val="22"/>
          <w:szCs w:val="22"/>
          <w:lang w:val="de-CH"/>
        </w:rPr>
      </w:pPr>
    </w:p>
    <w:p w14:paraId="39327005" w14:textId="77777777" w:rsidR="009F6D9E" w:rsidRPr="009E2488" w:rsidRDefault="009F6D9E" w:rsidP="00B13406">
      <w:pPr>
        <w:rPr>
          <w:sz w:val="22"/>
          <w:szCs w:val="22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2271"/>
      </w:tblGrid>
      <w:tr w:rsidR="001A48DF" w:rsidRPr="00E30ECC" w14:paraId="30753F8A" w14:textId="77777777" w:rsidTr="00756CB7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5333ABFA" w14:textId="08CA0470" w:rsidR="001A48DF" w:rsidRPr="00816D78" w:rsidRDefault="001A48DF" w:rsidP="001A48DF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6</w:t>
            </w:r>
            <w:r w:rsidRPr="00816D78">
              <w:rPr>
                <w:rFonts w:cs="Arial"/>
                <w:b/>
                <w:color w:val="FFFFFF"/>
                <w:sz w:val="24"/>
                <w:lang w:val="de-CH"/>
              </w:rPr>
              <w:t>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0059870B" w14:textId="48828A99" w:rsidR="001A48DF" w:rsidRPr="00816D78" w:rsidRDefault="001A48DF" w:rsidP="001A48DF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Arithmetik: Zahlen an der Stellentafel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059E4FB8" w14:textId="109B7AE2" w:rsidR="001A48DF" w:rsidRPr="00816D78" w:rsidRDefault="001A48DF" w:rsidP="001A48DF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S. 91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25650B75" w14:textId="68102497" w:rsidR="001A48DF" w:rsidRPr="00816D78" w:rsidRDefault="001A48DF" w:rsidP="001A48DF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M/D</w:t>
            </w:r>
            <w:r w:rsidR="00322487">
              <w:rPr>
                <w:rFonts w:cs="Arial"/>
                <w:b/>
                <w:color w:val="FFFFFF"/>
                <w:sz w:val="24"/>
                <w:lang w:val="de-CH"/>
              </w:rPr>
              <w:t xml:space="preserve"> &amp; E/A</w:t>
            </w:r>
          </w:p>
        </w:tc>
      </w:tr>
    </w:tbl>
    <w:p w14:paraId="7B219A91" w14:textId="68053C05" w:rsidR="009E2488" w:rsidRPr="009E2488" w:rsidRDefault="009E2488" w:rsidP="00B13406">
      <w:pPr>
        <w:rPr>
          <w:sz w:val="22"/>
          <w:szCs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473"/>
      </w:tblGrid>
      <w:tr w:rsidR="001A48DF" w:rsidRPr="001A48DF" w14:paraId="5FAF9E92" w14:textId="77777777" w:rsidTr="00BF0B5F">
        <w:trPr>
          <w:trHeight w:val="529"/>
        </w:trPr>
        <w:tc>
          <w:tcPr>
            <w:tcW w:w="10881" w:type="dxa"/>
            <w:shd w:val="clear" w:color="auto" w:fill="auto"/>
          </w:tcPr>
          <w:p w14:paraId="0D0D3D7E" w14:textId="77777777" w:rsidR="001A48DF" w:rsidRPr="001A48DF" w:rsidRDefault="001A48DF" w:rsidP="00BF0B5F">
            <w:pPr>
              <w:rPr>
                <w:sz w:val="22"/>
                <w:szCs w:val="22"/>
              </w:rPr>
            </w:pPr>
            <w:r w:rsidRPr="001A48DF">
              <w:rPr>
                <w:sz w:val="22"/>
                <w:szCs w:val="22"/>
              </w:rPr>
              <w:t>Lege einige Zahlen mit 2 oder 3 Plättchen? Dividiere diese Zahlen durch 9.</w:t>
            </w:r>
          </w:p>
          <w:p w14:paraId="4FFCB6C1" w14:textId="77777777" w:rsidR="001A48DF" w:rsidRPr="001A48DF" w:rsidRDefault="001A48DF" w:rsidP="00BF0B5F">
            <w:pPr>
              <w:rPr>
                <w:sz w:val="22"/>
                <w:szCs w:val="22"/>
              </w:rPr>
            </w:pPr>
            <w:r w:rsidRPr="001A48DF">
              <w:rPr>
                <w:sz w:val="22"/>
                <w:szCs w:val="22"/>
              </w:rPr>
              <w:t>Was fällt dir auf?</w:t>
            </w:r>
          </w:p>
          <w:p w14:paraId="2CFBFBDB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  <w:p w14:paraId="59F9D00E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</w:tr>
      <w:tr w:rsidR="001A48DF" w:rsidRPr="001A48DF" w14:paraId="60C2BD37" w14:textId="77777777" w:rsidTr="00BF0B5F">
        <w:trPr>
          <w:trHeight w:val="529"/>
        </w:trPr>
        <w:tc>
          <w:tcPr>
            <w:tcW w:w="10881" w:type="dxa"/>
            <w:shd w:val="clear" w:color="auto" w:fill="auto"/>
          </w:tcPr>
          <w:tbl>
            <w:tblPr>
              <w:tblpPr w:leftFromText="141" w:rightFromText="141" w:vertAnchor="text" w:horzAnchor="margin" w:tblpXSpec="right" w:tblpY="-27"/>
              <w:tblW w:w="0" w:type="auto"/>
              <w:tblLook w:val="00A0" w:firstRow="1" w:lastRow="0" w:firstColumn="1" w:lastColumn="0" w:noHBand="0" w:noVBand="0"/>
            </w:tblPr>
            <w:tblGrid>
              <w:gridCol w:w="805"/>
              <w:gridCol w:w="806"/>
              <w:gridCol w:w="805"/>
              <w:gridCol w:w="805"/>
              <w:gridCol w:w="806"/>
            </w:tblGrid>
            <w:tr w:rsidR="001A48DF" w:rsidRPr="001A48DF" w14:paraId="6EF9FADD" w14:textId="77777777" w:rsidTr="00BF0B5F">
              <w:trPr>
                <w:trHeight w:val="350"/>
              </w:trPr>
              <w:tc>
                <w:tcPr>
                  <w:tcW w:w="805" w:type="dxa"/>
                  <w:tcBorders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6F63400C" w14:textId="77777777" w:rsidR="001A48DF" w:rsidRPr="001A48DF" w:rsidRDefault="001A48DF" w:rsidP="00BF0B5F">
                  <w:pPr>
                    <w:jc w:val="center"/>
                    <w:rPr>
                      <w:sz w:val="22"/>
                      <w:szCs w:val="22"/>
                    </w:rPr>
                  </w:pPr>
                  <w:r w:rsidRPr="001A48DF">
                    <w:rPr>
                      <w:sz w:val="22"/>
                      <w:szCs w:val="22"/>
                    </w:rPr>
                    <w:t>ZT</w:t>
                  </w:r>
                </w:p>
              </w:tc>
              <w:tc>
                <w:tcPr>
                  <w:tcW w:w="806" w:type="dxa"/>
                  <w:tcBorders>
                    <w:left w:val="single" w:sz="8" w:space="0" w:color="auto"/>
                    <w:bottom w:val="single" w:sz="8" w:space="0" w:color="auto"/>
                    <w:right w:val="single" w:sz="18" w:space="0" w:color="auto"/>
                  </w:tcBorders>
                  <w:shd w:val="clear" w:color="auto" w:fill="auto"/>
                  <w:vAlign w:val="center"/>
                </w:tcPr>
                <w:p w14:paraId="4D9CF39C" w14:textId="77777777" w:rsidR="001A48DF" w:rsidRPr="001A48DF" w:rsidRDefault="001A48DF" w:rsidP="00BF0B5F">
                  <w:pPr>
                    <w:jc w:val="center"/>
                    <w:rPr>
                      <w:sz w:val="22"/>
                      <w:szCs w:val="22"/>
                    </w:rPr>
                  </w:pPr>
                  <w:r w:rsidRPr="001A48DF">
                    <w:rPr>
                      <w:sz w:val="22"/>
                      <w:szCs w:val="22"/>
                    </w:rPr>
                    <w:t>T</w:t>
                  </w:r>
                </w:p>
              </w:tc>
              <w:tc>
                <w:tcPr>
                  <w:tcW w:w="805" w:type="dxa"/>
                  <w:tcBorders>
                    <w:left w:val="single" w:sz="1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193A8D34" w14:textId="77777777" w:rsidR="001A48DF" w:rsidRPr="001A48DF" w:rsidRDefault="001A48DF" w:rsidP="00BF0B5F">
                  <w:pPr>
                    <w:jc w:val="center"/>
                    <w:rPr>
                      <w:sz w:val="22"/>
                      <w:szCs w:val="22"/>
                    </w:rPr>
                  </w:pPr>
                  <w:r w:rsidRPr="001A48DF">
                    <w:rPr>
                      <w:sz w:val="22"/>
                      <w:szCs w:val="22"/>
                    </w:rPr>
                    <w:t>H</w:t>
                  </w:r>
                </w:p>
              </w:tc>
              <w:tc>
                <w:tcPr>
                  <w:tcW w:w="805" w:type="dxa"/>
                  <w:tcBorders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7647BC15" w14:textId="77777777" w:rsidR="001A48DF" w:rsidRPr="001A48DF" w:rsidRDefault="001A48DF" w:rsidP="00BF0B5F">
                  <w:pPr>
                    <w:jc w:val="center"/>
                    <w:rPr>
                      <w:sz w:val="22"/>
                      <w:szCs w:val="22"/>
                    </w:rPr>
                  </w:pPr>
                  <w:r w:rsidRPr="001A48DF">
                    <w:rPr>
                      <w:sz w:val="22"/>
                      <w:szCs w:val="22"/>
                    </w:rPr>
                    <w:t>Z</w:t>
                  </w:r>
                </w:p>
              </w:tc>
              <w:tc>
                <w:tcPr>
                  <w:tcW w:w="806" w:type="dxa"/>
                  <w:tcBorders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39077AAC" w14:textId="77777777" w:rsidR="001A48DF" w:rsidRPr="001A48DF" w:rsidRDefault="001A48DF" w:rsidP="00BF0B5F">
                  <w:pPr>
                    <w:jc w:val="center"/>
                    <w:rPr>
                      <w:sz w:val="22"/>
                      <w:szCs w:val="22"/>
                    </w:rPr>
                  </w:pPr>
                  <w:r w:rsidRPr="001A48DF">
                    <w:rPr>
                      <w:sz w:val="22"/>
                      <w:szCs w:val="22"/>
                    </w:rPr>
                    <w:t>E</w:t>
                  </w:r>
                </w:p>
              </w:tc>
            </w:tr>
            <w:tr w:rsidR="001A48DF" w:rsidRPr="001A48DF" w14:paraId="6F7BB3F5" w14:textId="77777777" w:rsidTr="00BF0B5F">
              <w:trPr>
                <w:trHeight w:val="2168"/>
              </w:trPr>
              <w:tc>
                <w:tcPr>
                  <w:tcW w:w="805" w:type="dxa"/>
                  <w:tcBorders>
                    <w:top w:val="single" w:sz="8" w:space="0" w:color="auto"/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19DD16" w14:textId="77777777" w:rsidR="001A48DF" w:rsidRPr="001A48DF" w:rsidRDefault="001A48DF" w:rsidP="00BF0B5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06" w:type="dxa"/>
                  <w:tcBorders>
                    <w:top w:val="single" w:sz="8" w:space="0" w:color="auto"/>
                    <w:left w:val="single" w:sz="8" w:space="0" w:color="auto"/>
                    <w:right w:val="single" w:sz="18" w:space="0" w:color="auto"/>
                  </w:tcBorders>
                  <w:shd w:val="clear" w:color="auto" w:fill="auto"/>
                </w:tcPr>
                <w:p w14:paraId="06433E95" w14:textId="77777777" w:rsidR="001A48DF" w:rsidRPr="001A48DF" w:rsidRDefault="001A48DF" w:rsidP="00BF0B5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05" w:type="dxa"/>
                  <w:tcBorders>
                    <w:top w:val="single" w:sz="8" w:space="0" w:color="auto"/>
                    <w:left w:val="single" w:sz="18" w:space="0" w:color="auto"/>
                    <w:right w:val="single" w:sz="8" w:space="0" w:color="auto"/>
                  </w:tcBorders>
                  <w:shd w:val="clear" w:color="auto" w:fill="auto"/>
                </w:tcPr>
                <w:p w14:paraId="5CC48656" w14:textId="77777777" w:rsidR="001A48DF" w:rsidRPr="001A48DF" w:rsidRDefault="001A48DF" w:rsidP="00BF0B5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05" w:type="dxa"/>
                  <w:tcBorders>
                    <w:top w:val="single" w:sz="8" w:space="0" w:color="auto"/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A627186" w14:textId="77777777" w:rsidR="001A48DF" w:rsidRPr="001A48DF" w:rsidRDefault="001A48DF" w:rsidP="00BF0B5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06" w:type="dxa"/>
                  <w:tcBorders>
                    <w:top w:val="single" w:sz="8" w:space="0" w:color="auto"/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2DAA0B2E" w14:textId="77777777" w:rsidR="001A48DF" w:rsidRPr="001A48DF" w:rsidRDefault="001A48DF" w:rsidP="00BF0B5F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77B3AC72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  <w:p w14:paraId="42EB87BA" w14:textId="77777777" w:rsidR="001A48DF" w:rsidRPr="001A48DF" w:rsidRDefault="001A48DF" w:rsidP="00BF0B5F">
            <w:pPr>
              <w:jc w:val="right"/>
              <w:rPr>
                <w:sz w:val="22"/>
                <w:szCs w:val="22"/>
              </w:rPr>
            </w:pPr>
          </w:p>
        </w:tc>
      </w:tr>
    </w:tbl>
    <w:p w14:paraId="29E1CE3C" w14:textId="77777777" w:rsidR="001A48DF" w:rsidRPr="001A48DF" w:rsidRDefault="001A48DF" w:rsidP="001A48DF">
      <w:pPr>
        <w:rPr>
          <w:sz w:val="22"/>
          <w:szCs w:val="22"/>
        </w:rPr>
      </w:pPr>
    </w:p>
    <w:tbl>
      <w:tblPr>
        <w:tblW w:w="1027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A0" w:firstRow="1" w:lastRow="0" w:firstColumn="1" w:lastColumn="0" w:noHBand="0" w:noVBand="0"/>
      </w:tblPr>
      <w:tblGrid>
        <w:gridCol w:w="315"/>
        <w:gridCol w:w="315"/>
        <w:gridCol w:w="315"/>
        <w:gridCol w:w="315"/>
        <w:gridCol w:w="309"/>
        <w:gridCol w:w="315"/>
        <w:gridCol w:w="320"/>
        <w:gridCol w:w="308"/>
        <w:gridCol w:w="308"/>
        <w:gridCol w:w="308"/>
        <w:gridCol w:w="308"/>
        <w:gridCol w:w="308"/>
        <w:gridCol w:w="309"/>
        <w:gridCol w:w="309"/>
        <w:gridCol w:w="309"/>
        <w:gridCol w:w="308"/>
        <w:gridCol w:w="315"/>
        <w:gridCol w:w="315"/>
        <w:gridCol w:w="315"/>
        <w:gridCol w:w="315"/>
        <w:gridCol w:w="310"/>
        <w:gridCol w:w="315"/>
        <w:gridCol w:w="320"/>
        <w:gridCol w:w="309"/>
        <w:gridCol w:w="309"/>
        <w:gridCol w:w="309"/>
        <w:gridCol w:w="308"/>
        <w:gridCol w:w="309"/>
        <w:gridCol w:w="309"/>
        <w:gridCol w:w="309"/>
        <w:gridCol w:w="309"/>
        <w:gridCol w:w="309"/>
        <w:gridCol w:w="309"/>
      </w:tblGrid>
      <w:tr w:rsidR="001D7C32" w:rsidRPr="001A48DF" w14:paraId="385F0090" w14:textId="6946FF2E" w:rsidTr="001D7C32">
        <w:trPr>
          <w:trHeight w:val="340"/>
        </w:trPr>
        <w:tc>
          <w:tcPr>
            <w:tcW w:w="315" w:type="dxa"/>
            <w:shd w:val="clear" w:color="auto" w:fill="auto"/>
          </w:tcPr>
          <w:p w14:paraId="57B6825F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0FB46C01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17A00EA6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725EB731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36A6B82E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34F48D69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20" w:type="dxa"/>
            <w:shd w:val="clear" w:color="auto" w:fill="auto"/>
          </w:tcPr>
          <w:p w14:paraId="24E1C0AD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03A963ED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146B1B9F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6C0F4FCB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2274FEF5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7D65B92B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427DA15B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68A3E7EA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7304DD43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1CA94AB4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25A39C81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10B7D4C9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776AE747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5B377AD7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0" w:type="dxa"/>
            <w:shd w:val="clear" w:color="auto" w:fill="auto"/>
          </w:tcPr>
          <w:p w14:paraId="7A70613E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444F913E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20" w:type="dxa"/>
            <w:shd w:val="clear" w:color="auto" w:fill="auto"/>
          </w:tcPr>
          <w:p w14:paraId="3B83CBF8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4A34B7C5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637ACFC4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79816BD0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7512140E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519842EA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594BDF27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4EBCB455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</w:tcPr>
          <w:p w14:paraId="63B87148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</w:tcPr>
          <w:p w14:paraId="35DED4BD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</w:tcPr>
          <w:p w14:paraId="40941A9F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</w:tr>
      <w:tr w:rsidR="001D7C32" w:rsidRPr="001A48DF" w14:paraId="6B8919C8" w14:textId="0CCE15F0" w:rsidTr="001D7C32">
        <w:trPr>
          <w:trHeight w:val="340"/>
        </w:trPr>
        <w:tc>
          <w:tcPr>
            <w:tcW w:w="315" w:type="dxa"/>
            <w:shd w:val="clear" w:color="auto" w:fill="auto"/>
          </w:tcPr>
          <w:p w14:paraId="2FA56C6E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783D82D0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6AD05102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54C0A5D9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7DA753DD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174943EB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20" w:type="dxa"/>
            <w:shd w:val="clear" w:color="auto" w:fill="auto"/>
          </w:tcPr>
          <w:p w14:paraId="70BF40F2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742B750E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42367EB7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3FA80A39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2C9CFB15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1D592E52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0152C387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5F23CD4F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7B884389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3593E365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058760A7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35939AAB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7AA16E34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1E0DCA29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0" w:type="dxa"/>
            <w:shd w:val="clear" w:color="auto" w:fill="auto"/>
          </w:tcPr>
          <w:p w14:paraId="121157BF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3E5FED7D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20" w:type="dxa"/>
            <w:shd w:val="clear" w:color="auto" w:fill="auto"/>
          </w:tcPr>
          <w:p w14:paraId="0126A99C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434566F1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588AF7E7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665541BE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6FC7F448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64F35B53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67037204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0A39EEC1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</w:tcPr>
          <w:p w14:paraId="592C594D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</w:tcPr>
          <w:p w14:paraId="156AB2E5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</w:tcPr>
          <w:p w14:paraId="395DBF74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</w:tr>
      <w:tr w:rsidR="001D7C32" w:rsidRPr="001A48DF" w14:paraId="13D7C04F" w14:textId="5C868AD3" w:rsidTr="001D7C32">
        <w:trPr>
          <w:trHeight w:val="340"/>
        </w:trPr>
        <w:tc>
          <w:tcPr>
            <w:tcW w:w="315" w:type="dxa"/>
            <w:shd w:val="clear" w:color="auto" w:fill="auto"/>
          </w:tcPr>
          <w:p w14:paraId="05AF0C4A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27772576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20E4EAA6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090AA06D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77B918F6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12FF8B62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20" w:type="dxa"/>
            <w:shd w:val="clear" w:color="auto" w:fill="auto"/>
          </w:tcPr>
          <w:p w14:paraId="7092E55F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4E76653F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2F1705EB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214ACEA8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4DE6C50B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292211D0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1B1211BC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1F3F237A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5440D26A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55D51734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6AE818E7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65104F26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3DB9611C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0BCF5620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0" w:type="dxa"/>
            <w:shd w:val="clear" w:color="auto" w:fill="auto"/>
          </w:tcPr>
          <w:p w14:paraId="2C27D322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0EDB7A19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20" w:type="dxa"/>
            <w:shd w:val="clear" w:color="auto" w:fill="auto"/>
          </w:tcPr>
          <w:p w14:paraId="14E7D425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1CC258B9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66D27D68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3421F492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15B04D33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278E4DEF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19508A57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41D7EE24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</w:tcPr>
          <w:p w14:paraId="308897A5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</w:tcPr>
          <w:p w14:paraId="032E6A5D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</w:tcPr>
          <w:p w14:paraId="26B327F6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</w:tr>
      <w:tr w:rsidR="001D7C32" w:rsidRPr="001A48DF" w14:paraId="2376D93D" w14:textId="4210C85C" w:rsidTr="001D7C32">
        <w:trPr>
          <w:trHeight w:val="340"/>
        </w:trPr>
        <w:tc>
          <w:tcPr>
            <w:tcW w:w="315" w:type="dxa"/>
            <w:shd w:val="clear" w:color="auto" w:fill="auto"/>
          </w:tcPr>
          <w:p w14:paraId="56F95962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36E6F7C4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55BBFB02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27996FA4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445CC058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354BBAAC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20" w:type="dxa"/>
            <w:shd w:val="clear" w:color="auto" w:fill="auto"/>
          </w:tcPr>
          <w:p w14:paraId="354535FF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3B35457D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05B79BB0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6FDC6927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75BB028A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225D4E43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709029FE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65A7E451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74EED8C1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09FE6272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7F136C7A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273585F3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4B60780B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4EEA23C0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0" w:type="dxa"/>
            <w:shd w:val="clear" w:color="auto" w:fill="auto"/>
          </w:tcPr>
          <w:p w14:paraId="076A49DB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13A00684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20" w:type="dxa"/>
            <w:shd w:val="clear" w:color="auto" w:fill="auto"/>
          </w:tcPr>
          <w:p w14:paraId="7D26B304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50AEA214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568CBC65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70245471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3CC86684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6F11AC58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140D965F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684E6B4A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</w:tcPr>
          <w:p w14:paraId="18E3408D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</w:tcPr>
          <w:p w14:paraId="61300D81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</w:tcPr>
          <w:p w14:paraId="0B82F51E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</w:tr>
      <w:tr w:rsidR="001D7C32" w:rsidRPr="001A48DF" w14:paraId="54E69BC5" w14:textId="3A023EEA" w:rsidTr="001D7C32">
        <w:trPr>
          <w:trHeight w:val="340"/>
        </w:trPr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4F4F2A79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B1D4058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1C3A4863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2F7BE55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54D777A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37ED70CB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B0CF4B0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B13CEB8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31EE26F6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18597519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3AEE0FBB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9DE55FE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4195E20A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E0D81A2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733022F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AE7B936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6B93B4A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B24443A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95A1D58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61247C41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4FBFA7CC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6952351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278849D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48438A1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5F7D37CD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61D29FF8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684FC788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57A68F76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2BDA80A7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788657E3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</w:tcPr>
          <w:p w14:paraId="033467A2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</w:tcPr>
          <w:p w14:paraId="0C78766A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</w:tcPr>
          <w:p w14:paraId="04637BB5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</w:tr>
      <w:tr w:rsidR="001D7C32" w:rsidRPr="001A48DF" w14:paraId="56A67D2C" w14:textId="778D85E4" w:rsidTr="001D7C32">
        <w:trPr>
          <w:trHeight w:val="340"/>
        </w:trPr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DF2BB98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41386B1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C23114A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385B0752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17349A8D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819CAD1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086AB95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9717666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10D83040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0BFD134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69C99C71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683921C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30892E10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19B8F940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683ED321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4D3692BF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41A88998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9B36EBF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3AC901E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3E21BD1E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F61093B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38ABF466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37CBD056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1044092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3B2DE5E6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6AD97F9E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3501D326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220E314C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1585F7F2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4F85AF64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</w:tcPr>
          <w:p w14:paraId="0B5660CA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</w:tcPr>
          <w:p w14:paraId="0BCBD39E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</w:tcPr>
          <w:p w14:paraId="25820AA6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</w:tr>
      <w:tr w:rsidR="001D7C32" w:rsidRPr="001A48DF" w14:paraId="7F6F32CD" w14:textId="08DF4944" w:rsidTr="001D7C32">
        <w:trPr>
          <w:trHeight w:val="340"/>
        </w:trPr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4C1CE5C3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BA74F72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C9F8795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F211752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3388ADD6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1D81A6C3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11E74D47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18C4660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D74C9D0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46EEAA1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E2C19EC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CEB6141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4CFED161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66B35D1D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A080A70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185298D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1C97EF46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BC31D62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74B00FB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37188DA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659C1412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FBAE090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F45CEFA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4221E6B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4BF5C14B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2E052C98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178C8E99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06475316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794B1BC0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51748DC2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</w:tcPr>
          <w:p w14:paraId="790A69B3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</w:tcPr>
          <w:p w14:paraId="1F85FA7B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</w:tcPr>
          <w:p w14:paraId="71E6FD4C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</w:tr>
      <w:tr w:rsidR="001D7C32" w:rsidRPr="001A48DF" w14:paraId="3251AB2D" w14:textId="45904ACA" w:rsidTr="001D7C32">
        <w:trPr>
          <w:trHeight w:val="340"/>
        </w:trPr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67FCCED1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68971AF0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7F1626D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2599F07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336A88F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2ED47B1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13E45806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3A11A86F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2778463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4E1EB08B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A679187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42469107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836A118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2CEF09B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67F150CF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FB6019F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469043B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BD4329B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16A66929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91CFF52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387BB3D2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CAE609E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48BD8BBA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AA64200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473ED543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50884E52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8" w:type="dxa"/>
            <w:shd w:val="clear" w:color="auto" w:fill="auto"/>
          </w:tcPr>
          <w:p w14:paraId="1831779C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3CC64AA7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1E2ABE3D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  <w:shd w:val="clear" w:color="auto" w:fill="auto"/>
          </w:tcPr>
          <w:p w14:paraId="68D0EE45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</w:tcPr>
          <w:p w14:paraId="4B91FCBA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</w:tcPr>
          <w:p w14:paraId="3A994124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  <w:tc>
          <w:tcPr>
            <w:tcW w:w="309" w:type="dxa"/>
          </w:tcPr>
          <w:p w14:paraId="2464C631" w14:textId="77777777" w:rsidR="001D7C32" w:rsidRPr="001A48DF" w:rsidRDefault="001D7C32" w:rsidP="001D7C32">
            <w:pPr>
              <w:rPr>
                <w:sz w:val="22"/>
                <w:szCs w:val="22"/>
              </w:rPr>
            </w:pPr>
          </w:p>
        </w:tc>
      </w:tr>
    </w:tbl>
    <w:p w14:paraId="2178CD75" w14:textId="77777777" w:rsidR="001A48DF" w:rsidRDefault="001A48DF" w:rsidP="001A48DF"/>
    <w:p w14:paraId="2670C77E" w14:textId="77777777" w:rsidR="00B74CA5" w:rsidRPr="00B97EA6" w:rsidRDefault="002A2EFB" w:rsidP="00B74CA5">
      <w:pPr>
        <w:rPr>
          <w:sz w:val="22"/>
          <w:szCs w:val="22"/>
        </w:rPr>
      </w:pPr>
      <w:r>
        <w:rPr>
          <w:sz w:val="22"/>
          <w:szCs w:val="22"/>
          <w:lang w:val="de-CH"/>
        </w:rPr>
        <w:br w:type="column"/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2271"/>
      </w:tblGrid>
      <w:tr w:rsidR="00B74CA5" w:rsidRPr="00E30ECC" w14:paraId="08FCAE09" w14:textId="77777777" w:rsidTr="005A0F81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4FA1F1EE" w14:textId="1A0F3A4D" w:rsidR="00B74CA5" w:rsidRPr="00816D78" w:rsidRDefault="00B74CA5" w:rsidP="005A0F81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7</w:t>
            </w:r>
            <w:r w:rsidRPr="00816D78">
              <w:rPr>
                <w:rFonts w:cs="Arial"/>
                <w:b/>
                <w:color w:val="FFFFFF"/>
                <w:sz w:val="24"/>
                <w:lang w:val="de-CH"/>
              </w:rPr>
              <w:t>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12CB2A67" w14:textId="77777777" w:rsidR="00B74CA5" w:rsidRPr="00816D78" w:rsidRDefault="00B74CA5" w:rsidP="005A0F81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Arithmetik</w:t>
            </w:r>
            <w:r w:rsidRPr="00816D78">
              <w:rPr>
                <w:rFonts w:cs="Arial"/>
                <w:b/>
                <w:color w:val="FFFFFF"/>
                <w:sz w:val="24"/>
                <w:lang w:val="de-CH"/>
              </w:rPr>
              <w:t xml:space="preserve">: </w:t>
            </w:r>
            <w:r>
              <w:rPr>
                <w:rFonts w:cs="Arial"/>
                <w:b/>
                <w:color w:val="FFFFFF"/>
                <w:sz w:val="24"/>
                <w:lang w:val="de-CH"/>
              </w:rPr>
              <w:t>Division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17267D53" w14:textId="0DCF803F" w:rsidR="00B74CA5" w:rsidRPr="00816D78" w:rsidRDefault="00B74CA5" w:rsidP="005A0F81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S. 91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3AA28CB4" w14:textId="77777777" w:rsidR="00B74CA5" w:rsidRPr="00816D78" w:rsidRDefault="00B74CA5" w:rsidP="005A0F81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O/B</w:t>
            </w:r>
          </w:p>
        </w:tc>
      </w:tr>
    </w:tbl>
    <w:p w14:paraId="60AD3E2C" w14:textId="77777777" w:rsidR="00B74CA5" w:rsidRDefault="00B74CA5" w:rsidP="00B74CA5">
      <w:pPr>
        <w:rPr>
          <w:sz w:val="22"/>
          <w:szCs w:val="22"/>
        </w:rPr>
      </w:pPr>
    </w:p>
    <w:p w14:paraId="713712F2" w14:textId="77777777" w:rsidR="00B74CA5" w:rsidRDefault="00B74CA5" w:rsidP="00B74CA5">
      <w:pPr>
        <w:rPr>
          <w:sz w:val="22"/>
          <w:szCs w:val="22"/>
        </w:rPr>
      </w:pPr>
      <w:r w:rsidRPr="00E0211B">
        <w:rPr>
          <w:sz w:val="22"/>
          <w:szCs w:val="22"/>
        </w:rPr>
        <w:t>Das Ergebnis einer Aufgabe passt nicht ins Päckchen.</w:t>
      </w:r>
    </w:p>
    <w:p w14:paraId="68DEBC82" w14:textId="77777777" w:rsidR="00B74CA5" w:rsidRPr="00E34B02" w:rsidRDefault="00B74CA5" w:rsidP="00B74CA5">
      <w:pPr>
        <w:rPr>
          <w:sz w:val="22"/>
          <w:szCs w:val="22"/>
        </w:rPr>
      </w:pPr>
      <w:r w:rsidRPr="00E0211B">
        <w:rPr>
          <w:sz w:val="22"/>
          <w:szCs w:val="22"/>
        </w:rPr>
        <w:t>Rechne halbschriftlich und verändere diese Rechnung, so dass ihr Ergebnis zu den zwei anderen passt.</w:t>
      </w:r>
    </w:p>
    <w:tbl>
      <w:tblPr>
        <w:tblpPr w:leftFromText="141" w:rightFromText="141" w:vertAnchor="text" w:horzAnchor="margin" w:tblpY="189"/>
        <w:tblW w:w="1004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A0" w:firstRow="1" w:lastRow="0" w:firstColumn="1" w:lastColumn="0" w:noHBand="0" w:noVBand="0"/>
      </w:tblPr>
      <w:tblGrid>
        <w:gridCol w:w="313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</w:tblGrid>
      <w:tr w:rsidR="00B74CA5" w:rsidRPr="00E0211B" w14:paraId="30F0A6DE" w14:textId="77777777" w:rsidTr="005A0F81">
        <w:trPr>
          <w:trHeight w:val="320"/>
        </w:trPr>
        <w:tc>
          <w:tcPr>
            <w:tcW w:w="313" w:type="dxa"/>
            <w:shd w:val="clear" w:color="auto" w:fill="auto"/>
          </w:tcPr>
          <w:p w14:paraId="43F2A4F6" w14:textId="77777777" w:rsidR="00B74CA5" w:rsidRPr="00E0211B" w:rsidRDefault="00B74CA5" w:rsidP="005A0F81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>7</w:t>
            </w:r>
          </w:p>
        </w:tc>
        <w:tc>
          <w:tcPr>
            <w:tcW w:w="314" w:type="dxa"/>
            <w:shd w:val="clear" w:color="auto" w:fill="auto"/>
          </w:tcPr>
          <w:p w14:paraId="4EAF541F" w14:textId="77777777" w:rsidR="00B74CA5" w:rsidRPr="00E0211B" w:rsidRDefault="00B74CA5" w:rsidP="005A0F81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>4</w:t>
            </w:r>
          </w:p>
        </w:tc>
        <w:tc>
          <w:tcPr>
            <w:tcW w:w="314" w:type="dxa"/>
            <w:shd w:val="clear" w:color="auto" w:fill="auto"/>
          </w:tcPr>
          <w:p w14:paraId="373B1289" w14:textId="77777777" w:rsidR="00B74CA5" w:rsidRPr="00E0211B" w:rsidRDefault="00B74CA5" w:rsidP="005A0F81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>0</w:t>
            </w:r>
          </w:p>
        </w:tc>
        <w:tc>
          <w:tcPr>
            <w:tcW w:w="314" w:type="dxa"/>
            <w:shd w:val="clear" w:color="auto" w:fill="auto"/>
          </w:tcPr>
          <w:p w14:paraId="7042F379" w14:textId="77777777" w:rsidR="00B74CA5" w:rsidRPr="00E0211B" w:rsidRDefault="00B74CA5" w:rsidP="005A0F81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>4</w:t>
            </w:r>
          </w:p>
        </w:tc>
        <w:tc>
          <w:tcPr>
            <w:tcW w:w="314" w:type="dxa"/>
            <w:shd w:val="clear" w:color="auto" w:fill="auto"/>
          </w:tcPr>
          <w:p w14:paraId="538363C3" w14:textId="77777777" w:rsidR="00B74CA5" w:rsidRPr="00E0211B" w:rsidRDefault="00B74CA5" w:rsidP="005A0F81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>:</w:t>
            </w:r>
          </w:p>
        </w:tc>
        <w:tc>
          <w:tcPr>
            <w:tcW w:w="314" w:type="dxa"/>
            <w:shd w:val="clear" w:color="auto" w:fill="auto"/>
          </w:tcPr>
          <w:p w14:paraId="729724F3" w14:textId="77777777" w:rsidR="00B74CA5" w:rsidRPr="00E0211B" w:rsidRDefault="00B74CA5" w:rsidP="005A0F81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>6</w:t>
            </w:r>
          </w:p>
        </w:tc>
        <w:tc>
          <w:tcPr>
            <w:tcW w:w="314" w:type="dxa"/>
            <w:shd w:val="clear" w:color="auto" w:fill="auto"/>
          </w:tcPr>
          <w:p w14:paraId="2B717ACF" w14:textId="77777777" w:rsidR="00B74CA5" w:rsidRPr="00E0211B" w:rsidRDefault="00B74CA5" w:rsidP="005A0F81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>=</w:t>
            </w:r>
          </w:p>
        </w:tc>
        <w:tc>
          <w:tcPr>
            <w:tcW w:w="314" w:type="dxa"/>
            <w:shd w:val="clear" w:color="auto" w:fill="auto"/>
          </w:tcPr>
          <w:p w14:paraId="3B812CD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65A2258C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188745D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188F7571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52994133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5C671080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78F0E992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D3D758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9D2C709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362A7BF0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16E16D99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61363E0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78F67C43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230A21DC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56C1B0C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5FA8143E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4E1D66B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58FA4C4D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154E0D4D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6E6108F4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1BA16B82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1AA61F3D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720925CC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63FBFD9E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553D6FA3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</w:tr>
      <w:tr w:rsidR="00B74CA5" w:rsidRPr="00E0211B" w14:paraId="4D310EE6" w14:textId="77777777" w:rsidTr="005A0F81">
        <w:trPr>
          <w:trHeight w:val="320"/>
        </w:trPr>
        <w:tc>
          <w:tcPr>
            <w:tcW w:w="313" w:type="dxa"/>
            <w:shd w:val="clear" w:color="auto" w:fill="auto"/>
          </w:tcPr>
          <w:p w14:paraId="1B3E66A5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3F4932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18BEC08D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68ED9239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7D0F8CF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589FCE06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05AFA469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3E42F6A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29FD72CF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7B2A38A0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1DCB52A1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1C2DB1BF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2008BC43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0A2B21F2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33C1FEF5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345EBFC4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31EF95F9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4F594E25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017AF5E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17AF7F65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42B6FBC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00E653C5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1F2868D0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6C49A889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60D3853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2DAA97B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048B8102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76E0D34F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2A1776A3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612F054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63EA929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906993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</w:tr>
      <w:tr w:rsidR="00B74CA5" w:rsidRPr="00E0211B" w14:paraId="40110953" w14:textId="77777777" w:rsidTr="005A0F81">
        <w:trPr>
          <w:trHeight w:val="320"/>
        </w:trPr>
        <w:tc>
          <w:tcPr>
            <w:tcW w:w="313" w:type="dxa"/>
            <w:shd w:val="clear" w:color="auto" w:fill="auto"/>
          </w:tcPr>
          <w:p w14:paraId="6E157CAC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95CBAA2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0570C54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524CE1E6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6A831BB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2CBB35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1BAC0BB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324A2FA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631371D6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7C02F9D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19381B9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1887C315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2B53B1D4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4D9EA82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7706448E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680F8C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5CD54B4D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7DB6B4B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653FD853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5D5ACE21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7FA2A9FE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1E60659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7326367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1C050AB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0878D60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1EB80305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145891F0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24E363B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4275B19C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82B7BBF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77373290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1B9BB8E6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</w:tr>
      <w:tr w:rsidR="00B74CA5" w:rsidRPr="00E0211B" w14:paraId="6E25A2F3" w14:textId="77777777" w:rsidTr="005A0F81">
        <w:trPr>
          <w:trHeight w:val="320"/>
        </w:trPr>
        <w:tc>
          <w:tcPr>
            <w:tcW w:w="313" w:type="dxa"/>
            <w:shd w:val="clear" w:color="auto" w:fill="auto"/>
          </w:tcPr>
          <w:p w14:paraId="689F90B6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C7F94F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5582DBC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1836AB3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0453978E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15E9E101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869A29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178FD37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03B0A785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2B1755A3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393D0A29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75BB865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361E4B7E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342F31F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7A75B7A3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1112DE15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1BDE747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4026D2D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2C738B9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67BF5255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1C67A5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2650584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7357CBF2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0A38048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22130544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4EBDC11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60A582D1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4898889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1EBD85BE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67C07EEC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5ED206B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A58724C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</w:tr>
      <w:tr w:rsidR="00B74CA5" w:rsidRPr="00E0211B" w14:paraId="6795444F" w14:textId="77777777" w:rsidTr="005A0F81">
        <w:trPr>
          <w:trHeight w:val="320"/>
        </w:trPr>
        <w:tc>
          <w:tcPr>
            <w:tcW w:w="313" w:type="dxa"/>
            <w:shd w:val="clear" w:color="auto" w:fill="auto"/>
          </w:tcPr>
          <w:p w14:paraId="34E94036" w14:textId="77777777" w:rsidR="00B74CA5" w:rsidRPr="00E0211B" w:rsidRDefault="00B74CA5" w:rsidP="005A0F81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>4</w:t>
            </w:r>
          </w:p>
        </w:tc>
        <w:tc>
          <w:tcPr>
            <w:tcW w:w="314" w:type="dxa"/>
            <w:shd w:val="clear" w:color="auto" w:fill="auto"/>
          </w:tcPr>
          <w:p w14:paraId="73511BE0" w14:textId="77777777" w:rsidR="00B74CA5" w:rsidRPr="00E0211B" w:rsidRDefault="00B74CA5" w:rsidP="005A0F81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>9</w:t>
            </w:r>
          </w:p>
        </w:tc>
        <w:tc>
          <w:tcPr>
            <w:tcW w:w="314" w:type="dxa"/>
            <w:shd w:val="clear" w:color="auto" w:fill="auto"/>
          </w:tcPr>
          <w:p w14:paraId="09A74C6D" w14:textId="77777777" w:rsidR="00B74CA5" w:rsidRPr="00E0211B" w:rsidRDefault="00B74CA5" w:rsidP="005A0F81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>4</w:t>
            </w:r>
          </w:p>
        </w:tc>
        <w:tc>
          <w:tcPr>
            <w:tcW w:w="314" w:type="dxa"/>
            <w:shd w:val="clear" w:color="auto" w:fill="auto"/>
          </w:tcPr>
          <w:p w14:paraId="722BA260" w14:textId="77777777" w:rsidR="00B74CA5" w:rsidRPr="00E0211B" w:rsidRDefault="00B74CA5" w:rsidP="005A0F81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>0</w:t>
            </w:r>
          </w:p>
        </w:tc>
        <w:tc>
          <w:tcPr>
            <w:tcW w:w="314" w:type="dxa"/>
            <w:shd w:val="clear" w:color="auto" w:fill="auto"/>
          </w:tcPr>
          <w:p w14:paraId="0F01203C" w14:textId="77777777" w:rsidR="00B74CA5" w:rsidRPr="00E0211B" w:rsidRDefault="00B74CA5" w:rsidP="005A0F81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 xml:space="preserve">: </w:t>
            </w:r>
          </w:p>
        </w:tc>
        <w:tc>
          <w:tcPr>
            <w:tcW w:w="314" w:type="dxa"/>
            <w:shd w:val="clear" w:color="auto" w:fill="auto"/>
          </w:tcPr>
          <w:p w14:paraId="393E4BE1" w14:textId="77777777" w:rsidR="00B74CA5" w:rsidRPr="00E0211B" w:rsidRDefault="00B74CA5" w:rsidP="005A0F81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>4</w:t>
            </w:r>
          </w:p>
        </w:tc>
        <w:tc>
          <w:tcPr>
            <w:tcW w:w="314" w:type="dxa"/>
            <w:shd w:val="clear" w:color="auto" w:fill="auto"/>
          </w:tcPr>
          <w:p w14:paraId="25F1C56A" w14:textId="77777777" w:rsidR="00B74CA5" w:rsidRPr="00E0211B" w:rsidRDefault="00B74CA5" w:rsidP="005A0F81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>=</w:t>
            </w:r>
          </w:p>
        </w:tc>
        <w:tc>
          <w:tcPr>
            <w:tcW w:w="314" w:type="dxa"/>
            <w:shd w:val="clear" w:color="auto" w:fill="auto"/>
          </w:tcPr>
          <w:p w14:paraId="472F42B5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7B1EF35D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6D6B404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68DC99F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87CACE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72021971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55970A19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1E6B3946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12810441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7A8CF293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0C42DDC1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7C41DB66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058AD14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98BD9D4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45305A9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6B10B5D0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7B1BCDA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74AE028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52A47E3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0B8AD73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686F9E5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1D1A5A61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170A0EDC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77E8DCA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B6688A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</w:tr>
      <w:tr w:rsidR="00B74CA5" w:rsidRPr="00E0211B" w14:paraId="127368BB" w14:textId="77777777" w:rsidTr="005A0F81">
        <w:trPr>
          <w:trHeight w:val="320"/>
        </w:trPr>
        <w:tc>
          <w:tcPr>
            <w:tcW w:w="313" w:type="dxa"/>
            <w:shd w:val="clear" w:color="auto" w:fill="auto"/>
          </w:tcPr>
          <w:p w14:paraId="646A7C24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64294B11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1F31AAC9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F71B22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57CCEA9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6B50B44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12216A61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26FAC981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7E11318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74A5F5CF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1DD40A73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6AA1A82E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56BDD4B6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B962874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5A9AB7E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7C8E7AAC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0105238E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D31B6DC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740D936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4DD9AFE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33E0F1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6ED63EA5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2C2E36D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03FB2D3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5602D05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44FFF512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2A698E5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2E86F23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0A078B9E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5E83D921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032DB1B1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0B06799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</w:tr>
      <w:tr w:rsidR="00B74CA5" w:rsidRPr="00E0211B" w14:paraId="5F7824CA" w14:textId="77777777" w:rsidTr="005A0F81">
        <w:trPr>
          <w:trHeight w:val="320"/>
        </w:trPr>
        <w:tc>
          <w:tcPr>
            <w:tcW w:w="313" w:type="dxa"/>
            <w:shd w:val="clear" w:color="auto" w:fill="auto"/>
          </w:tcPr>
          <w:p w14:paraId="7085945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F994E1F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756E270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6B39C11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21B1B0D4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38D9794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0A0E5E7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644B454F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36AEE37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6E59C23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047CC4B3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192BF4C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35C1B042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6293B229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5726B51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02FE50A2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71681471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40E518B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2FF29B12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0933D2E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242F188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DCCAB64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6FD7E594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488F5F31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F43C18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25643302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10059AD6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4211C5AE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ED9780E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7DF94BE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175A06D5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73C4C9A1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</w:tr>
      <w:tr w:rsidR="00B74CA5" w:rsidRPr="00E0211B" w14:paraId="05B28F3B" w14:textId="77777777" w:rsidTr="005A0F81">
        <w:trPr>
          <w:trHeight w:val="320"/>
        </w:trPr>
        <w:tc>
          <w:tcPr>
            <w:tcW w:w="313" w:type="dxa"/>
            <w:shd w:val="clear" w:color="auto" w:fill="auto"/>
          </w:tcPr>
          <w:p w14:paraId="1F284A9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67C2BB0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348DE784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2F782F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2C688A5C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190C795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6A458900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08A5B81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58942431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63D63D6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3C2BE222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7A8F0093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5B15F984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75122F5E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55B01100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5E88FD8C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873C7D0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1CC55C3E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5A707CA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286B1379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2ED6C5A6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0069501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63325393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1CBD2AB6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201C571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7A45F86D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69585D1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7DF81FF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2EFDE3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72CAB8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47BD9284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4EAAB36F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</w:tr>
      <w:tr w:rsidR="00B74CA5" w:rsidRPr="00E0211B" w14:paraId="239B285E" w14:textId="77777777" w:rsidTr="005A0F81">
        <w:trPr>
          <w:trHeight w:val="320"/>
        </w:trPr>
        <w:tc>
          <w:tcPr>
            <w:tcW w:w="313" w:type="dxa"/>
            <w:shd w:val="clear" w:color="auto" w:fill="auto"/>
          </w:tcPr>
          <w:p w14:paraId="2E2D7F1C" w14:textId="77777777" w:rsidR="00B74CA5" w:rsidRPr="00E0211B" w:rsidRDefault="00B74CA5" w:rsidP="005A0F81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>1</w:t>
            </w:r>
          </w:p>
        </w:tc>
        <w:tc>
          <w:tcPr>
            <w:tcW w:w="314" w:type="dxa"/>
            <w:shd w:val="clear" w:color="auto" w:fill="auto"/>
          </w:tcPr>
          <w:p w14:paraId="22722340" w14:textId="77777777" w:rsidR="00B74CA5" w:rsidRPr="00E0211B" w:rsidRDefault="00B74CA5" w:rsidP="005A0F81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>1</w:t>
            </w:r>
          </w:p>
        </w:tc>
        <w:tc>
          <w:tcPr>
            <w:tcW w:w="314" w:type="dxa"/>
            <w:shd w:val="clear" w:color="auto" w:fill="auto"/>
          </w:tcPr>
          <w:p w14:paraId="0FBF0C12" w14:textId="77777777" w:rsidR="00B74CA5" w:rsidRPr="00E0211B" w:rsidRDefault="00B74CA5" w:rsidP="005A0F81">
            <w:pPr>
              <w:jc w:val="right"/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>1</w:t>
            </w:r>
          </w:p>
        </w:tc>
        <w:tc>
          <w:tcPr>
            <w:tcW w:w="314" w:type="dxa"/>
            <w:shd w:val="clear" w:color="auto" w:fill="auto"/>
          </w:tcPr>
          <w:p w14:paraId="2F3EBC66" w14:textId="77777777" w:rsidR="00B74CA5" w:rsidRPr="00E0211B" w:rsidRDefault="00B74CA5" w:rsidP="005A0F81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>0</w:t>
            </w:r>
          </w:p>
        </w:tc>
        <w:tc>
          <w:tcPr>
            <w:tcW w:w="314" w:type="dxa"/>
            <w:shd w:val="clear" w:color="auto" w:fill="auto"/>
          </w:tcPr>
          <w:p w14:paraId="14CE4ED4" w14:textId="77777777" w:rsidR="00B74CA5" w:rsidRPr="00E0211B" w:rsidRDefault="00B74CA5" w:rsidP="005A0F81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>6</w:t>
            </w:r>
          </w:p>
        </w:tc>
        <w:tc>
          <w:tcPr>
            <w:tcW w:w="314" w:type="dxa"/>
            <w:shd w:val="clear" w:color="auto" w:fill="auto"/>
          </w:tcPr>
          <w:p w14:paraId="49B2D037" w14:textId="77777777" w:rsidR="00B74CA5" w:rsidRPr="00E0211B" w:rsidRDefault="00B74CA5" w:rsidP="005A0F81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>:</w:t>
            </w:r>
          </w:p>
        </w:tc>
        <w:tc>
          <w:tcPr>
            <w:tcW w:w="314" w:type="dxa"/>
            <w:shd w:val="clear" w:color="auto" w:fill="auto"/>
          </w:tcPr>
          <w:p w14:paraId="6BEAA678" w14:textId="77777777" w:rsidR="00B74CA5" w:rsidRPr="00E0211B" w:rsidRDefault="00B74CA5" w:rsidP="005A0F81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>9</w:t>
            </w:r>
          </w:p>
        </w:tc>
        <w:tc>
          <w:tcPr>
            <w:tcW w:w="314" w:type="dxa"/>
            <w:shd w:val="clear" w:color="auto" w:fill="auto"/>
          </w:tcPr>
          <w:p w14:paraId="2401374A" w14:textId="77777777" w:rsidR="00B74CA5" w:rsidRPr="00E0211B" w:rsidRDefault="00B74CA5" w:rsidP="005A0F81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>=</w:t>
            </w:r>
          </w:p>
        </w:tc>
        <w:tc>
          <w:tcPr>
            <w:tcW w:w="314" w:type="dxa"/>
            <w:shd w:val="clear" w:color="auto" w:fill="auto"/>
            <w:vAlign w:val="center"/>
          </w:tcPr>
          <w:p w14:paraId="5DB2E8B9" w14:textId="77777777" w:rsidR="00B74CA5" w:rsidRPr="00E0211B" w:rsidRDefault="00B74CA5" w:rsidP="005A0F8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  <w:vAlign w:val="center"/>
          </w:tcPr>
          <w:p w14:paraId="3396EF0E" w14:textId="77777777" w:rsidR="00B74CA5" w:rsidRPr="00E0211B" w:rsidRDefault="00B74CA5" w:rsidP="005A0F8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05DAA80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6462D61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3EBC88F9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61DF9704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59B15722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036895A9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5E4233D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2CCC52FE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598AC79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D1D5B66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2A482FCC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2E5E737C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788135BC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0FF75766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1EE09F53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2A4D00A1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671DF34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030B0659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58FF3B1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528B4C2F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44F67B9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EF04BDD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</w:tr>
      <w:tr w:rsidR="00B74CA5" w:rsidRPr="00E0211B" w14:paraId="02199932" w14:textId="77777777" w:rsidTr="005A0F81">
        <w:trPr>
          <w:trHeight w:val="320"/>
        </w:trPr>
        <w:tc>
          <w:tcPr>
            <w:tcW w:w="313" w:type="dxa"/>
            <w:shd w:val="clear" w:color="auto" w:fill="auto"/>
          </w:tcPr>
          <w:p w14:paraId="126851C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715F88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30EC974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7F747421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31980110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2F6D8C05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18A1610E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02150346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7B2B35D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3BDA020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5CB4B162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1B05DA90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A9E979C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12B1895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2D5AEEF6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148E1D40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2B04D779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73CB11C6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5075CA72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51E45872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4021EFDF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70FC0B69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104EAD5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55C8F30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AEE0133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57B0D66C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61EBF5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549FE2E5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14D0470E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1542B21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AB6D334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12D14A3C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</w:tr>
      <w:tr w:rsidR="00B74CA5" w:rsidRPr="00E0211B" w14:paraId="75337405" w14:textId="77777777" w:rsidTr="005A0F81">
        <w:trPr>
          <w:trHeight w:val="320"/>
        </w:trPr>
        <w:tc>
          <w:tcPr>
            <w:tcW w:w="313" w:type="dxa"/>
            <w:shd w:val="clear" w:color="auto" w:fill="auto"/>
          </w:tcPr>
          <w:p w14:paraId="2B16CBE3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24988A34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0AFAA2FE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C4BA34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0CC456D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6344C48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60347F5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590699C1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6D4556D4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1820FB6E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45A5A8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59504715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77C3E07E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3088493F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776EB8F2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6DBA0B8E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155A394E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41551C69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792FAF06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55A72F0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69F8417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73F4821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062FA2F9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6C8BCC3F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4A278A04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69E6A27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4FF4192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6275F084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6198E1C0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41196EDF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07BF3EF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4EDFA7C1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</w:tr>
      <w:tr w:rsidR="00B74CA5" w:rsidRPr="00E0211B" w14:paraId="4493514D" w14:textId="77777777" w:rsidTr="005A0F81">
        <w:trPr>
          <w:trHeight w:val="320"/>
        </w:trPr>
        <w:tc>
          <w:tcPr>
            <w:tcW w:w="313" w:type="dxa"/>
            <w:shd w:val="clear" w:color="auto" w:fill="auto"/>
          </w:tcPr>
          <w:p w14:paraId="51F6ED02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08EF560C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60C4C88C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784E99E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7A73BE42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556EDC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32ECB240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3D7F1B9D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5053321F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22B6B22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55DDEC7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3DC5910F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5F5AC1A4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37C39E93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66A739C1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385F7E7A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283CE3C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558BAB50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6A37FBE5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00C7663F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7CAA417F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2A9F9156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46975A59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771D476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24F07B53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8B7EB6E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02CFB15B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74D3B41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78B0D3DC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32BC9948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08512A77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</w:tcPr>
          <w:p w14:paraId="2CD6B966" w14:textId="77777777" w:rsidR="00B74CA5" w:rsidRPr="00E0211B" w:rsidRDefault="00B74CA5" w:rsidP="005A0F81">
            <w:pPr>
              <w:rPr>
                <w:sz w:val="22"/>
                <w:szCs w:val="22"/>
              </w:rPr>
            </w:pPr>
          </w:p>
        </w:tc>
      </w:tr>
    </w:tbl>
    <w:p w14:paraId="069C295D" w14:textId="5EDF7FCB" w:rsidR="005C7BF6" w:rsidRDefault="005C7BF6" w:rsidP="00B13406">
      <w:pPr>
        <w:rPr>
          <w:sz w:val="22"/>
          <w:szCs w:val="22"/>
          <w:lang w:val="de-CH"/>
        </w:rPr>
      </w:pPr>
    </w:p>
    <w:p w14:paraId="3F366FEE" w14:textId="77777777" w:rsidR="00B74CA5" w:rsidRPr="009E2488" w:rsidRDefault="00B74CA5" w:rsidP="00B13406">
      <w:pPr>
        <w:rPr>
          <w:sz w:val="22"/>
          <w:szCs w:val="22"/>
          <w:lang w:val="de-CH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2271"/>
      </w:tblGrid>
      <w:tr w:rsidR="005C7BF6" w:rsidRPr="00E30ECC" w14:paraId="3E5059E2" w14:textId="77777777" w:rsidTr="00756CB7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303CD701" w14:textId="0248EDA9" w:rsidR="005C7BF6" w:rsidRPr="00816D78" w:rsidRDefault="00B74CA5" w:rsidP="005C7BF6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8</w:t>
            </w:r>
            <w:r w:rsidR="005C7BF6" w:rsidRPr="00816D78">
              <w:rPr>
                <w:rFonts w:cs="Arial"/>
                <w:b/>
                <w:color w:val="FFFFFF"/>
                <w:sz w:val="24"/>
                <w:lang w:val="de-CH"/>
              </w:rPr>
              <w:t>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2911179C" w14:textId="46537A45" w:rsidR="005C7BF6" w:rsidRPr="00816D78" w:rsidRDefault="001A48DF" w:rsidP="005C7BF6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Arithmetik: Zahlenrätsel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0FC371C6" w14:textId="344EEDD6" w:rsidR="005C7BF6" w:rsidRPr="00816D78" w:rsidRDefault="005C7BF6" w:rsidP="005C7BF6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 xml:space="preserve">S. </w:t>
            </w:r>
            <w:r w:rsidR="001A48DF">
              <w:rPr>
                <w:rFonts w:cs="Arial"/>
                <w:b/>
                <w:color w:val="FFFFFF"/>
                <w:sz w:val="24"/>
                <w:lang w:val="de-CH"/>
              </w:rPr>
              <w:t>92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57F071F3" w14:textId="668F0376" w:rsidR="005C7BF6" w:rsidRPr="00816D78" w:rsidRDefault="005C7BF6" w:rsidP="005C7BF6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M/D</w:t>
            </w:r>
          </w:p>
        </w:tc>
      </w:tr>
    </w:tbl>
    <w:p w14:paraId="3562F424" w14:textId="2BDC8B6C" w:rsidR="009E2488" w:rsidRPr="009E2488" w:rsidRDefault="009E2488" w:rsidP="00B13406">
      <w:pPr>
        <w:rPr>
          <w:sz w:val="22"/>
          <w:szCs w:val="22"/>
          <w:lang w:val="de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0"/>
        <w:gridCol w:w="320"/>
        <w:gridCol w:w="320"/>
        <w:gridCol w:w="320"/>
        <w:gridCol w:w="314"/>
        <w:gridCol w:w="319"/>
        <w:gridCol w:w="325"/>
        <w:gridCol w:w="312"/>
        <w:gridCol w:w="312"/>
        <w:gridCol w:w="312"/>
        <w:gridCol w:w="312"/>
        <w:gridCol w:w="312"/>
        <w:gridCol w:w="313"/>
        <w:gridCol w:w="313"/>
        <w:gridCol w:w="313"/>
        <w:gridCol w:w="312"/>
        <w:gridCol w:w="319"/>
        <w:gridCol w:w="319"/>
        <w:gridCol w:w="319"/>
        <w:gridCol w:w="319"/>
        <w:gridCol w:w="314"/>
        <w:gridCol w:w="319"/>
        <w:gridCol w:w="325"/>
        <w:gridCol w:w="313"/>
        <w:gridCol w:w="313"/>
        <w:gridCol w:w="313"/>
        <w:gridCol w:w="312"/>
        <w:gridCol w:w="313"/>
        <w:gridCol w:w="313"/>
        <w:gridCol w:w="313"/>
      </w:tblGrid>
      <w:tr w:rsidR="001A48DF" w:rsidRPr="001A48DF" w14:paraId="09B14428" w14:textId="77777777" w:rsidTr="00BF0B5F">
        <w:tc>
          <w:tcPr>
            <w:tcW w:w="10988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2A981C" w14:textId="77777777" w:rsidR="001A48DF" w:rsidRPr="001A48DF" w:rsidRDefault="001A48DF" w:rsidP="00BF0B5F">
            <w:pPr>
              <w:rPr>
                <w:sz w:val="22"/>
                <w:szCs w:val="22"/>
              </w:rPr>
            </w:pPr>
            <w:r w:rsidRPr="001A48DF">
              <w:rPr>
                <w:sz w:val="22"/>
                <w:szCs w:val="22"/>
              </w:rPr>
              <w:t xml:space="preserve">Ich denke mir eine Zahl, addiere 5, dividiere durch 3, multipliziere mit 5 und erhalte 25. </w:t>
            </w:r>
          </w:p>
          <w:p w14:paraId="30A3744C" w14:textId="1F642C2E" w:rsidR="001A48DF" w:rsidRPr="001A48DF" w:rsidRDefault="001A48DF" w:rsidP="00C56C43">
            <w:pPr>
              <w:rPr>
                <w:sz w:val="22"/>
                <w:szCs w:val="22"/>
              </w:rPr>
            </w:pPr>
            <w:r w:rsidRPr="001A48DF">
              <w:rPr>
                <w:sz w:val="22"/>
                <w:szCs w:val="22"/>
              </w:rPr>
              <w:t xml:space="preserve">Welche Zahl habe ich mir gedacht? Schreibe deine Überlegungen </w:t>
            </w:r>
            <w:r w:rsidR="00C56C43" w:rsidRPr="001A48DF">
              <w:rPr>
                <w:sz w:val="22"/>
                <w:szCs w:val="22"/>
              </w:rPr>
              <w:t>auf</w:t>
            </w:r>
            <w:r w:rsidR="00C56C43">
              <w:rPr>
                <w:sz w:val="22"/>
                <w:szCs w:val="22"/>
              </w:rPr>
              <w:t xml:space="preserve"> oder mache eine Skizze</w:t>
            </w:r>
            <w:r w:rsidR="001D7C32">
              <w:rPr>
                <w:sz w:val="22"/>
                <w:szCs w:val="22"/>
              </w:rPr>
              <w:t xml:space="preserve">, </w:t>
            </w:r>
            <w:r w:rsidR="008036AB">
              <w:rPr>
                <w:sz w:val="22"/>
                <w:szCs w:val="22"/>
              </w:rPr>
              <w:br/>
            </w:r>
            <w:r w:rsidR="001D7C32">
              <w:rPr>
                <w:sz w:val="22"/>
                <w:szCs w:val="22"/>
              </w:rPr>
              <w:t>wie du die Aufgabe gelöst hast.</w:t>
            </w:r>
          </w:p>
        </w:tc>
      </w:tr>
      <w:tr w:rsidR="001A48DF" w:rsidRPr="001A48DF" w14:paraId="12CBEE9C" w14:textId="77777777" w:rsidTr="00BF0B5F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340"/>
        </w:trPr>
        <w:tc>
          <w:tcPr>
            <w:tcW w:w="372" w:type="dxa"/>
            <w:shd w:val="clear" w:color="auto" w:fill="auto"/>
          </w:tcPr>
          <w:p w14:paraId="70905D03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6D4D3BEA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47007BB7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7896F11F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1AD23B4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7A3F8A87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80" w:type="dxa"/>
            <w:shd w:val="clear" w:color="auto" w:fill="auto"/>
          </w:tcPr>
          <w:p w14:paraId="72B24A96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3CE44BE9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1D410762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62C4F6FE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3944578C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0DDF7792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0FACA1F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028D5F0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9A42762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2987DA95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5BD942E5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38E830F2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3EAA8104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2E244CC6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1A204FF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7FA685E5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80" w:type="dxa"/>
            <w:shd w:val="clear" w:color="auto" w:fill="auto"/>
          </w:tcPr>
          <w:p w14:paraId="326BAB89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7A07EA9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327F5B6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F09F233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3B9D7960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346329E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7108999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07BA73F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</w:tr>
      <w:tr w:rsidR="001A48DF" w:rsidRPr="001A48DF" w14:paraId="1D8A3CE2" w14:textId="77777777" w:rsidTr="00BF0B5F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340"/>
        </w:trPr>
        <w:tc>
          <w:tcPr>
            <w:tcW w:w="372" w:type="dxa"/>
            <w:shd w:val="clear" w:color="auto" w:fill="auto"/>
          </w:tcPr>
          <w:p w14:paraId="348D9E87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3807824D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131E94F9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1745D57F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D1C3616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6E53D8BC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80" w:type="dxa"/>
            <w:shd w:val="clear" w:color="auto" w:fill="auto"/>
          </w:tcPr>
          <w:p w14:paraId="21AE901F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40DBB76C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481892FC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71CBA4D6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2C7F9709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35D20053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46331A4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C7430F9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087BCD7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42644BAA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1CB77E25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466F0C8F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2D41AFDA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4C04193C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5448E0DF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0AE7AF32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80" w:type="dxa"/>
            <w:shd w:val="clear" w:color="auto" w:fill="auto"/>
          </w:tcPr>
          <w:p w14:paraId="7538BF04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D0502F4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44EFFEA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5BC9377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6E7225CD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C21270E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EE4080D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D158488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</w:tr>
      <w:tr w:rsidR="001A48DF" w:rsidRPr="001A48DF" w14:paraId="7809B2A7" w14:textId="77777777" w:rsidTr="00BF0B5F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340"/>
        </w:trPr>
        <w:tc>
          <w:tcPr>
            <w:tcW w:w="372" w:type="dxa"/>
            <w:shd w:val="clear" w:color="auto" w:fill="auto"/>
          </w:tcPr>
          <w:p w14:paraId="5B4E7E05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6D457070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1BF764BD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7CE0576F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587470B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71BD4570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80" w:type="dxa"/>
            <w:shd w:val="clear" w:color="auto" w:fill="auto"/>
          </w:tcPr>
          <w:p w14:paraId="051DCEBB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639084EB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3A4812EC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7A0AC29F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09D93444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6CB6DAC2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DF33E4F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7AA4407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A008687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2135B58C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248280CC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3D93C9C8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69B0D5EB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400B9786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17C0D2E3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5B6714D2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80" w:type="dxa"/>
            <w:shd w:val="clear" w:color="auto" w:fill="auto"/>
          </w:tcPr>
          <w:p w14:paraId="1C96ABA3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B433C8B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D768068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628DC71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689D998A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1182FB5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7EAEDCD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AB18A0C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</w:tr>
      <w:tr w:rsidR="001A48DF" w:rsidRPr="001A48DF" w14:paraId="3F0B0BD4" w14:textId="77777777" w:rsidTr="00BF0B5F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340"/>
        </w:trPr>
        <w:tc>
          <w:tcPr>
            <w:tcW w:w="372" w:type="dxa"/>
            <w:shd w:val="clear" w:color="auto" w:fill="auto"/>
          </w:tcPr>
          <w:p w14:paraId="2717B362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53497876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449F3A1B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2B850596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93414EC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4E137BDF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80" w:type="dxa"/>
            <w:shd w:val="clear" w:color="auto" w:fill="auto"/>
          </w:tcPr>
          <w:p w14:paraId="5C84078E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5022C1DB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6073BE48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5357B42F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66A85BB8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63D38A38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56A6128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D1E1B11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701255B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7202E727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746AADDD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3B9CEA4D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0DD55EEC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4DA73A22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236DFF3F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4DE5E602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80" w:type="dxa"/>
            <w:shd w:val="clear" w:color="auto" w:fill="auto"/>
          </w:tcPr>
          <w:p w14:paraId="07B5B791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14FEB2C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1FDEB59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53A928C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0314B6D7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CB70F80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5DA8097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A83D83A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</w:tr>
    </w:tbl>
    <w:p w14:paraId="58C2CC80" w14:textId="723213CD" w:rsidR="009F6D9E" w:rsidRDefault="009F6D9E" w:rsidP="00B13406">
      <w:pPr>
        <w:rPr>
          <w:rFonts w:cs="Arial"/>
          <w:sz w:val="22"/>
          <w:szCs w:val="22"/>
          <w:lang w:val="de-CH"/>
        </w:rPr>
      </w:pPr>
    </w:p>
    <w:p w14:paraId="062E9A49" w14:textId="77777777" w:rsidR="001A48DF" w:rsidRPr="00B97EA6" w:rsidRDefault="001A48DF" w:rsidP="00B13406">
      <w:pPr>
        <w:rPr>
          <w:sz w:val="22"/>
          <w:szCs w:val="22"/>
          <w:lang w:val="de-CH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2271"/>
      </w:tblGrid>
      <w:tr w:rsidR="001A48DF" w:rsidRPr="00E30ECC" w14:paraId="00EE9583" w14:textId="77777777" w:rsidTr="00756CB7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6C811E6C" w14:textId="11DE4289" w:rsidR="001A48DF" w:rsidRPr="00816D78" w:rsidRDefault="00B74CA5" w:rsidP="001A48DF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9</w:t>
            </w:r>
            <w:r w:rsidR="001A48DF" w:rsidRPr="00816D78">
              <w:rPr>
                <w:rFonts w:cs="Arial"/>
                <w:b/>
                <w:color w:val="FFFFFF"/>
                <w:sz w:val="24"/>
                <w:lang w:val="de-CH"/>
              </w:rPr>
              <w:t>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30790B66" w14:textId="6C67A4BE" w:rsidR="001A48DF" w:rsidRPr="00816D78" w:rsidRDefault="001A48DF" w:rsidP="001A48DF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Arithmetik: Zahlenrätsel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2EB70CC4" w14:textId="429179E9" w:rsidR="001A48DF" w:rsidRPr="00816D78" w:rsidRDefault="001A48DF" w:rsidP="001A48DF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S. 92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3F718455" w14:textId="05B1099E" w:rsidR="001A48DF" w:rsidRPr="00816D78" w:rsidRDefault="001A48DF" w:rsidP="001A48DF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M/D</w:t>
            </w:r>
          </w:p>
        </w:tc>
      </w:tr>
    </w:tbl>
    <w:p w14:paraId="68D05F41" w14:textId="1CE32DDC" w:rsidR="005C7BF6" w:rsidRDefault="005C7BF6" w:rsidP="00B13406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0"/>
        <w:gridCol w:w="320"/>
        <w:gridCol w:w="320"/>
        <w:gridCol w:w="320"/>
        <w:gridCol w:w="314"/>
        <w:gridCol w:w="319"/>
        <w:gridCol w:w="325"/>
        <w:gridCol w:w="312"/>
        <w:gridCol w:w="312"/>
        <w:gridCol w:w="312"/>
        <w:gridCol w:w="312"/>
        <w:gridCol w:w="312"/>
        <w:gridCol w:w="313"/>
        <w:gridCol w:w="313"/>
        <w:gridCol w:w="313"/>
        <w:gridCol w:w="312"/>
        <w:gridCol w:w="319"/>
        <w:gridCol w:w="319"/>
        <w:gridCol w:w="319"/>
        <w:gridCol w:w="319"/>
        <w:gridCol w:w="314"/>
        <w:gridCol w:w="319"/>
        <w:gridCol w:w="325"/>
        <w:gridCol w:w="313"/>
        <w:gridCol w:w="313"/>
        <w:gridCol w:w="313"/>
        <w:gridCol w:w="312"/>
        <w:gridCol w:w="313"/>
        <w:gridCol w:w="313"/>
        <w:gridCol w:w="313"/>
      </w:tblGrid>
      <w:tr w:rsidR="001A48DF" w:rsidRPr="001A48DF" w14:paraId="6F8E828B" w14:textId="77777777" w:rsidTr="00BF0B5F">
        <w:tc>
          <w:tcPr>
            <w:tcW w:w="10988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E21FA8" w14:textId="77777777" w:rsidR="001A48DF" w:rsidRPr="001A48DF" w:rsidRDefault="001A48DF" w:rsidP="00BF0B5F">
            <w:pPr>
              <w:rPr>
                <w:sz w:val="22"/>
                <w:szCs w:val="22"/>
              </w:rPr>
            </w:pPr>
            <w:r w:rsidRPr="001A48DF">
              <w:rPr>
                <w:sz w:val="22"/>
                <w:szCs w:val="22"/>
              </w:rPr>
              <w:t xml:space="preserve">Ich denke mir eine zweistellige Zahl, vertausche die beiden Ziffern, dividiere durch 3 und erhalte 15 </w:t>
            </w:r>
          </w:p>
          <w:p w14:paraId="75E50F72" w14:textId="60FF92B0" w:rsidR="001A48DF" w:rsidRPr="001A48DF" w:rsidRDefault="001A48DF" w:rsidP="00306C23">
            <w:pPr>
              <w:rPr>
                <w:sz w:val="22"/>
                <w:szCs w:val="22"/>
              </w:rPr>
            </w:pPr>
            <w:r w:rsidRPr="001A48DF">
              <w:rPr>
                <w:sz w:val="22"/>
                <w:szCs w:val="22"/>
              </w:rPr>
              <w:t xml:space="preserve">Welche Zahl habe ich mir gedacht? </w:t>
            </w:r>
            <w:r w:rsidR="001D7C32" w:rsidRPr="001A48DF">
              <w:rPr>
                <w:sz w:val="22"/>
                <w:szCs w:val="22"/>
              </w:rPr>
              <w:t>Schreibe deine Überlegungen auf</w:t>
            </w:r>
            <w:r w:rsidR="001D7C32">
              <w:rPr>
                <w:sz w:val="22"/>
                <w:szCs w:val="22"/>
              </w:rPr>
              <w:t xml:space="preserve"> oder mache eine Skizze, </w:t>
            </w:r>
            <w:r w:rsidR="008036AB">
              <w:rPr>
                <w:sz w:val="22"/>
                <w:szCs w:val="22"/>
              </w:rPr>
              <w:br/>
            </w:r>
            <w:r w:rsidR="001D7C32">
              <w:rPr>
                <w:sz w:val="22"/>
                <w:szCs w:val="22"/>
              </w:rPr>
              <w:t>wie du die Aufgabe gelöst hast.</w:t>
            </w:r>
          </w:p>
        </w:tc>
      </w:tr>
      <w:tr w:rsidR="001A48DF" w:rsidRPr="001A48DF" w14:paraId="095ABECC" w14:textId="77777777" w:rsidTr="00BF0B5F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340"/>
        </w:trPr>
        <w:tc>
          <w:tcPr>
            <w:tcW w:w="372" w:type="dxa"/>
            <w:shd w:val="clear" w:color="auto" w:fill="auto"/>
          </w:tcPr>
          <w:p w14:paraId="493311B2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473AB59A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3255A9EA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1B644F1A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23B4ACB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67B15058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80" w:type="dxa"/>
            <w:shd w:val="clear" w:color="auto" w:fill="auto"/>
          </w:tcPr>
          <w:p w14:paraId="186430E3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56B4440A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5CA309B9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75B8F318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5352C758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29B65CE7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416CCE7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9BFA299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7CD718B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3F89B08C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2046B68A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53D59124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432DF715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556CB4C6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65FE918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687E1D66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80" w:type="dxa"/>
            <w:shd w:val="clear" w:color="auto" w:fill="auto"/>
          </w:tcPr>
          <w:p w14:paraId="493AD089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05EE29F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328D937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121B260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14C4EAD7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171FC0A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CDF05D7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2EFECC3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</w:tr>
      <w:tr w:rsidR="001A48DF" w:rsidRPr="001A48DF" w14:paraId="3ADE7580" w14:textId="77777777" w:rsidTr="00BF0B5F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340"/>
        </w:trPr>
        <w:tc>
          <w:tcPr>
            <w:tcW w:w="372" w:type="dxa"/>
            <w:shd w:val="clear" w:color="auto" w:fill="auto"/>
          </w:tcPr>
          <w:p w14:paraId="7956564C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003998AD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3CA2CA16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4C2F9266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8102433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7E49ADDD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80" w:type="dxa"/>
            <w:shd w:val="clear" w:color="auto" w:fill="auto"/>
          </w:tcPr>
          <w:p w14:paraId="6B9FE25B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6FBBACA0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0DDA61CD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0DE6A9B3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650902A7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25B7BD93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4F08260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9C66BC6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C216F08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29AD7986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7F1BC7A4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67C6E718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549C821F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1338C983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04976FCC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40A8AA58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80" w:type="dxa"/>
            <w:shd w:val="clear" w:color="auto" w:fill="auto"/>
          </w:tcPr>
          <w:p w14:paraId="219BC584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FF520BB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9F5A696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0049DAF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5C223091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6AE1D65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0AA62B1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398E037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</w:tr>
      <w:tr w:rsidR="001A48DF" w:rsidRPr="001A48DF" w14:paraId="4DE40911" w14:textId="77777777" w:rsidTr="00BF0B5F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340"/>
        </w:trPr>
        <w:tc>
          <w:tcPr>
            <w:tcW w:w="372" w:type="dxa"/>
            <w:shd w:val="clear" w:color="auto" w:fill="auto"/>
          </w:tcPr>
          <w:p w14:paraId="034E747A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73D71454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1D33DA93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6954EDC6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A32C3DB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08909D3A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80" w:type="dxa"/>
            <w:shd w:val="clear" w:color="auto" w:fill="auto"/>
          </w:tcPr>
          <w:p w14:paraId="2EEC6681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3E2531B0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33F00A13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1ABF4C47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37DDFD4F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5A4B9E68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208EC67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B61DF1E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4B9687B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57E9DD58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41DD6EAE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66EBF0C3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048043BB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47B31D12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3D6F27F6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6C5CDBD6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80" w:type="dxa"/>
            <w:shd w:val="clear" w:color="auto" w:fill="auto"/>
          </w:tcPr>
          <w:p w14:paraId="416A87EB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EED20DB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A124D45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B2B367F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13D6653B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2F639AA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B0EEF32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6FB3318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</w:tr>
      <w:tr w:rsidR="001A48DF" w:rsidRPr="001A48DF" w14:paraId="055FDC82" w14:textId="77777777" w:rsidTr="00BF0B5F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340"/>
        </w:trPr>
        <w:tc>
          <w:tcPr>
            <w:tcW w:w="372" w:type="dxa"/>
            <w:shd w:val="clear" w:color="auto" w:fill="auto"/>
          </w:tcPr>
          <w:p w14:paraId="403CB9DA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74B2B084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062AAD5F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2E49BAE7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D93FBE5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11336114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80" w:type="dxa"/>
            <w:shd w:val="clear" w:color="auto" w:fill="auto"/>
          </w:tcPr>
          <w:p w14:paraId="7B1FEA6B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127106E1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1521B0E5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488BFBC9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3D472982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auto"/>
          </w:tcPr>
          <w:p w14:paraId="6E1031BF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E515E33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297C770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3CABF5E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741C7560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02CFEA3A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7D595A67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67EE2F7B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37A08196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239833A8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72" w:type="dxa"/>
            <w:shd w:val="clear" w:color="auto" w:fill="auto"/>
          </w:tcPr>
          <w:p w14:paraId="2102778B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80" w:type="dxa"/>
            <w:shd w:val="clear" w:color="auto" w:fill="auto"/>
          </w:tcPr>
          <w:p w14:paraId="76B0DC38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9FD508B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607DC9C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6A706BD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1" w:type="dxa"/>
            <w:shd w:val="clear" w:color="auto" w:fill="auto"/>
          </w:tcPr>
          <w:p w14:paraId="00BA781A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C9E1F3E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9213DEE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B519F79" w14:textId="77777777" w:rsidR="001A48DF" w:rsidRPr="001A48DF" w:rsidRDefault="001A48DF" w:rsidP="00BF0B5F">
            <w:pPr>
              <w:rPr>
                <w:sz w:val="22"/>
                <w:szCs w:val="22"/>
              </w:rPr>
            </w:pPr>
          </w:p>
        </w:tc>
      </w:tr>
    </w:tbl>
    <w:p w14:paraId="385493E3" w14:textId="77777777" w:rsidR="001A48DF" w:rsidRPr="008D399F" w:rsidRDefault="001A48DF" w:rsidP="00B13406">
      <w:pPr>
        <w:rPr>
          <w:sz w:val="8"/>
          <w:szCs w:val="8"/>
        </w:rPr>
      </w:pPr>
    </w:p>
    <w:p w14:paraId="46316759" w14:textId="77777777" w:rsidR="009F6D9E" w:rsidRDefault="009F6D9E" w:rsidP="00B13406">
      <w:pPr>
        <w:rPr>
          <w:sz w:val="22"/>
          <w:szCs w:val="22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2271"/>
      </w:tblGrid>
      <w:tr w:rsidR="005C7BF6" w:rsidRPr="00E30ECC" w14:paraId="7AE31189" w14:textId="77777777" w:rsidTr="00756CB7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31D0690B" w14:textId="38B18713" w:rsidR="005C7BF6" w:rsidRPr="00816D78" w:rsidRDefault="00B74CA5" w:rsidP="005C7BF6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10</w:t>
            </w:r>
            <w:r w:rsidR="005C7BF6" w:rsidRPr="00816D78">
              <w:rPr>
                <w:rFonts w:cs="Arial"/>
                <w:b/>
                <w:color w:val="FFFFFF"/>
                <w:sz w:val="24"/>
                <w:lang w:val="de-CH"/>
              </w:rPr>
              <w:t>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235A87C4" w14:textId="619F8126" w:rsidR="005C7BF6" w:rsidRPr="00816D78" w:rsidRDefault="001A48DF" w:rsidP="005C7BF6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Arithmetik</w:t>
            </w:r>
            <w:r w:rsidR="005C7BF6">
              <w:rPr>
                <w:rFonts w:cs="Arial"/>
                <w:b/>
                <w:color w:val="FFFFFF"/>
                <w:sz w:val="24"/>
                <w:lang w:val="de-CH"/>
              </w:rPr>
              <w:t xml:space="preserve">: </w:t>
            </w:r>
            <w:r>
              <w:rPr>
                <w:rFonts w:cs="Arial"/>
                <w:b/>
                <w:color w:val="FFFFFF"/>
                <w:sz w:val="24"/>
                <w:lang w:val="de-CH"/>
              </w:rPr>
              <w:t>Ungleichungen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63174098" w14:textId="0B1E188C" w:rsidR="005C7BF6" w:rsidRPr="00816D78" w:rsidRDefault="001A48DF" w:rsidP="005C7BF6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S.93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0E15F19F" w14:textId="5FD05493" w:rsidR="005C7BF6" w:rsidRPr="00816D78" w:rsidRDefault="001A48DF" w:rsidP="005C7BF6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O/B</w:t>
            </w:r>
          </w:p>
        </w:tc>
      </w:tr>
    </w:tbl>
    <w:p w14:paraId="4A3DB5E6" w14:textId="77777777" w:rsidR="009F6D9E" w:rsidRDefault="009F6D9E" w:rsidP="00B13406">
      <w:pPr>
        <w:rPr>
          <w:sz w:val="22"/>
          <w:szCs w:val="22"/>
        </w:rPr>
      </w:pPr>
    </w:p>
    <w:p w14:paraId="43E0CCA3" w14:textId="77777777" w:rsidR="001A48DF" w:rsidRPr="001A48DF" w:rsidRDefault="001A48DF" w:rsidP="001A48DF">
      <w:pPr>
        <w:rPr>
          <w:sz w:val="22"/>
          <w:szCs w:val="22"/>
        </w:rPr>
      </w:pPr>
      <w:r w:rsidRPr="001A48DF">
        <w:rPr>
          <w:sz w:val="22"/>
          <w:szCs w:val="22"/>
        </w:rPr>
        <w:t>Dir stehen die Ziffern von 0- 9 zur Verfügung.</w:t>
      </w:r>
    </w:p>
    <w:p w14:paraId="22177111" w14:textId="47AB60B3" w:rsidR="001A48DF" w:rsidRPr="001A48DF" w:rsidRDefault="001A48DF" w:rsidP="001A48DF">
      <w:pPr>
        <w:rPr>
          <w:sz w:val="22"/>
          <w:szCs w:val="22"/>
        </w:rPr>
      </w:pPr>
      <w:r w:rsidRPr="001A48DF">
        <w:rPr>
          <w:sz w:val="22"/>
          <w:szCs w:val="22"/>
        </w:rPr>
        <w:t>Welche Zahl kann x sein</w:t>
      </w:r>
      <w:r w:rsidR="008036AB">
        <w:rPr>
          <w:sz w:val="22"/>
          <w:szCs w:val="22"/>
        </w:rPr>
        <w:t>?</w:t>
      </w:r>
    </w:p>
    <w:p w14:paraId="78596992" w14:textId="77777777" w:rsidR="001A48DF" w:rsidRPr="001A48DF" w:rsidRDefault="001A48DF" w:rsidP="001A48DF">
      <w:pPr>
        <w:rPr>
          <w:sz w:val="22"/>
          <w:szCs w:val="22"/>
        </w:rPr>
      </w:pPr>
    </w:p>
    <w:p w14:paraId="1B74CB5D" w14:textId="3CBA09D6" w:rsidR="008C1395" w:rsidRDefault="001A48DF" w:rsidP="00B13406">
      <w:pPr>
        <w:rPr>
          <w:sz w:val="22"/>
          <w:szCs w:val="22"/>
        </w:rPr>
      </w:pPr>
      <w:r w:rsidRPr="001A48DF">
        <w:rPr>
          <w:sz w:val="22"/>
          <w:szCs w:val="22"/>
        </w:rPr>
        <w:t xml:space="preserve">x </w:t>
      </w:r>
      <w:proofErr w:type="gramStart"/>
      <w:r w:rsidRPr="001A48DF">
        <w:rPr>
          <w:sz w:val="22"/>
          <w:szCs w:val="22"/>
        </w:rPr>
        <w:t>•  400</w:t>
      </w:r>
      <w:proofErr w:type="gramEnd"/>
      <w:r w:rsidRPr="001A48DF">
        <w:rPr>
          <w:sz w:val="22"/>
          <w:szCs w:val="22"/>
        </w:rPr>
        <w:t xml:space="preserve"> &gt; 1700</w:t>
      </w:r>
    </w:p>
    <w:p w14:paraId="4B52C36A" w14:textId="77777777" w:rsidR="001A48DF" w:rsidRDefault="001A48DF" w:rsidP="00B13406">
      <w:pPr>
        <w:rPr>
          <w:sz w:val="22"/>
          <w:szCs w:val="22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2271"/>
      </w:tblGrid>
      <w:tr w:rsidR="005C7BF6" w:rsidRPr="00E30ECC" w14:paraId="75BEC738" w14:textId="77777777" w:rsidTr="00756CB7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0BAC4249" w14:textId="0E3217E9" w:rsidR="005C7BF6" w:rsidRPr="00816D78" w:rsidRDefault="008036AB" w:rsidP="005C7BF6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1</w:t>
            </w:r>
            <w:r w:rsidR="00B74CA5">
              <w:rPr>
                <w:rFonts w:cs="Arial"/>
                <w:b/>
                <w:color w:val="FFFFFF"/>
                <w:sz w:val="24"/>
                <w:lang w:val="de-CH"/>
              </w:rPr>
              <w:t>1</w:t>
            </w:r>
            <w:r w:rsidR="005C7BF6" w:rsidRPr="00816D78">
              <w:rPr>
                <w:rFonts w:cs="Arial"/>
                <w:b/>
                <w:color w:val="FFFFFF"/>
                <w:sz w:val="24"/>
                <w:lang w:val="de-CH"/>
              </w:rPr>
              <w:t>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6A77B4C5" w14:textId="503D471D" w:rsidR="005C7BF6" w:rsidRPr="00816D78" w:rsidRDefault="001A48DF" w:rsidP="005C7BF6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Sachrechnen</w:t>
            </w:r>
            <w:r w:rsidR="005C7BF6">
              <w:rPr>
                <w:rFonts w:cs="Arial"/>
                <w:b/>
                <w:color w:val="FFFFFF"/>
                <w:sz w:val="24"/>
                <w:lang w:val="de-CH"/>
              </w:rPr>
              <w:t xml:space="preserve">: </w:t>
            </w:r>
            <w:r w:rsidR="00E0211B">
              <w:rPr>
                <w:rFonts w:cs="Arial"/>
                <w:b/>
                <w:color w:val="FFFFFF"/>
                <w:sz w:val="24"/>
                <w:lang w:val="de-CH"/>
              </w:rPr>
              <w:t>Berg- und Seilbahnen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0D5EE9FF" w14:textId="0F50B2DB" w:rsidR="005C7BF6" w:rsidRPr="00816D78" w:rsidRDefault="005C7BF6" w:rsidP="005C7BF6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 w:rsidRPr="00816D78">
              <w:rPr>
                <w:rFonts w:cs="Arial"/>
                <w:b/>
                <w:color w:val="FFFFFF"/>
                <w:sz w:val="24"/>
                <w:lang w:val="de-CH"/>
              </w:rPr>
              <w:t xml:space="preserve">S. </w:t>
            </w:r>
            <w:r w:rsidR="00E0211B">
              <w:rPr>
                <w:rFonts w:cs="Arial"/>
                <w:b/>
                <w:color w:val="FFFFFF"/>
                <w:sz w:val="24"/>
                <w:lang w:val="de-CH"/>
              </w:rPr>
              <w:t>96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0D439BDB" w14:textId="35EE049F" w:rsidR="005C7BF6" w:rsidRPr="00816D78" w:rsidRDefault="005C7BF6" w:rsidP="005C7BF6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M/D</w:t>
            </w:r>
          </w:p>
        </w:tc>
      </w:tr>
    </w:tbl>
    <w:p w14:paraId="0EB332B0" w14:textId="3BEE1BBD" w:rsidR="001516A3" w:rsidRPr="009E2488" w:rsidRDefault="001516A3" w:rsidP="00B13406">
      <w:pPr>
        <w:rPr>
          <w:sz w:val="22"/>
          <w:szCs w:val="22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881"/>
      </w:tblGrid>
      <w:tr w:rsidR="00E0211B" w14:paraId="0456F6C1" w14:textId="77777777" w:rsidTr="00BF0B5F">
        <w:trPr>
          <w:trHeight w:val="266"/>
        </w:trPr>
        <w:tc>
          <w:tcPr>
            <w:tcW w:w="10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61"/>
              <w:gridCol w:w="4399"/>
            </w:tblGrid>
            <w:tr w:rsidR="00E0211B" w:rsidRPr="00E0211B" w14:paraId="303F71C0" w14:textId="77777777" w:rsidTr="00BF0B5F">
              <w:tc>
                <w:tcPr>
                  <w:tcW w:w="3261" w:type="dxa"/>
                  <w:tcMar>
                    <w:top w:w="20" w:type="nil"/>
                    <w:left w:w="120" w:type="nil"/>
                    <w:bottom w:w="120" w:type="nil"/>
                    <w:right w:w="120" w:type="nil"/>
                  </w:tcMar>
                </w:tcPr>
                <w:p w14:paraId="5BC52FE5" w14:textId="77777777" w:rsidR="00E0211B" w:rsidRPr="00E0211B" w:rsidRDefault="00E0211B" w:rsidP="00BF0B5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>Strecke</w:t>
                  </w:r>
                </w:p>
              </w:tc>
              <w:tc>
                <w:tcPr>
                  <w:tcW w:w="4399" w:type="dxa"/>
                  <w:tcMar>
                    <w:top w:w="120" w:type="nil"/>
                    <w:left w:w="120" w:type="nil"/>
                    <w:bottom w:w="120" w:type="nil"/>
                    <w:right w:w="120" w:type="nil"/>
                  </w:tcMar>
                </w:tcPr>
                <w:p w14:paraId="36CB4C6B" w14:textId="673AF37F" w:rsidR="00E0211B" w:rsidRPr="00E0211B" w:rsidRDefault="00E0211B" w:rsidP="00BF0B5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proofErr w:type="spellStart"/>
                  <w:r w:rsidRPr="00E0211B">
                    <w:rPr>
                      <w:sz w:val="22"/>
                      <w:szCs w:val="22"/>
                      <w:lang w:bidi="x-none"/>
                    </w:rPr>
                    <w:t>Beatenberg</w:t>
                  </w:r>
                  <w:proofErr w:type="spellEnd"/>
                  <w:r w:rsidRPr="00E0211B">
                    <w:rPr>
                      <w:sz w:val="22"/>
                      <w:szCs w:val="22"/>
                      <w:lang w:bidi="x-none"/>
                    </w:rPr>
                    <w:t xml:space="preserve"> – Niederhorn </w:t>
                  </w:r>
                </w:p>
              </w:tc>
            </w:tr>
            <w:tr w:rsidR="00E0211B" w:rsidRPr="00E0211B" w14:paraId="1FD8B214" w14:textId="77777777" w:rsidTr="00BF0B5F">
              <w:tblPrEx>
                <w:tblBorders>
                  <w:top w:val="none" w:sz="0" w:space="0" w:color="auto"/>
                </w:tblBorders>
              </w:tblPrEx>
              <w:tc>
                <w:tcPr>
                  <w:tcW w:w="3261" w:type="dxa"/>
                  <w:tcMar>
                    <w:top w:w="20" w:type="nil"/>
                    <w:left w:w="120" w:type="nil"/>
                    <w:bottom w:w="120" w:type="nil"/>
                    <w:right w:w="120" w:type="nil"/>
                  </w:tcMar>
                </w:tcPr>
                <w:p w14:paraId="0CFB942A" w14:textId="77777777" w:rsidR="00E0211B" w:rsidRPr="00E0211B" w:rsidRDefault="00E0211B" w:rsidP="00BF0B5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>Personen pro Gondel</w:t>
                  </w:r>
                </w:p>
              </w:tc>
              <w:tc>
                <w:tcPr>
                  <w:tcW w:w="4399" w:type="dxa"/>
                  <w:tcMar>
                    <w:top w:w="120" w:type="nil"/>
                    <w:left w:w="120" w:type="nil"/>
                    <w:bottom w:w="120" w:type="nil"/>
                    <w:right w:w="120" w:type="nil"/>
                  </w:tcMar>
                </w:tcPr>
                <w:p w14:paraId="2A6FD8B0" w14:textId="77777777" w:rsidR="00E0211B" w:rsidRPr="00E0211B" w:rsidRDefault="00E0211B" w:rsidP="00BF0B5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>16 Personen</w:t>
                  </w:r>
                </w:p>
              </w:tc>
            </w:tr>
            <w:tr w:rsidR="00E0211B" w:rsidRPr="00E0211B" w14:paraId="28826D4D" w14:textId="77777777" w:rsidTr="00BF0B5F">
              <w:tblPrEx>
                <w:tblBorders>
                  <w:top w:val="none" w:sz="0" w:space="0" w:color="auto"/>
                </w:tblBorders>
              </w:tblPrEx>
              <w:tc>
                <w:tcPr>
                  <w:tcW w:w="3261" w:type="dxa"/>
                  <w:tcMar>
                    <w:top w:w="20" w:type="nil"/>
                    <w:left w:w="120" w:type="nil"/>
                    <w:bottom w:w="120" w:type="nil"/>
                    <w:right w:w="120" w:type="nil"/>
                  </w:tcMar>
                </w:tcPr>
                <w:p w14:paraId="57347072" w14:textId="77777777" w:rsidR="00E0211B" w:rsidRPr="00E0211B" w:rsidRDefault="00E0211B" w:rsidP="00BF0B5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 xml:space="preserve">Talstation </w:t>
                  </w:r>
                  <w:proofErr w:type="spellStart"/>
                  <w:r w:rsidRPr="00E0211B">
                    <w:rPr>
                      <w:sz w:val="22"/>
                      <w:szCs w:val="22"/>
                      <w:lang w:bidi="x-none"/>
                    </w:rPr>
                    <w:t>Beatenberg</w:t>
                  </w:r>
                  <w:proofErr w:type="spellEnd"/>
                </w:p>
              </w:tc>
              <w:tc>
                <w:tcPr>
                  <w:tcW w:w="4399" w:type="dxa"/>
                  <w:tcMar>
                    <w:top w:w="120" w:type="nil"/>
                    <w:left w:w="120" w:type="nil"/>
                    <w:bottom w:w="120" w:type="nil"/>
                    <w:right w:w="120" w:type="nil"/>
                  </w:tcMar>
                </w:tcPr>
                <w:p w14:paraId="11CAB4B0" w14:textId="77777777" w:rsidR="00E0211B" w:rsidRPr="00E0211B" w:rsidRDefault="00E0211B" w:rsidP="00BF0B5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>1127 m über Meer</w:t>
                  </w:r>
                </w:p>
              </w:tc>
            </w:tr>
            <w:tr w:rsidR="00E0211B" w:rsidRPr="00E0211B" w14:paraId="3524154C" w14:textId="77777777" w:rsidTr="00BF0B5F">
              <w:tblPrEx>
                <w:tblBorders>
                  <w:top w:val="none" w:sz="0" w:space="0" w:color="auto"/>
                </w:tblBorders>
              </w:tblPrEx>
              <w:tc>
                <w:tcPr>
                  <w:tcW w:w="3261" w:type="dxa"/>
                  <w:tcMar>
                    <w:top w:w="20" w:type="nil"/>
                    <w:left w:w="120" w:type="nil"/>
                    <w:bottom w:w="120" w:type="nil"/>
                    <w:right w:w="120" w:type="nil"/>
                  </w:tcMar>
                </w:tcPr>
                <w:p w14:paraId="2EA7E0A4" w14:textId="77777777" w:rsidR="00E0211B" w:rsidRPr="00E0211B" w:rsidRDefault="00E0211B" w:rsidP="00BF0B5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 xml:space="preserve">Bergstation Niederhorn </w:t>
                  </w:r>
                </w:p>
              </w:tc>
              <w:tc>
                <w:tcPr>
                  <w:tcW w:w="4399" w:type="dxa"/>
                  <w:tcMar>
                    <w:top w:w="120" w:type="nil"/>
                    <w:left w:w="120" w:type="nil"/>
                    <w:bottom w:w="120" w:type="nil"/>
                    <w:right w:w="120" w:type="nil"/>
                  </w:tcMar>
                </w:tcPr>
                <w:p w14:paraId="7961B9DC" w14:textId="77777777" w:rsidR="00E0211B" w:rsidRPr="00E0211B" w:rsidRDefault="00E0211B" w:rsidP="00BF0B5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>1935 m über Meer</w:t>
                  </w:r>
                </w:p>
              </w:tc>
            </w:tr>
            <w:tr w:rsidR="00E0211B" w:rsidRPr="00E0211B" w14:paraId="29FDE6A3" w14:textId="77777777" w:rsidTr="00BF0B5F">
              <w:tc>
                <w:tcPr>
                  <w:tcW w:w="3261" w:type="dxa"/>
                  <w:tcMar>
                    <w:top w:w="20" w:type="nil"/>
                    <w:left w:w="120" w:type="nil"/>
                    <w:bottom w:w="120" w:type="nil"/>
                    <w:right w:w="120" w:type="nil"/>
                  </w:tcMar>
                </w:tcPr>
                <w:p w14:paraId="4451DF7F" w14:textId="77777777" w:rsidR="00E0211B" w:rsidRPr="00E0211B" w:rsidRDefault="00E0211B" w:rsidP="00BF0B5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 xml:space="preserve">Fahrzeit Tal – Berg </w:t>
                  </w:r>
                </w:p>
              </w:tc>
              <w:tc>
                <w:tcPr>
                  <w:tcW w:w="4399" w:type="dxa"/>
                  <w:tcMar>
                    <w:top w:w="120" w:type="nil"/>
                    <w:left w:w="120" w:type="nil"/>
                    <w:bottom w:w="120" w:type="nil"/>
                    <w:right w:w="120" w:type="nil"/>
                  </w:tcMar>
                </w:tcPr>
                <w:p w14:paraId="13F7F1A4" w14:textId="77777777" w:rsidR="00E0211B" w:rsidRPr="00E0211B" w:rsidRDefault="00E0211B" w:rsidP="00BF0B5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 xml:space="preserve">9 Minuten   </w:t>
                  </w:r>
                </w:p>
              </w:tc>
            </w:tr>
          </w:tbl>
          <w:p w14:paraId="0C85CEB0" w14:textId="5B9C3EC7" w:rsidR="00E0211B" w:rsidRDefault="00E0211B" w:rsidP="00BF0B5F">
            <w:r w:rsidRPr="00E0211B">
              <w:rPr>
                <w:noProof/>
                <w:sz w:val="22"/>
                <w:szCs w:val="22"/>
                <w:lang w:val="de-CH" w:eastAsia="de-CH"/>
              </w:rPr>
              <w:drawing>
                <wp:anchor distT="0" distB="0" distL="114300" distR="114300" simplePos="0" relativeHeight="251848192" behindDoc="0" locked="0" layoutInCell="1" allowOverlap="1" wp14:anchorId="06786EF7" wp14:editId="1020D3FB">
                  <wp:simplePos x="0" y="0"/>
                  <wp:positionH relativeFrom="column">
                    <wp:posOffset>3954780</wp:posOffset>
                  </wp:positionH>
                  <wp:positionV relativeFrom="paragraph">
                    <wp:posOffset>-960755</wp:posOffset>
                  </wp:positionV>
                  <wp:extent cx="2108835" cy="1195070"/>
                  <wp:effectExtent l="0" t="0" r="0" b="0"/>
                  <wp:wrapNone/>
                  <wp:docPr id="137" name="Bild 137" descr="2131279167_07a1133b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2131279167_07a1133b85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2" r="3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835" cy="119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C737908" w14:textId="77777777" w:rsidR="00756CB7" w:rsidRDefault="00756CB7" w:rsidP="00756CB7"/>
    <w:p w14:paraId="54F71201" w14:textId="77777777" w:rsidR="00756CB7" w:rsidRPr="00E0211B" w:rsidRDefault="00756CB7" w:rsidP="00756CB7">
      <w:pPr>
        <w:numPr>
          <w:ilvl w:val="0"/>
          <w:numId w:val="25"/>
        </w:numPr>
        <w:rPr>
          <w:sz w:val="22"/>
          <w:szCs w:val="22"/>
        </w:rPr>
      </w:pPr>
      <w:r w:rsidRPr="00E0211B">
        <w:rPr>
          <w:sz w:val="22"/>
          <w:szCs w:val="22"/>
        </w:rPr>
        <w:t>Berechne die Höhendifferenz</w:t>
      </w:r>
    </w:p>
    <w:p w14:paraId="257A91FF" w14:textId="77777777" w:rsidR="00756CB7" w:rsidRPr="00E0211B" w:rsidRDefault="00756CB7" w:rsidP="00756CB7">
      <w:pPr>
        <w:numPr>
          <w:ilvl w:val="0"/>
          <w:numId w:val="25"/>
        </w:numPr>
        <w:rPr>
          <w:sz w:val="22"/>
          <w:szCs w:val="22"/>
        </w:rPr>
      </w:pPr>
      <w:r w:rsidRPr="00E0211B">
        <w:rPr>
          <w:sz w:val="22"/>
          <w:szCs w:val="22"/>
        </w:rPr>
        <w:t>Es fahren gleichzeitig drei Gondeln bergwärts und drei Gondeln talwärts. Berechne und erkläre, wie viele Leute die Bahn pro Stunde auf das Niederhorn transportieren kann.</w:t>
      </w:r>
    </w:p>
    <w:p w14:paraId="69885907" w14:textId="77777777" w:rsidR="00756CB7" w:rsidRPr="00E0211B" w:rsidRDefault="00756CB7" w:rsidP="00B97EA6">
      <w:pPr>
        <w:rPr>
          <w:rFonts w:cs="Arial"/>
          <w:sz w:val="22"/>
          <w:szCs w:val="22"/>
        </w:rPr>
      </w:pPr>
    </w:p>
    <w:tbl>
      <w:tblPr>
        <w:tblpPr w:leftFromText="141" w:rightFromText="141" w:vertAnchor="text" w:horzAnchor="margin" w:tblpY="129"/>
        <w:tblW w:w="1014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362"/>
        <w:gridCol w:w="362"/>
        <w:gridCol w:w="362"/>
        <w:gridCol w:w="362"/>
        <w:gridCol w:w="362"/>
        <w:gridCol w:w="363"/>
        <w:gridCol w:w="362"/>
        <w:gridCol w:w="362"/>
        <w:gridCol w:w="362"/>
        <w:gridCol w:w="362"/>
        <w:gridCol w:w="362"/>
        <w:gridCol w:w="363"/>
        <w:gridCol w:w="362"/>
        <w:gridCol w:w="362"/>
        <w:gridCol w:w="362"/>
        <w:gridCol w:w="362"/>
        <w:gridCol w:w="362"/>
        <w:gridCol w:w="363"/>
        <w:gridCol w:w="362"/>
        <w:gridCol w:w="362"/>
        <w:gridCol w:w="362"/>
        <w:gridCol w:w="362"/>
        <w:gridCol w:w="362"/>
        <w:gridCol w:w="363"/>
        <w:gridCol w:w="362"/>
        <w:gridCol w:w="362"/>
        <w:gridCol w:w="362"/>
        <w:gridCol w:w="362"/>
      </w:tblGrid>
      <w:tr w:rsidR="005C7BF6" w:rsidRPr="005C7BF6" w14:paraId="7E1E72D4" w14:textId="77777777" w:rsidTr="005C7BF6">
        <w:trPr>
          <w:trHeight w:val="320"/>
        </w:trPr>
        <w:tc>
          <w:tcPr>
            <w:tcW w:w="362" w:type="dxa"/>
            <w:shd w:val="clear" w:color="auto" w:fill="auto"/>
          </w:tcPr>
          <w:p w14:paraId="71A38BAF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A32AA78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4C274AA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3028B00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39B78E8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2E7A4A6D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486120A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66EC653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2BB3CF0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41D946A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DD35615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2F9A70F2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2EBBD91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8D452B8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4763E07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7365C93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B8A3890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10A8B8E4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3C9CEBB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00CB5D9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2A91E78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D02DD3B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1EDC8AC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5A3836B7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997E837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3B468BD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B22DD93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39B0BBF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</w:tr>
      <w:tr w:rsidR="005C7BF6" w:rsidRPr="005C7BF6" w14:paraId="56E09F97" w14:textId="77777777" w:rsidTr="005C7BF6">
        <w:trPr>
          <w:trHeight w:val="320"/>
        </w:trPr>
        <w:tc>
          <w:tcPr>
            <w:tcW w:w="362" w:type="dxa"/>
            <w:shd w:val="clear" w:color="auto" w:fill="auto"/>
          </w:tcPr>
          <w:p w14:paraId="7128240D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BFBFC70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D1015F2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D26ED22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96413E3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5F5B998B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81E5E88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01D7CF9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6500FB6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87775E2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9F244DB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6E4852A8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797F3B6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B6D708C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083861F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0BD363F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5D6C057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5A9D9EF3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BE7A5D8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0D239F1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C05B0BD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15A0280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51EB90D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06ADE551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84313BD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0592629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719A6F9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E275B26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</w:tr>
      <w:tr w:rsidR="005C7BF6" w:rsidRPr="005C7BF6" w14:paraId="0322D38A" w14:textId="77777777" w:rsidTr="005C7BF6">
        <w:trPr>
          <w:trHeight w:val="320"/>
        </w:trPr>
        <w:tc>
          <w:tcPr>
            <w:tcW w:w="362" w:type="dxa"/>
            <w:shd w:val="clear" w:color="auto" w:fill="auto"/>
          </w:tcPr>
          <w:p w14:paraId="02573515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69C1635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D0CD636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0828FC3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BD203E1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2EBB8FC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8248B44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CFF82F4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14F768D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083C3A2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9F4F178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4E07DB5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3435EFE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AA03918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FBB539D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0839EA8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46A46CE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0C2B3A63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16B95F8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765392A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14ED3A8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81A8DE1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DC1ACE8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1A1314A7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90C125F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F29C033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FBF1767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0F1B111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</w:tr>
      <w:tr w:rsidR="005C7BF6" w:rsidRPr="005C7BF6" w14:paraId="2DAB5A57" w14:textId="77777777" w:rsidTr="005C7BF6">
        <w:trPr>
          <w:trHeight w:val="320"/>
        </w:trPr>
        <w:tc>
          <w:tcPr>
            <w:tcW w:w="362" w:type="dxa"/>
            <w:shd w:val="clear" w:color="auto" w:fill="auto"/>
          </w:tcPr>
          <w:p w14:paraId="6A19FA12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19B7370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3A85393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B9AF79C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319EC5E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48DC40A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DA69112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A18266C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B86D0A2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DFE90B3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A01DF32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4DC5589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3CA307A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EB28BA5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2A3EBD1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59A9795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6B5DCE8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69E8AFCF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EAD77E3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FDCF137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A1EBC32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826B5AF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014ED84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2DE8ACDB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23C2779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8C32598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18633DA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48000CC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</w:tr>
      <w:tr w:rsidR="005C7BF6" w:rsidRPr="005C7BF6" w14:paraId="24AE0B5E" w14:textId="77777777" w:rsidTr="005C7BF6">
        <w:trPr>
          <w:trHeight w:val="320"/>
        </w:trPr>
        <w:tc>
          <w:tcPr>
            <w:tcW w:w="362" w:type="dxa"/>
            <w:shd w:val="clear" w:color="auto" w:fill="auto"/>
          </w:tcPr>
          <w:p w14:paraId="21B59958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EC8815C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D178FB1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BF08160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49FEDF5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26789EAE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C6C4868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122BDC2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CD69E9C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08F8610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D16E0EA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31BF4754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2201E96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5421563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33B8050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CB62E98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426332C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1885E113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3185152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6F49234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F999F71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386A7FD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FE76B00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6C00D3E3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6CD9316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790BB49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66DC8F2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CC2B533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</w:tr>
      <w:tr w:rsidR="005C7BF6" w:rsidRPr="005C7BF6" w14:paraId="36DD8261" w14:textId="77777777" w:rsidTr="005C7BF6">
        <w:trPr>
          <w:trHeight w:val="320"/>
        </w:trPr>
        <w:tc>
          <w:tcPr>
            <w:tcW w:w="362" w:type="dxa"/>
            <w:shd w:val="clear" w:color="auto" w:fill="auto"/>
          </w:tcPr>
          <w:p w14:paraId="43F6E493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1ABA38E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0AE7BB7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0CD0282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3E605B2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5A758103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8E339F6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0338574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393B359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45408B7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6DF34D7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2BFAE636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35E71BE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93E74D7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C154EC0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87ACBC7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9E87BB2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06DE0C72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F902E69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9512014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8486001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B97DDCD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C2500B4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0298BD5B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8A4F5DF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B792D21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2C50F8C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CF24F6B" w14:textId="77777777" w:rsidR="005C7BF6" w:rsidRPr="005C7BF6" w:rsidRDefault="005C7BF6" w:rsidP="005C7BF6">
            <w:pPr>
              <w:rPr>
                <w:sz w:val="22"/>
                <w:szCs w:val="22"/>
              </w:rPr>
            </w:pPr>
          </w:p>
        </w:tc>
      </w:tr>
    </w:tbl>
    <w:p w14:paraId="7790FFC5" w14:textId="0568EA54" w:rsidR="00037A6B" w:rsidRDefault="00037A6B" w:rsidP="00037A6B">
      <w:pPr>
        <w:rPr>
          <w:rFonts w:cs="Arial"/>
          <w:bCs/>
          <w:sz w:val="22"/>
          <w:szCs w:val="22"/>
          <w:lang w:val="de-CH"/>
        </w:rPr>
      </w:pPr>
    </w:p>
    <w:p w14:paraId="24F24866" w14:textId="77777777" w:rsidR="008D399F" w:rsidRDefault="008D399F" w:rsidP="00037A6B">
      <w:pPr>
        <w:rPr>
          <w:rFonts w:cs="Arial"/>
          <w:bCs/>
          <w:sz w:val="22"/>
          <w:szCs w:val="22"/>
          <w:lang w:val="de-CH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2271"/>
      </w:tblGrid>
      <w:tr w:rsidR="00B74CA5" w:rsidRPr="00E30ECC" w14:paraId="08EE7594" w14:textId="77777777" w:rsidTr="005A0F81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4C7A78AE" w14:textId="7CF3EB03" w:rsidR="00B74CA5" w:rsidRPr="00816D78" w:rsidRDefault="00B74CA5" w:rsidP="005A0F81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12</w:t>
            </w:r>
            <w:r w:rsidRPr="00816D78">
              <w:rPr>
                <w:rFonts w:cs="Arial"/>
                <w:b/>
                <w:color w:val="FFFFFF"/>
                <w:sz w:val="24"/>
                <w:lang w:val="de-CH"/>
              </w:rPr>
              <w:t>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11748846" w14:textId="77777777" w:rsidR="00B74CA5" w:rsidRPr="00816D78" w:rsidRDefault="00B74CA5" w:rsidP="005A0F81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Sachrechnen: Berg- und Seilbahnen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3E9CAFD5" w14:textId="77777777" w:rsidR="00B74CA5" w:rsidRPr="00816D78" w:rsidRDefault="00B74CA5" w:rsidP="005A0F81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 w:rsidRPr="00816D78">
              <w:rPr>
                <w:rFonts w:cs="Arial"/>
                <w:b/>
                <w:color w:val="FFFFFF"/>
                <w:sz w:val="24"/>
                <w:lang w:val="de-CH"/>
              </w:rPr>
              <w:t xml:space="preserve">S. </w:t>
            </w:r>
            <w:r>
              <w:rPr>
                <w:rFonts w:cs="Arial"/>
                <w:b/>
                <w:color w:val="FFFFFF"/>
                <w:sz w:val="24"/>
                <w:lang w:val="de-CH"/>
              </w:rPr>
              <w:t>96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1C126662" w14:textId="77777777" w:rsidR="00B74CA5" w:rsidRPr="00816D78" w:rsidRDefault="00B74CA5" w:rsidP="005A0F81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M/D</w:t>
            </w:r>
          </w:p>
        </w:tc>
      </w:tr>
    </w:tbl>
    <w:p w14:paraId="20E6ACA8" w14:textId="77777777" w:rsidR="00B74CA5" w:rsidRPr="009E2488" w:rsidRDefault="00B74CA5" w:rsidP="00037A6B">
      <w:pPr>
        <w:rPr>
          <w:rFonts w:cs="Arial"/>
          <w:bCs/>
          <w:sz w:val="22"/>
          <w:szCs w:val="22"/>
          <w:lang w:val="de-CH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881"/>
      </w:tblGrid>
      <w:tr w:rsidR="00037A6B" w14:paraId="462BD827" w14:textId="77777777" w:rsidTr="005A0F81">
        <w:trPr>
          <w:trHeight w:val="266"/>
        </w:trPr>
        <w:tc>
          <w:tcPr>
            <w:tcW w:w="10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61"/>
              <w:gridCol w:w="4399"/>
            </w:tblGrid>
            <w:tr w:rsidR="00037A6B" w:rsidRPr="00E0211B" w14:paraId="3572BCD5" w14:textId="77777777" w:rsidTr="005A0F81">
              <w:tc>
                <w:tcPr>
                  <w:tcW w:w="3261" w:type="dxa"/>
                  <w:tcMar>
                    <w:top w:w="20" w:type="nil"/>
                    <w:left w:w="120" w:type="nil"/>
                    <w:bottom w:w="120" w:type="nil"/>
                    <w:right w:w="120" w:type="nil"/>
                  </w:tcMar>
                </w:tcPr>
                <w:p w14:paraId="10B11ECE" w14:textId="77777777" w:rsidR="00037A6B" w:rsidRPr="00E0211B" w:rsidRDefault="00037A6B" w:rsidP="005A0F8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>Strecke</w:t>
                  </w:r>
                </w:p>
              </w:tc>
              <w:tc>
                <w:tcPr>
                  <w:tcW w:w="4399" w:type="dxa"/>
                  <w:tcMar>
                    <w:top w:w="120" w:type="nil"/>
                    <w:left w:w="120" w:type="nil"/>
                    <w:bottom w:w="120" w:type="nil"/>
                    <w:right w:w="120" w:type="nil"/>
                  </w:tcMar>
                </w:tcPr>
                <w:p w14:paraId="75F79096" w14:textId="77777777" w:rsidR="00037A6B" w:rsidRPr="00E0211B" w:rsidRDefault="00037A6B" w:rsidP="005A0F8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proofErr w:type="spellStart"/>
                  <w:r w:rsidRPr="00E0211B">
                    <w:rPr>
                      <w:sz w:val="22"/>
                      <w:szCs w:val="22"/>
                      <w:lang w:bidi="x-none"/>
                    </w:rPr>
                    <w:t>Beatenberg</w:t>
                  </w:r>
                  <w:proofErr w:type="spellEnd"/>
                  <w:r w:rsidRPr="00E0211B">
                    <w:rPr>
                      <w:sz w:val="22"/>
                      <w:szCs w:val="22"/>
                      <w:lang w:bidi="x-none"/>
                    </w:rPr>
                    <w:t xml:space="preserve"> – Niederhorn </w:t>
                  </w:r>
                </w:p>
              </w:tc>
            </w:tr>
            <w:tr w:rsidR="00037A6B" w:rsidRPr="00E0211B" w14:paraId="72E31F58" w14:textId="77777777" w:rsidTr="005A0F81">
              <w:tblPrEx>
                <w:tblBorders>
                  <w:top w:val="none" w:sz="0" w:space="0" w:color="auto"/>
                </w:tblBorders>
              </w:tblPrEx>
              <w:tc>
                <w:tcPr>
                  <w:tcW w:w="3261" w:type="dxa"/>
                  <w:tcMar>
                    <w:top w:w="20" w:type="nil"/>
                    <w:left w:w="120" w:type="nil"/>
                    <w:bottom w:w="120" w:type="nil"/>
                    <w:right w:w="120" w:type="nil"/>
                  </w:tcMar>
                </w:tcPr>
                <w:p w14:paraId="0DC3186A" w14:textId="77777777" w:rsidR="00037A6B" w:rsidRPr="00E0211B" w:rsidRDefault="00037A6B" w:rsidP="005A0F8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>Anzahl Gondeln</w:t>
                  </w:r>
                </w:p>
              </w:tc>
              <w:tc>
                <w:tcPr>
                  <w:tcW w:w="4399" w:type="dxa"/>
                  <w:tcMar>
                    <w:top w:w="120" w:type="nil"/>
                    <w:left w:w="120" w:type="nil"/>
                    <w:bottom w:w="120" w:type="nil"/>
                    <w:right w:w="120" w:type="nil"/>
                  </w:tcMar>
                </w:tcPr>
                <w:p w14:paraId="108C569B" w14:textId="77777777" w:rsidR="00037A6B" w:rsidRPr="00E0211B" w:rsidRDefault="00037A6B" w:rsidP="005A0F8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>4 mal 3 Gondeln</w:t>
                  </w:r>
                </w:p>
              </w:tc>
            </w:tr>
            <w:tr w:rsidR="00037A6B" w:rsidRPr="00E0211B" w14:paraId="6E011CDD" w14:textId="77777777" w:rsidTr="005A0F81">
              <w:tblPrEx>
                <w:tblBorders>
                  <w:top w:val="none" w:sz="0" w:space="0" w:color="auto"/>
                </w:tblBorders>
              </w:tblPrEx>
              <w:tc>
                <w:tcPr>
                  <w:tcW w:w="3261" w:type="dxa"/>
                  <w:tcMar>
                    <w:top w:w="20" w:type="nil"/>
                    <w:left w:w="120" w:type="nil"/>
                    <w:bottom w:w="120" w:type="nil"/>
                    <w:right w:w="120" w:type="nil"/>
                  </w:tcMar>
                </w:tcPr>
                <w:p w14:paraId="0E36652A" w14:textId="77777777" w:rsidR="00037A6B" w:rsidRPr="00E0211B" w:rsidRDefault="00037A6B" w:rsidP="005A0F8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>Personen pro Gondel</w:t>
                  </w:r>
                </w:p>
              </w:tc>
              <w:tc>
                <w:tcPr>
                  <w:tcW w:w="4399" w:type="dxa"/>
                  <w:tcMar>
                    <w:top w:w="120" w:type="nil"/>
                    <w:left w:w="120" w:type="nil"/>
                    <w:bottom w:w="120" w:type="nil"/>
                    <w:right w:w="120" w:type="nil"/>
                  </w:tcMar>
                </w:tcPr>
                <w:p w14:paraId="57D3A8D7" w14:textId="77777777" w:rsidR="00037A6B" w:rsidRPr="00E0211B" w:rsidRDefault="00037A6B" w:rsidP="005A0F8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>16 Personen</w:t>
                  </w:r>
                </w:p>
              </w:tc>
            </w:tr>
            <w:tr w:rsidR="00037A6B" w:rsidRPr="00E0211B" w14:paraId="1390E51C" w14:textId="77777777" w:rsidTr="005A0F81">
              <w:tblPrEx>
                <w:tblBorders>
                  <w:top w:val="none" w:sz="0" w:space="0" w:color="auto"/>
                </w:tblBorders>
              </w:tblPrEx>
              <w:tc>
                <w:tcPr>
                  <w:tcW w:w="3261" w:type="dxa"/>
                  <w:tcMar>
                    <w:top w:w="20" w:type="nil"/>
                    <w:left w:w="120" w:type="nil"/>
                    <w:bottom w:w="120" w:type="nil"/>
                    <w:right w:w="120" w:type="nil"/>
                  </w:tcMar>
                </w:tcPr>
                <w:p w14:paraId="3BBD458B" w14:textId="77777777" w:rsidR="00037A6B" w:rsidRPr="00E0211B" w:rsidRDefault="00037A6B" w:rsidP="005A0F8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>Kapazität</w:t>
                  </w:r>
                </w:p>
              </w:tc>
              <w:tc>
                <w:tcPr>
                  <w:tcW w:w="4399" w:type="dxa"/>
                  <w:tcMar>
                    <w:top w:w="120" w:type="nil"/>
                    <w:left w:w="120" w:type="nil"/>
                    <w:bottom w:w="120" w:type="nil"/>
                    <w:right w:w="120" w:type="nil"/>
                  </w:tcMar>
                </w:tcPr>
                <w:p w14:paraId="6721B7B1" w14:textId="77777777" w:rsidR="00037A6B" w:rsidRPr="00E0211B" w:rsidRDefault="00037A6B" w:rsidP="005A0F8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>600 Personen pro Stunde</w:t>
                  </w:r>
                </w:p>
              </w:tc>
            </w:tr>
            <w:tr w:rsidR="00037A6B" w:rsidRPr="00E0211B" w14:paraId="68874E45" w14:textId="77777777" w:rsidTr="005A0F81">
              <w:tblPrEx>
                <w:tblBorders>
                  <w:top w:val="none" w:sz="0" w:space="0" w:color="auto"/>
                </w:tblBorders>
              </w:tblPrEx>
              <w:tc>
                <w:tcPr>
                  <w:tcW w:w="3261" w:type="dxa"/>
                  <w:tcMar>
                    <w:top w:w="20" w:type="nil"/>
                    <w:left w:w="120" w:type="nil"/>
                    <w:bottom w:w="120" w:type="nil"/>
                    <w:right w:w="120" w:type="nil"/>
                  </w:tcMar>
                </w:tcPr>
                <w:p w14:paraId="38B2148D" w14:textId="77777777" w:rsidR="00037A6B" w:rsidRPr="00E0211B" w:rsidRDefault="00037A6B" w:rsidP="005A0F8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>Länge der Bahn</w:t>
                  </w:r>
                </w:p>
              </w:tc>
              <w:tc>
                <w:tcPr>
                  <w:tcW w:w="4399" w:type="dxa"/>
                  <w:tcMar>
                    <w:top w:w="120" w:type="nil"/>
                    <w:left w:w="120" w:type="nil"/>
                    <w:bottom w:w="120" w:type="nil"/>
                    <w:right w:w="120" w:type="nil"/>
                  </w:tcMar>
                </w:tcPr>
                <w:p w14:paraId="22CB339A" w14:textId="77777777" w:rsidR="00037A6B" w:rsidRPr="00E0211B" w:rsidRDefault="00037A6B" w:rsidP="005A0F8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>2493 m</w:t>
                  </w:r>
                </w:p>
              </w:tc>
            </w:tr>
            <w:tr w:rsidR="00037A6B" w:rsidRPr="00E0211B" w14:paraId="4281834E" w14:textId="77777777" w:rsidTr="005A0F81">
              <w:tblPrEx>
                <w:tblBorders>
                  <w:top w:val="none" w:sz="0" w:space="0" w:color="auto"/>
                </w:tblBorders>
              </w:tblPrEx>
              <w:tc>
                <w:tcPr>
                  <w:tcW w:w="3261" w:type="dxa"/>
                  <w:tcMar>
                    <w:top w:w="20" w:type="nil"/>
                    <w:left w:w="120" w:type="nil"/>
                    <w:bottom w:w="120" w:type="nil"/>
                    <w:right w:w="120" w:type="nil"/>
                  </w:tcMar>
                </w:tcPr>
                <w:p w14:paraId="29D2972B" w14:textId="77777777" w:rsidR="00037A6B" w:rsidRPr="00E0211B" w:rsidRDefault="00037A6B" w:rsidP="005A0F8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 xml:space="preserve">Talstation </w:t>
                  </w:r>
                  <w:proofErr w:type="spellStart"/>
                  <w:r w:rsidRPr="00E0211B">
                    <w:rPr>
                      <w:sz w:val="22"/>
                      <w:szCs w:val="22"/>
                      <w:lang w:bidi="x-none"/>
                    </w:rPr>
                    <w:t>Beatenberg</w:t>
                  </w:r>
                  <w:proofErr w:type="spellEnd"/>
                </w:p>
              </w:tc>
              <w:tc>
                <w:tcPr>
                  <w:tcW w:w="4399" w:type="dxa"/>
                  <w:tcMar>
                    <w:top w:w="120" w:type="nil"/>
                    <w:left w:w="120" w:type="nil"/>
                    <w:bottom w:w="120" w:type="nil"/>
                    <w:right w:w="120" w:type="nil"/>
                  </w:tcMar>
                </w:tcPr>
                <w:p w14:paraId="0EFE07E5" w14:textId="77777777" w:rsidR="00037A6B" w:rsidRPr="00E0211B" w:rsidRDefault="00037A6B" w:rsidP="005A0F8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>1127 m über Meer</w:t>
                  </w:r>
                </w:p>
              </w:tc>
            </w:tr>
            <w:tr w:rsidR="00037A6B" w:rsidRPr="00E0211B" w14:paraId="28B3F07C" w14:textId="77777777" w:rsidTr="005A0F81">
              <w:tblPrEx>
                <w:tblBorders>
                  <w:top w:val="none" w:sz="0" w:space="0" w:color="auto"/>
                </w:tblBorders>
              </w:tblPrEx>
              <w:tc>
                <w:tcPr>
                  <w:tcW w:w="3261" w:type="dxa"/>
                  <w:tcMar>
                    <w:top w:w="20" w:type="nil"/>
                    <w:left w:w="120" w:type="nil"/>
                    <w:bottom w:w="120" w:type="nil"/>
                    <w:right w:w="120" w:type="nil"/>
                  </w:tcMar>
                </w:tcPr>
                <w:p w14:paraId="7D971A21" w14:textId="77777777" w:rsidR="00037A6B" w:rsidRPr="00E0211B" w:rsidRDefault="00037A6B" w:rsidP="005A0F8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 xml:space="preserve">Bergstation Niederhorn </w:t>
                  </w:r>
                </w:p>
              </w:tc>
              <w:tc>
                <w:tcPr>
                  <w:tcW w:w="4399" w:type="dxa"/>
                  <w:tcMar>
                    <w:top w:w="120" w:type="nil"/>
                    <w:left w:w="120" w:type="nil"/>
                    <w:bottom w:w="120" w:type="nil"/>
                    <w:right w:w="120" w:type="nil"/>
                  </w:tcMar>
                </w:tcPr>
                <w:p w14:paraId="28D2592E" w14:textId="77777777" w:rsidR="00037A6B" w:rsidRPr="00E0211B" w:rsidRDefault="00037A6B" w:rsidP="005A0F8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>1935 m über Meer</w:t>
                  </w:r>
                </w:p>
              </w:tc>
            </w:tr>
            <w:tr w:rsidR="00037A6B" w:rsidRPr="00E0211B" w14:paraId="214C4720" w14:textId="77777777" w:rsidTr="005A0F81">
              <w:tblPrEx>
                <w:tblBorders>
                  <w:top w:val="none" w:sz="0" w:space="0" w:color="auto"/>
                </w:tblBorders>
              </w:tblPrEx>
              <w:tc>
                <w:tcPr>
                  <w:tcW w:w="3261" w:type="dxa"/>
                  <w:tcMar>
                    <w:top w:w="20" w:type="nil"/>
                    <w:left w:w="120" w:type="nil"/>
                    <w:bottom w:w="120" w:type="nil"/>
                    <w:right w:w="120" w:type="nil"/>
                  </w:tcMar>
                </w:tcPr>
                <w:p w14:paraId="1A1D966C" w14:textId="77777777" w:rsidR="00037A6B" w:rsidRPr="00E0211B" w:rsidRDefault="00037A6B" w:rsidP="005A0F8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>Tragseile</w:t>
                  </w:r>
                </w:p>
              </w:tc>
              <w:tc>
                <w:tcPr>
                  <w:tcW w:w="4399" w:type="dxa"/>
                  <w:tcMar>
                    <w:top w:w="120" w:type="nil"/>
                    <w:left w:w="120" w:type="nil"/>
                    <w:bottom w:w="120" w:type="nil"/>
                    <w:right w:w="120" w:type="nil"/>
                  </w:tcMar>
                </w:tcPr>
                <w:p w14:paraId="7C206ABF" w14:textId="77777777" w:rsidR="00037A6B" w:rsidRPr="00E0211B" w:rsidRDefault="00037A6B" w:rsidP="005A0F81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 xml:space="preserve">4 mal 2780 m lang, </w:t>
                  </w:r>
                </w:p>
                <w:p w14:paraId="02AC2677" w14:textId="77777777" w:rsidR="00037A6B" w:rsidRPr="00E0211B" w:rsidRDefault="00037A6B" w:rsidP="005A0F8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>total 124 Tonnen schwer</w:t>
                  </w:r>
                </w:p>
              </w:tc>
            </w:tr>
            <w:tr w:rsidR="00037A6B" w:rsidRPr="00E0211B" w14:paraId="6908A341" w14:textId="77777777" w:rsidTr="005A0F81">
              <w:tc>
                <w:tcPr>
                  <w:tcW w:w="3261" w:type="dxa"/>
                  <w:tcMar>
                    <w:top w:w="20" w:type="nil"/>
                    <w:left w:w="120" w:type="nil"/>
                    <w:bottom w:w="120" w:type="nil"/>
                    <w:right w:w="120" w:type="nil"/>
                  </w:tcMar>
                </w:tcPr>
                <w:p w14:paraId="06514A55" w14:textId="77777777" w:rsidR="00037A6B" w:rsidRPr="00E0211B" w:rsidRDefault="00037A6B" w:rsidP="005A0F8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 xml:space="preserve">Fahrzeit Tal – Berg </w:t>
                  </w:r>
                </w:p>
              </w:tc>
              <w:tc>
                <w:tcPr>
                  <w:tcW w:w="4399" w:type="dxa"/>
                  <w:tcMar>
                    <w:top w:w="120" w:type="nil"/>
                    <w:left w:w="120" w:type="nil"/>
                    <w:bottom w:w="120" w:type="nil"/>
                    <w:right w:w="120" w:type="nil"/>
                  </w:tcMar>
                </w:tcPr>
                <w:p w14:paraId="779D4FBB" w14:textId="77777777" w:rsidR="00037A6B" w:rsidRPr="00E0211B" w:rsidRDefault="00037A6B" w:rsidP="005A0F8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ArialMT" w:hAnsi="ArialMT"/>
                      <w:sz w:val="22"/>
                      <w:szCs w:val="22"/>
                      <w:lang w:bidi="x-none"/>
                    </w:rPr>
                  </w:pPr>
                  <w:r w:rsidRPr="00E0211B">
                    <w:rPr>
                      <w:sz w:val="22"/>
                      <w:szCs w:val="22"/>
                      <w:lang w:bidi="x-none"/>
                    </w:rPr>
                    <w:t xml:space="preserve">9 Minuten   </w:t>
                  </w:r>
                </w:p>
              </w:tc>
            </w:tr>
          </w:tbl>
          <w:p w14:paraId="0B6BEB3A" w14:textId="77777777" w:rsidR="00037A6B" w:rsidRDefault="00037A6B" w:rsidP="005A0F81">
            <w:r w:rsidRPr="00E0211B">
              <w:rPr>
                <w:noProof/>
                <w:sz w:val="22"/>
                <w:szCs w:val="22"/>
                <w:lang w:val="de-CH" w:eastAsia="de-CH"/>
              </w:rPr>
              <w:drawing>
                <wp:anchor distT="0" distB="0" distL="114300" distR="114300" simplePos="0" relativeHeight="251857408" behindDoc="0" locked="0" layoutInCell="1" allowOverlap="1" wp14:anchorId="1B057FC2" wp14:editId="3D02E6B4">
                  <wp:simplePos x="0" y="0"/>
                  <wp:positionH relativeFrom="column">
                    <wp:posOffset>4189095</wp:posOffset>
                  </wp:positionH>
                  <wp:positionV relativeFrom="paragraph">
                    <wp:posOffset>-1772920</wp:posOffset>
                  </wp:positionV>
                  <wp:extent cx="1866900" cy="1255395"/>
                  <wp:effectExtent l="0" t="0" r="0" b="1905"/>
                  <wp:wrapNone/>
                  <wp:docPr id="103" name="Bild 103" descr="2131279167_07a1133b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2131279167_07a1133b85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2" r="3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7A6B" w14:paraId="327CACE3" w14:textId="77777777" w:rsidTr="005A0F81">
        <w:trPr>
          <w:trHeight w:val="266"/>
        </w:trPr>
        <w:tc>
          <w:tcPr>
            <w:tcW w:w="10881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</w:tcPr>
          <w:p w14:paraId="1B101FF8" w14:textId="77777777" w:rsidR="00037A6B" w:rsidRDefault="00037A6B" w:rsidP="005A0F81"/>
          <w:p w14:paraId="54A731BA" w14:textId="77777777" w:rsidR="00037A6B" w:rsidRPr="00E0211B" w:rsidRDefault="00037A6B" w:rsidP="005A0F81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 xml:space="preserve">Erfinde mit den gegebenen Informationen zwei Sachaufgaben. </w:t>
            </w:r>
          </w:p>
          <w:p w14:paraId="2D2B9519" w14:textId="77777777" w:rsidR="00037A6B" w:rsidRPr="00E0211B" w:rsidRDefault="00037A6B" w:rsidP="005A0F81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 xml:space="preserve">Formuliere deine Fragen. Schreibe die Überlegungen und Antworten dazu auf. </w:t>
            </w:r>
          </w:p>
          <w:p w14:paraId="7C03A277" w14:textId="77777777" w:rsidR="00037A6B" w:rsidRDefault="00037A6B" w:rsidP="005A0F81"/>
        </w:tc>
      </w:tr>
    </w:tbl>
    <w:p w14:paraId="74014B77" w14:textId="77777777" w:rsidR="00037A6B" w:rsidRDefault="00037A6B" w:rsidP="00037A6B">
      <w:pPr>
        <w:rPr>
          <w:sz w:val="22"/>
          <w:szCs w:val="22"/>
        </w:rPr>
      </w:pPr>
    </w:p>
    <w:tbl>
      <w:tblPr>
        <w:tblpPr w:leftFromText="141" w:rightFromText="141" w:vertAnchor="text" w:horzAnchor="margin" w:tblpY="129"/>
        <w:tblW w:w="1014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362"/>
        <w:gridCol w:w="362"/>
        <w:gridCol w:w="362"/>
        <w:gridCol w:w="362"/>
        <w:gridCol w:w="362"/>
        <w:gridCol w:w="363"/>
        <w:gridCol w:w="362"/>
        <w:gridCol w:w="362"/>
        <w:gridCol w:w="362"/>
        <w:gridCol w:w="362"/>
        <w:gridCol w:w="362"/>
        <w:gridCol w:w="363"/>
        <w:gridCol w:w="362"/>
        <w:gridCol w:w="362"/>
        <w:gridCol w:w="362"/>
        <w:gridCol w:w="362"/>
        <w:gridCol w:w="362"/>
        <w:gridCol w:w="363"/>
        <w:gridCol w:w="362"/>
        <w:gridCol w:w="362"/>
        <w:gridCol w:w="362"/>
        <w:gridCol w:w="362"/>
        <w:gridCol w:w="362"/>
        <w:gridCol w:w="363"/>
        <w:gridCol w:w="362"/>
        <w:gridCol w:w="362"/>
        <w:gridCol w:w="362"/>
        <w:gridCol w:w="362"/>
      </w:tblGrid>
      <w:tr w:rsidR="00037A6B" w:rsidRPr="005C7BF6" w14:paraId="58A3016E" w14:textId="77777777" w:rsidTr="005A0F81">
        <w:trPr>
          <w:trHeight w:val="320"/>
        </w:trPr>
        <w:tc>
          <w:tcPr>
            <w:tcW w:w="362" w:type="dxa"/>
            <w:shd w:val="clear" w:color="auto" w:fill="auto"/>
          </w:tcPr>
          <w:p w14:paraId="70B90D9D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64C23C5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204E70D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120B731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F2081A1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D19EB7B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66BCBDC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078B2A1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169A00E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C2E2390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117030F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ADD35AF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3614F3F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729E11A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CAD8BA5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8D313AE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4A6D2C7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5EF0EA97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B649BF0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DBF3468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B4A5B09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E935FA2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6C88AF8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2687F9A7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9813FED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E7E5324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F48896F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CCD3CD2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</w:tr>
      <w:tr w:rsidR="00037A6B" w:rsidRPr="005C7BF6" w14:paraId="2061EF53" w14:textId="77777777" w:rsidTr="005A0F81">
        <w:trPr>
          <w:trHeight w:val="320"/>
        </w:trPr>
        <w:tc>
          <w:tcPr>
            <w:tcW w:w="362" w:type="dxa"/>
            <w:shd w:val="clear" w:color="auto" w:fill="auto"/>
          </w:tcPr>
          <w:p w14:paraId="007ABB32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F6C25A8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2ED9C95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09D03EE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2AC886B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6FFA4B3B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02518E2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A387915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389F285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E29B4A1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10355F0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38049CAC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3FB4D13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AC89C87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D29E3F2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B1AB353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A5E4D18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6EC078AB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8E227FD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724F618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001C0BF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E4C4AEA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FE2994C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531FCB7B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5CE037B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B683856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8460CFC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26D2645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</w:tr>
      <w:tr w:rsidR="00037A6B" w:rsidRPr="005C7BF6" w14:paraId="6BF5D65B" w14:textId="77777777" w:rsidTr="005A0F81">
        <w:trPr>
          <w:trHeight w:val="320"/>
        </w:trPr>
        <w:tc>
          <w:tcPr>
            <w:tcW w:w="362" w:type="dxa"/>
            <w:shd w:val="clear" w:color="auto" w:fill="auto"/>
          </w:tcPr>
          <w:p w14:paraId="6826F6DA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9D8EFC6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2734BF5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C35C55B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5E0F540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22D4CC6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EE72E6E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5ED1E61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4B36912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1D2BEB8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CEB50E5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3A8B0F93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3E15596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69D01DA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05D0867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C1802CE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03052D6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28E68DDD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FDD0F5F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EA3748F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FBB6741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3750DEC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CA3BA07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0246739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F98D6E4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578B2EE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27546F3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82FC719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</w:tr>
      <w:tr w:rsidR="00037A6B" w:rsidRPr="005C7BF6" w14:paraId="01EDBB6B" w14:textId="77777777" w:rsidTr="005A0F81">
        <w:trPr>
          <w:trHeight w:val="320"/>
        </w:trPr>
        <w:tc>
          <w:tcPr>
            <w:tcW w:w="362" w:type="dxa"/>
            <w:shd w:val="clear" w:color="auto" w:fill="auto"/>
          </w:tcPr>
          <w:p w14:paraId="512D5DD0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474DF09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29D3A62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4D57A7A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CC848A1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A9705B4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EC2B398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E708298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D4ED9C9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505C251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8FC9682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0D26E773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889E1BF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CA6345A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F3343FA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CC39B26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723C5AA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262E1D3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67E3809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338B00D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0C6A317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F6B5DF4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500471D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66B4F0EF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68BF304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1F6B367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04D2CD0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BBD22D2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</w:tr>
      <w:tr w:rsidR="00037A6B" w:rsidRPr="005C7BF6" w14:paraId="5138ECF5" w14:textId="77777777" w:rsidTr="005A0F81">
        <w:trPr>
          <w:trHeight w:val="320"/>
        </w:trPr>
        <w:tc>
          <w:tcPr>
            <w:tcW w:w="362" w:type="dxa"/>
            <w:shd w:val="clear" w:color="auto" w:fill="auto"/>
          </w:tcPr>
          <w:p w14:paraId="183BA548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340717B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A4E609D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BDD3436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028D8E8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3A15F53A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76D8DB5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0E24699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3BB4083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1A6AEC5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28B727C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6AB404B8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725EE06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529143A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3F9C9D1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0C01B1D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4DCE640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197A005E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86CC4D3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FC7D912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0DF82A6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9A3DE91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E9E265B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4326E6A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DC2AE00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09A1982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2D14C19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2611394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</w:tr>
      <w:tr w:rsidR="00037A6B" w:rsidRPr="005C7BF6" w14:paraId="361364B8" w14:textId="77777777" w:rsidTr="005A0F81">
        <w:trPr>
          <w:trHeight w:val="320"/>
        </w:trPr>
        <w:tc>
          <w:tcPr>
            <w:tcW w:w="362" w:type="dxa"/>
            <w:shd w:val="clear" w:color="auto" w:fill="auto"/>
          </w:tcPr>
          <w:p w14:paraId="0FE75BD5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9BAB247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A56149A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361245F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0BD34D8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15A0FE44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C47283B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0DF3BBF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F03DFD5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2AED93A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8D060D0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0D1EBDC5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F62D680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DCBE596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2337359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ADCFE97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B1FB7DB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ADD0D98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D5F7389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1E0173A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CE7D859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563A4B9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AB3379A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8690C72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10F7B21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9F39BCB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1ACAFDD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8E3612B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</w:tr>
      <w:tr w:rsidR="00037A6B" w:rsidRPr="005C7BF6" w14:paraId="4E804B14" w14:textId="77777777" w:rsidTr="005A0F81">
        <w:trPr>
          <w:trHeight w:val="320"/>
        </w:trPr>
        <w:tc>
          <w:tcPr>
            <w:tcW w:w="362" w:type="dxa"/>
            <w:shd w:val="clear" w:color="auto" w:fill="auto"/>
          </w:tcPr>
          <w:p w14:paraId="210BC63B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BC081AD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33BA530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23CE606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55147E1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6A3F4918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8E40D11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FD5F580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E3835C5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D73B396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ABD6659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0F0C2A8B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0C8D18A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31B7A12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026BD56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93A59F2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E995A41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C283212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D15E12A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B6BCF37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1F94B58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3CC4B0E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F683AFF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2CABF31F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B9AC5BA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BA045C3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EA137D6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9E7D917" w14:textId="77777777" w:rsidR="00037A6B" w:rsidRPr="005C7BF6" w:rsidRDefault="00037A6B" w:rsidP="005A0F81">
            <w:pPr>
              <w:rPr>
                <w:sz w:val="22"/>
                <w:szCs w:val="22"/>
              </w:rPr>
            </w:pPr>
          </w:p>
        </w:tc>
      </w:tr>
    </w:tbl>
    <w:p w14:paraId="2ACD24B2" w14:textId="77777777" w:rsidR="00037A6B" w:rsidRDefault="00037A6B" w:rsidP="00037A6B">
      <w:pPr>
        <w:rPr>
          <w:sz w:val="22"/>
          <w:szCs w:val="22"/>
        </w:rPr>
      </w:pPr>
    </w:p>
    <w:p w14:paraId="76794BA5" w14:textId="24B502E9" w:rsidR="00037A6B" w:rsidRDefault="00B74CA5" w:rsidP="00B97EA6">
      <w:pPr>
        <w:rPr>
          <w:rFonts w:cs="Arial"/>
          <w:sz w:val="22"/>
          <w:szCs w:val="22"/>
          <w:lang w:val="de-CH"/>
        </w:rPr>
      </w:pPr>
      <w:r>
        <w:rPr>
          <w:rFonts w:cs="Arial"/>
          <w:sz w:val="22"/>
          <w:szCs w:val="22"/>
          <w:lang w:val="de-CH"/>
        </w:rPr>
        <w:br w:type="column"/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2271"/>
      </w:tblGrid>
      <w:tr w:rsidR="008036AB" w:rsidRPr="00E30ECC" w14:paraId="6D9E6F6B" w14:textId="77777777" w:rsidTr="005A0F81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4A57744B" w14:textId="74B0262A" w:rsidR="008036AB" w:rsidRPr="00816D78" w:rsidRDefault="008036AB" w:rsidP="005A0F81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1</w:t>
            </w:r>
            <w:r w:rsidR="00B74CA5">
              <w:rPr>
                <w:rFonts w:cs="Arial"/>
                <w:b/>
                <w:color w:val="FFFFFF"/>
                <w:sz w:val="24"/>
                <w:lang w:val="de-CH"/>
              </w:rPr>
              <w:t>3</w:t>
            </w:r>
            <w:r w:rsidRPr="00816D78">
              <w:rPr>
                <w:rFonts w:cs="Arial"/>
                <w:b/>
                <w:color w:val="FFFFFF"/>
                <w:sz w:val="24"/>
                <w:lang w:val="de-CH"/>
              </w:rPr>
              <w:t>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18154594" w14:textId="77777777" w:rsidR="008036AB" w:rsidRPr="00816D78" w:rsidRDefault="008036AB" w:rsidP="005A0F81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Sachrechnen: Brotverbrauch schätzen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031AFA90" w14:textId="77777777" w:rsidR="008036AB" w:rsidRPr="00816D78" w:rsidRDefault="008036AB" w:rsidP="005A0F81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S:98 / 99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3D0B17D7" w14:textId="77777777" w:rsidR="008036AB" w:rsidRPr="00816D78" w:rsidRDefault="008036AB" w:rsidP="005A0F81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M/D</w:t>
            </w:r>
          </w:p>
        </w:tc>
      </w:tr>
    </w:tbl>
    <w:p w14:paraId="72254452" w14:textId="77777777" w:rsidR="008036AB" w:rsidRDefault="008036AB" w:rsidP="008036AB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83"/>
        <w:gridCol w:w="1701"/>
        <w:gridCol w:w="284"/>
        <w:gridCol w:w="1701"/>
        <w:gridCol w:w="1275"/>
        <w:gridCol w:w="4000"/>
      </w:tblGrid>
      <w:tr w:rsidR="008036AB" w:rsidRPr="001A48DF" w14:paraId="4B674C31" w14:textId="77777777" w:rsidTr="005A0F81">
        <w:trPr>
          <w:trHeight w:val="1138"/>
        </w:trPr>
        <w:tc>
          <w:tcPr>
            <w:tcW w:w="109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BADFB9" w14:textId="77777777" w:rsidR="008036AB" w:rsidRPr="001A48DF" w:rsidRDefault="008036AB" w:rsidP="005A0F81">
            <w:pPr>
              <w:rPr>
                <w:sz w:val="22"/>
                <w:szCs w:val="22"/>
                <w:lang w:val="de-CH"/>
              </w:rPr>
            </w:pPr>
            <w:r w:rsidRPr="001A48DF">
              <w:rPr>
                <w:noProof/>
                <w:sz w:val="22"/>
                <w:szCs w:val="22"/>
                <w:lang w:val="de-CH" w:eastAsia="de-CH"/>
              </w:rPr>
              <w:drawing>
                <wp:anchor distT="0" distB="0" distL="114300" distR="114300" simplePos="0" relativeHeight="251854336" behindDoc="0" locked="0" layoutInCell="1" allowOverlap="1" wp14:anchorId="5F186519" wp14:editId="45EB6532">
                  <wp:simplePos x="0" y="0"/>
                  <wp:positionH relativeFrom="column">
                    <wp:posOffset>4714240</wp:posOffset>
                  </wp:positionH>
                  <wp:positionV relativeFrom="paragraph">
                    <wp:posOffset>78105</wp:posOffset>
                  </wp:positionV>
                  <wp:extent cx="1316355" cy="1036320"/>
                  <wp:effectExtent l="0" t="0" r="0" b="0"/>
                  <wp:wrapNone/>
                  <wp:docPr id="118" name="Bild 118" descr="Bild_Bro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Bild_Brot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48DF">
              <w:rPr>
                <w:sz w:val="22"/>
                <w:szCs w:val="22"/>
                <w:lang w:val="de-CH"/>
              </w:rPr>
              <w:t>Der Brotverbrauch in der Schweiz beträgt pro Person und Tag etwa 130 Gramm.</w:t>
            </w:r>
          </w:p>
          <w:p w14:paraId="0E257F45" w14:textId="77777777" w:rsidR="008036AB" w:rsidRPr="001A48DF" w:rsidRDefault="008036AB" w:rsidP="005A0F81">
            <w:pPr>
              <w:rPr>
                <w:sz w:val="22"/>
                <w:szCs w:val="22"/>
                <w:lang w:val="de-CH"/>
              </w:rPr>
            </w:pPr>
            <w:r w:rsidRPr="001A48DF">
              <w:rPr>
                <w:sz w:val="22"/>
                <w:szCs w:val="22"/>
                <w:lang w:val="de-CH"/>
              </w:rPr>
              <w:t xml:space="preserve">Wie viel Brot isst eine Person ungefähr pro Monat? </w:t>
            </w:r>
          </w:p>
          <w:p w14:paraId="4F904358" w14:textId="77777777" w:rsidR="008036AB" w:rsidRPr="001A48DF" w:rsidRDefault="008036AB" w:rsidP="005A0F81">
            <w:pPr>
              <w:rPr>
                <w:sz w:val="22"/>
                <w:szCs w:val="22"/>
                <w:lang w:val="de-CH"/>
              </w:rPr>
            </w:pPr>
            <w:r w:rsidRPr="001A48DF">
              <w:rPr>
                <w:sz w:val="22"/>
                <w:szCs w:val="22"/>
                <w:lang w:val="de-CH"/>
              </w:rPr>
              <w:t>Schätze und überschlage: Kreuze das richtige Ergebnis an.</w:t>
            </w:r>
          </w:p>
          <w:p w14:paraId="6C747988" w14:textId="77777777" w:rsidR="008036AB" w:rsidRPr="001A48DF" w:rsidRDefault="008036AB" w:rsidP="005A0F81">
            <w:pPr>
              <w:rPr>
                <w:sz w:val="22"/>
                <w:szCs w:val="22"/>
                <w:lang w:val="de-CH"/>
              </w:rPr>
            </w:pPr>
          </w:p>
        </w:tc>
      </w:tr>
      <w:tr w:rsidR="008036AB" w:rsidRPr="001A48DF" w14:paraId="75A467C2" w14:textId="77777777" w:rsidTr="005A0F81">
        <w:trPr>
          <w:gridAfter w:val="1"/>
          <w:wAfter w:w="4000" w:type="dxa"/>
          <w:trHeight w:val="40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2E252" w14:textId="77777777" w:rsidR="008036AB" w:rsidRPr="001A48DF" w:rsidRDefault="008036AB" w:rsidP="005A0F81">
            <w:pPr>
              <w:jc w:val="center"/>
              <w:rPr>
                <w:sz w:val="22"/>
                <w:szCs w:val="22"/>
                <w:lang w:val="de-CH"/>
              </w:rPr>
            </w:pPr>
            <w:r w:rsidRPr="001A48DF">
              <w:rPr>
                <w:sz w:val="22"/>
                <w:szCs w:val="22"/>
                <w:lang w:val="de-CH"/>
              </w:rPr>
              <w:t>2 kg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113A8F" w14:textId="77777777" w:rsidR="008036AB" w:rsidRPr="001A48DF" w:rsidRDefault="008036AB" w:rsidP="005A0F81">
            <w:pPr>
              <w:jc w:val="center"/>
              <w:rPr>
                <w:sz w:val="22"/>
                <w:szCs w:val="22"/>
                <w:lang w:val="de-C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04076" w14:textId="77777777" w:rsidR="008036AB" w:rsidRPr="001A48DF" w:rsidRDefault="008036AB" w:rsidP="005A0F81">
            <w:pPr>
              <w:jc w:val="center"/>
              <w:rPr>
                <w:sz w:val="22"/>
                <w:szCs w:val="22"/>
                <w:lang w:val="de-CH"/>
              </w:rPr>
            </w:pPr>
            <w:r w:rsidRPr="001A48DF">
              <w:rPr>
                <w:sz w:val="22"/>
                <w:szCs w:val="22"/>
                <w:lang w:val="de-CH"/>
              </w:rPr>
              <w:t>4 kg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B5D7C4" w14:textId="77777777" w:rsidR="008036AB" w:rsidRPr="001A48DF" w:rsidRDefault="008036AB" w:rsidP="005A0F81">
            <w:pPr>
              <w:jc w:val="center"/>
              <w:rPr>
                <w:sz w:val="22"/>
                <w:szCs w:val="22"/>
                <w:lang w:val="de-C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35F6F" w14:textId="77777777" w:rsidR="008036AB" w:rsidRPr="001A48DF" w:rsidRDefault="008036AB" w:rsidP="005A0F81">
            <w:pPr>
              <w:jc w:val="center"/>
              <w:rPr>
                <w:sz w:val="22"/>
                <w:szCs w:val="22"/>
                <w:lang w:val="de-CH"/>
              </w:rPr>
            </w:pPr>
            <w:r w:rsidRPr="001A48DF">
              <w:rPr>
                <w:sz w:val="22"/>
                <w:szCs w:val="22"/>
                <w:lang w:val="de-CH"/>
              </w:rPr>
              <w:t>6 kg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A10E815" w14:textId="77777777" w:rsidR="008036AB" w:rsidRPr="001A48DF" w:rsidRDefault="008036AB" w:rsidP="005A0F81">
            <w:pPr>
              <w:jc w:val="center"/>
              <w:rPr>
                <w:sz w:val="22"/>
                <w:szCs w:val="22"/>
                <w:lang w:val="de-CH"/>
              </w:rPr>
            </w:pPr>
          </w:p>
        </w:tc>
      </w:tr>
    </w:tbl>
    <w:p w14:paraId="3F2D80AD" w14:textId="77777777" w:rsidR="008036AB" w:rsidRPr="005C7BF6" w:rsidRDefault="008036AB" w:rsidP="008036AB">
      <w:pPr>
        <w:rPr>
          <w:sz w:val="22"/>
          <w:szCs w:val="22"/>
        </w:rPr>
      </w:pPr>
    </w:p>
    <w:tbl>
      <w:tblPr>
        <w:tblpPr w:leftFromText="141" w:rightFromText="141" w:vertAnchor="text" w:horzAnchor="margin" w:tblpY="129"/>
        <w:tblW w:w="1014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362"/>
        <w:gridCol w:w="362"/>
        <w:gridCol w:w="362"/>
        <w:gridCol w:w="362"/>
        <w:gridCol w:w="362"/>
        <w:gridCol w:w="363"/>
        <w:gridCol w:w="362"/>
        <w:gridCol w:w="362"/>
        <w:gridCol w:w="362"/>
        <w:gridCol w:w="362"/>
        <w:gridCol w:w="362"/>
        <w:gridCol w:w="363"/>
        <w:gridCol w:w="362"/>
        <w:gridCol w:w="362"/>
        <w:gridCol w:w="362"/>
        <w:gridCol w:w="362"/>
        <w:gridCol w:w="362"/>
        <w:gridCol w:w="363"/>
        <w:gridCol w:w="362"/>
        <w:gridCol w:w="362"/>
        <w:gridCol w:w="362"/>
        <w:gridCol w:w="362"/>
        <w:gridCol w:w="362"/>
        <w:gridCol w:w="363"/>
        <w:gridCol w:w="362"/>
        <w:gridCol w:w="362"/>
        <w:gridCol w:w="362"/>
        <w:gridCol w:w="362"/>
      </w:tblGrid>
      <w:tr w:rsidR="008036AB" w:rsidRPr="005C7BF6" w14:paraId="50E8D34B" w14:textId="77777777" w:rsidTr="005A0F81">
        <w:trPr>
          <w:trHeight w:val="320"/>
        </w:trPr>
        <w:tc>
          <w:tcPr>
            <w:tcW w:w="362" w:type="dxa"/>
            <w:shd w:val="clear" w:color="auto" w:fill="auto"/>
          </w:tcPr>
          <w:p w14:paraId="4FAE48C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C2B1BF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CDD920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B36E2CA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3A7429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32B2613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04843F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F640B0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C091E5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4DE847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78CA95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A4A305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B2D9ED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032CBF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7C8596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C1A18C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036A22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AF6992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15EBDB1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AA01CA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B76DA2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99AD9B6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49EFE06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0283FD0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C8ECF0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DA854E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DCEC05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FB6BFC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</w:tr>
      <w:tr w:rsidR="008036AB" w:rsidRPr="005C7BF6" w14:paraId="2BE1BD27" w14:textId="77777777" w:rsidTr="005A0F81">
        <w:trPr>
          <w:trHeight w:val="320"/>
        </w:trPr>
        <w:tc>
          <w:tcPr>
            <w:tcW w:w="362" w:type="dxa"/>
            <w:shd w:val="clear" w:color="auto" w:fill="auto"/>
          </w:tcPr>
          <w:p w14:paraId="0EFECA8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FAC4E3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040B3F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D4623B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6D40011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0E1339A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297C5B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387BAB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913E1A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AC42985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2799E1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5EB2E33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FC2E54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2E1E4A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F0CAB2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4101AD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8E2922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70ED40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EE8671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4C865EE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6FB1D4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A9DE62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693786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27FDD0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E4EC01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E2CF47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DAB9AE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B634F2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</w:tr>
      <w:tr w:rsidR="008036AB" w:rsidRPr="005C7BF6" w14:paraId="02BCA4AE" w14:textId="77777777" w:rsidTr="005A0F81">
        <w:trPr>
          <w:trHeight w:val="320"/>
        </w:trPr>
        <w:tc>
          <w:tcPr>
            <w:tcW w:w="362" w:type="dxa"/>
            <w:shd w:val="clear" w:color="auto" w:fill="auto"/>
          </w:tcPr>
          <w:p w14:paraId="0E225D6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766294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549B7F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822992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259552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18240AF1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9C47041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0134A0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F0ABA6A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99E5B3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B1EE7C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1BADEAF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A1B2E4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FCBA7B1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2ED373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16B69C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0C5F7B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35BD346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690E04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EF839B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3C9FC7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6E8227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27E63D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5C9866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F34E51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B45C0D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E04640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97F4666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</w:tr>
      <w:tr w:rsidR="008036AB" w:rsidRPr="005C7BF6" w14:paraId="0F7CE788" w14:textId="77777777" w:rsidTr="005A0F81">
        <w:trPr>
          <w:trHeight w:val="320"/>
        </w:trPr>
        <w:tc>
          <w:tcPr>
            <w:tcW w:w="362" w:type="dxa"/>
            <w:shd w:val="clear" w:color="auto" w:fill="auto"/>
          </w:tcPr>
          <w:p w14:paraId="1A0650B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F5394C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480C49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B034E7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8E5209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3920FF8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1F7A56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4902AB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9C39C5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05100E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E9D901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5DAC9B5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1D0372A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BE128F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7EC617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265049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86E5C0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3CCCD7A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979F61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6E38535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17A37D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8BC269E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5223F2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0DDCDCF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D167D05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2C721F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C6F42B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35F70F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</w:tr>
      <w:tr w:rsidR="008036AB" w:rsidRPr="005C7BF6" w14:paraId="392EEF05" w14:textId="77777777" w:rsidTr="005A0F81">
        <w:trPr>
          <w:trHeight w:val="320"/>
        </w:trPr>
        <w:tc>
          <w:tcPr>
            <w:tcW w:w="362" w:type="dxa"/>
            <w:shd w:val="clear" w:color="auto" w:fill="auto"/>
          </w:tcPr>
          <w:p w14:paraId="45CB0A4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956E0C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4FACE1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4C25734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E98147E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2B57253A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93BFAD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D13AD21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6E5915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005CC51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97BEFC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22A99F06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0467DC6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B53F18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E662874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02AC48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3C164F4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D4AA12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31658E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B5E2F3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7458CB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2345CD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DDA7074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01915D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D68A5B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2AA1CA6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319C48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E94452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</w:tr>
      <w:tr w:rsidR="008036AB" w:rsidRPr="005C7BF6" w14:paraId="3AA7C50D" w14:textId="77777777" w:rsidTr="005A0F81">
        <w:trPr>
          <w:trHeight w:val="320"/>
        </w:trPr>
        <w:tc>
          <w:tcPr>
            <w:tcW w:w="362" w:type="dxa"/>
            <w:shd w:val="clear" w:color="auto" w:fill="auto"/>
          </w:tcPr>
          <w:p w14:paraId="58946F94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18955A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CA80685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50ED2C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4B96B3E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68541E0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E112A6A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3951AF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A387CA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413D7E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84FB28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1481DD6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517C73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C43043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2058D66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A0E263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BDE0E76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10DDB1F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4011631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8BD17E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94A413E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0B5E94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DC3F98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22487F9E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254A67E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483FE4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6BF913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E338CA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</w:tr>
      <w:tr w:rsidR="008036AB" w:rsidRPr="005C7BF6" w14:paraId="45DF117F" w14:textId="77777777" w:rsidTr="005A0F81">
        <w:trPr>
          <w:trHeight w:val="320"/>
        </w:trPr>
        <w:tc>
          <w:tcPr>
            <w:tcW w:w="362" w:type="dxa"/>
            <w:shd w:val="clear" w:color="auto" w:fill="auto"/>
          </w:tcPr>
          <w:p w14:paraId="513F4A2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40CB07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5DB314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4FD6AE5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8FABCC4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0628828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B230D1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AB9113A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8D6C5E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273BF2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D78515E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3BD6711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CBC850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7471316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CB414C6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38DCB5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1BEB985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3CE01941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C35A8DA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19BB605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DA2BD5A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746EFE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76D377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63F5E14A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AD0C6E5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66B386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A60838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3A32C16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</w:tr>
      <w:tr w:rsidR="008036AB" w:rsidRPr="005C7BF6" w14:paraId="7233C545" w14:textId="77777777" w:rsidTr="005A0F81">
        <w:trPr>
          <w:trHeight w:val="320"/>
        </w:trPr>
        <w:tc>
          <w:tcPr>
            <w:tcW w:w="362" w:type="dxa"/>
            <w:shd w:val="clear" w:color="auto" w:fill="auto"/>
          </w:tcPr>
          <w:p w14:paraId="19AF163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CF531F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58A008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A443A4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67D7955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26A4982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36E0E0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01DC23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0AFB7D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02D0F2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BABDF3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2B9DF614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5F6153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C9992F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AA6C97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B8CCB7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366E5F5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0D90AB4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208141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AF6B66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5BF77CA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D6354F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6BF7B6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6AEEA31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FF3A6C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152498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CDCB2F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9C97FA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</w:tr>
    </w:tbl>
    <w:p w14:paraId="4723D576" w14:textId="10760FFC" w:rsidR="008036AB" w:rsidRPr="008D399F" w:rsidRDefault="008036AB" w:rsidP="008036AB">
      <w:pPr>
        <w:rPr>
          <w:sz w:val="8"/>
          <w:szCs w:val="8"/>
        </w:rPr>
      </w:pPr>
    </w:p>
    <w:p w14:paraId="44C0F133" w14:textId="4F3D5C9E" w:rsidR="008036AB" w:rsidRDefault="008036AB" w:rsidP="008036AB">
      <w:pPr>
        <w:rPr>
          <w:sz w:val="22"/>
          <w:szCs w:val="22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2271"/>
      </w:tblGrid>
      <w:tr w:rsidR="008036AB" w:rsidRPr="00E30ECC" w14:paraId="458D6037" w14:textId="77777777" w:rsidTr="005A0F81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38F2097E" w14:textId="09AF71A8" w:rsidR="008036AB" w:rsidRPr="00816D78" w:rsidRDefault="008036AB" w:rsidP="005A0F81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1</w:t>
            </w:r>
            <w:r w:rsidR="00B74CA5">
              <w:rPr>
                <w:rFonts w:cs="Arial"/>
                <w:b/>
                <w:color w:val="FFFFFF"/>
                <w:sz w:val="24"/>
                <w:lang w:val="de-CH"/>
              </w:rPr>
              <w:t>4</w:t>
            </w:r>
            <w:r w:rsidRPr="00816D78">
              <w:rPr>
                <w:rFonts w:cs="Arial"/>
                <w:b/>
                <w:color w:val="FFFFFF"/>
                <w:sz w:val="24"/>
                <w:lang w:val="de-CH"/>
              </w:rPr>
              <w:t>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38630A0E" w14:textId="77777777" w:rsidR="008036AB" w:rsidRPr="00816D78" w:rsidRDefault="008036AB" w:rsidP="005A0F81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Sachrechnen: Brotverbrauch schätzen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4A858869" w14:textId="77777777" w:rsidR="008036AB" w:rsidRPr="00816D78" w:rsidRDefault="008036AB" w:rsidP="005A0F81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S:98 / 99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7FCF0F5D" w14:textId="77777777" w:rsidR="008036AB" w:rsidRPr="00816D78" w:rsidRDefault="008036AB" w:rsidP="005A0F81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M/D</w:t>
            </w:r>
          </w:p>
        </w:tc>
      </w:tr>
    </w:tbl>
    <w:p w14:paraId="5BB0FA84" w14:textId="77777777" w:rsidR="008036AB" w:rsidRPr="009E2488" w:rsidRDefault="008036AB" w:rsidP="008036AB">
      <w:pPr>
        <w:rPr>
          <w:sz w:val="22"/>
          <w:szCs w:val="22"/>
        </w:rPr>
      </w:pPr>
      <w:r w:rsidRPr="001A48DF">
        <w:rPr>
          <w:noProof/>
          <w:sz w:val="22"/>
          <w:szCs w:val="22"/>
          <w:lang w:val="de-CH" w:eastAsia="de-CH"/>
        </w:rPr>
        <w:drawing>
          <wp:anchor distT="0" distB="0" distL="114300" distR="114300" simplePos="0" relativeHeight="251855360" behindDoc="0" locked="0" layoutInCell="1" allowOverlap="1" wp14:anchorId="72960554" wp14:editId="57D5E856">
            <wp:simplePos x="0" y="0"/>
            <wp:positionH relativeFrom="column">
              <wp:posOffset>5136294</wp:posOffset>
            </wp:positionH>
            <wp:positionV relativeFrom="paragraph">
              <wp:posOffset>28575</wp:posOffset>
            </wp:positionV>
            <wp:extent cx="1080135" cy="850265"/>
            <wp:effectExtent l="0" t="0" r="0" b="635"/>
            <wp:wrapNone/>
            <wp:docPr id="136" name="Bild 136" descr="Bild_Bro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Bild_Brot"/>
                    <pic:cNvPicPr>
                      <a:picLocks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7804E" w14:textId="77777777" w:rsidR="008036AB" w:rsidRPr="001A48DF" w:rsidRDefault="008036AB" w:rsidP="008036AB">
      <w:pPr>
        <w:rPr>
          <w:sz w:val="22"/>
          <w:szCs w:val="22"/>
          <w:lang w:val="de-CH"/>
        </w:rPr>
      </w:pPr>
      <w:r w:rsidRPr="001A48DF">
        <w:rPr>
          <w:sz w:val="22"/>
          <w:szCs w:val="22"/>
          <w:lang w:val="de-CH"/>
        </w:rPr>
        <w:t>Der Brotverbrauch in der Schweiz beträgt pro Person und Tag etwa 130 Gramm.</w:t>
      </w:r>
    </w:p>
    <w:p w14:paraId="7C520ED1" w14:textId="77777777" w:rsidR="008036AB" w:rsidRPr="001A48DF" w:rsidRDefault="008036AB" w:rsidP="008036AB">
      <w:pPr>
        <w:rPr>
          <w:sz w:val="22"/>
          <w:szCs w:val="22"/>
          <w:lang w:val="de-CH"/>
        </w:rPr>
      </w:pPr>
      <w:r w:rsidRPr="001A48DF">
        <w:rPr>
          <w:sz w:val="22"/>
          <w:szCs w:val="22"/>
          <w:lang w:val="de-CH"/>
        </w:rPr>
        <w:t xml:space="preserve">Wie viel Brot isst eine Person ungefähr pro Monat? </w:t>
      </w:r>
    </w:p>
    <w:p w14:paraId="730F6A00" w14:textId="77777777" w:rsidR="008036AB" w:rsidRDefault="008036AB" w:rsidP="008036AB">
      <w:pPr>
        <w:rPr>
          <w:sz w:val="22"/>
          <w:szCs w:val="22"/>
          <w:lang w:val="de-CH"/>
        </w:rPr>
      </w:pPr>
    </w:p>
    <w:tbl>
      <w:tblPr>
        <w:tblpPr w:leftFromText="141" w:rightFromText="141" w:vertAnchor="text" w:horzAnchor="margin" w:tblpY="129"/>
        <w:tblW w:w="1014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362"/>
        <w:gridCol w:w="362"/>
        <w:gridCol w:w="362"/>
        <w:gridCol w:w="362"/>
        <w:gridCol w:w="362"/>
        <w:gridCol w:w="363"/>
        <w:gridCol w:w="362"/>
        <w:gridCol w:w="362"/>
        <w:gridCol w:w="362"/>
        <w:gridCol w:w="362"/>
        <w:gridCol w:w="362"/>
        <w:gridCol w:w="363"/>
        <w:gridCol w:w="362"/>
        <w:gridCol w:w="362"/>
        <w:gridCol w:w="362"/>
        <w:gridCol w:w="362"/>
        <w:gridCol w:w="362"/>
        <w:gridCol w:w="363"/>
        <w:gridCol w:w="362"/>
        <w:gridCol w:w="362"/>
        <w:gridCol w:w="362"/>
        <w:gridCol w:w="362"/>
        <w:gridCol w:w="362"/>
        <w:gridCol w:w="363"/>
        <w:gridCol w:w="362"/>
        <w:gridCol w:w="362"/>
        <w:gridCol w:w="362"/>
        <w:gridCol w:w="362"/>
      </w:tblGrid>
      <w:tr w:rsidR="008036AB" w:rsidRPr="005C7BF6" w14:paraId="04B47E7A" w14:textId="77777777" w:rsidTr="005A0F81">
        <w:trPr>
          <w:trHeight w:val="320"/>
        </w:trPr>
        <w:tc>
          <w:tcPr>
            <w:tcW w:w="362" w:type="dxa"/>
            <w:shd w:val="clear" w:color="auto" w:fill="auto"/>
          </w:tcPr>
          <w:p w14:paraId="507DC12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3690AC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FCE706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DBB9EB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1C40D2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593A2A26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76FD37E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811518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B71903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EB5941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6FE627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28132BB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281F5B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EBB165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A55B4D1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506AE4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C580F64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9533B01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90B80B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956914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9110B1E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DE4571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BECE08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696D404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F46C87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98568A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E0DA0D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BDF686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</w:tr>
      <w:tr w:rsidR="008036AB" w:rsidRPr="005C7BF6" w14:paraId="6091107F" w14:textId="77777777" w:rsidTr="005A0F81">
        <w:trPr>
          <w:trHeight w:val="320"/>
        </w:trPr>
        <w:tc>
          <w:tcPr>
            <w:tcW w:w="362" w:type="dxa"/>
            <w:shd w:val="clear" w:color="auto" w:fill="auto"/>
          </w:tcPr>
          <w:p w14:paraId="1B64C00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32683E4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79E64A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288DFB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7FB807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67C4146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7E117CA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15A4F84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0A9381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6D9D2F4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D7E933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BE25DC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63468FE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3ACBFF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54D9C4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D71546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FC053D4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505CC661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2335354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6107A0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127624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EF2D71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531C91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11FC8BC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08B97C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64A8D81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5234A0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5DBE94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</w:tr>
      <w:tr w:rsidR="008036AB" w:rsidRPr="005C7BF6" w14:paraId="2B93C780" w14:textId="77777777" w:rsidTr="005A0F81">
        <w:trPr>
          <w:trHeight w:val="320"/>
        </w:trPr>
        <w:tc>
          <w:tcPr>
            <w:tcW w:w="362" w:type="dxa"/>
            <w:shd w:val="clear" w:color="auto" w:fill="auto"/>
          </w:tcPr>
          <w:p w14:paraId="3832D1D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0A83E8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173A7B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CF52BA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498BDA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2AF64B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DB68B4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F0B013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43B22B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BB021C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F0D5BF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3E8EBA5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48ECBA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527CD2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2F5A124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433AB6E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D44947E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B01979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721526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462E506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0F90C7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D5F2F3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7A3BEA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2FD5ECC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CEA500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40D41C4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BA09D2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BBA77D4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</w:tr>
      <w:tr w:rsidR="008036AB" w:rsidRPr="005C7BF6" w14:paraId="7A1F915F" w14:textId="77777777" w:rsidTr="005A0F81">
        <w:trPr>
          <w:trHeight w:val="320"/>
        </w:trPr>
        <w:tc>
          <w:tcPr>
            <w:tcW w:w="362" w:type="dxa"/>
            <w:shd w:val="clear" w:color="auto" w:fill="auto"/>
          </w:tcPr>
          <w:p w14:paraId="5F5937EA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CC2F19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DBBD33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9A22A2A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D38508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6476C2AE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B17736A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DB37A0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95E4F0A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20B184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EB07B3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373079A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EF7820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84318C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11AA83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6B5287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EDE444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FED687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1CCE0C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BD782B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5BE7335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656921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22F7464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3190F9B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1C8D61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0C93C4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31AD53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772CC9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</w:tr>
      <w:tr w:rsidR="008036AB" w:rsidRPr="005C7BF6" w14:paraId="2B5CDD94" w14:textId="77777777" w:rsidTr="005A0F81">
        <w:trPr>
          <w:trHeight w:val="320"/>
        </w:trPr>
        <w:tc>
          <w:tcPr>
            <w:tcW w:w="362" w:type="dxa"/>
            <w:shd w:val="clear" w:color="auto" w:fill="auto"/>
          </w:tcPr>
          <w:p w14:paraId="2818E585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E29EA7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914DE8E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0AAA2B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D30F1A4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9B2EC0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015D0D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FFAFAFE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A7B9F0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391286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2C72B11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3DCC017E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6622234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DC7002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65DBB26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4E1789E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8DD411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2B177E74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F5AF33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F318556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9D4ED7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8A7A590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2872DE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36F9A1C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1C14B55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F73BA26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5B8F51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39FFA95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</w:tr>
      <w:tr w:rsidR="008036AB" w:rsidRPr="005C7BF6" w14:paraId="2AF843DE" w14:textId="77777777" w:rsidTr="005A0F81">
        <w:trPr>
          <w:trHeight w:val="320"/>
        </w:trPr>
        <w:tc>
          <w:tcPr>
            <w:tcW w:w="362" w:type="dxa"/>
            <w:shd w:val="clear" w:color="auto" w:fill="auto"/>
          </w:tcPr>
          <w:p w14:paraId="24AD3A21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49BC2C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68C2E61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ADBE9C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1A5178A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65850091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A73A93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22EB9E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59FC656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D88BA24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159F34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62D7FDD5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331AFF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437890A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1913255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A44975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46F6BE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18B61B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B2FCF45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42F493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5193AF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3F904F4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33FE705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258E979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A5B31F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799631E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27C562E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7030C35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</w:tr>
      <w:tr w:rsidR="008036AB" w:rsidRPr="005C7BF6" w14:paraId="59C469B7" w14:textId="77777777" w:rsidTr="005A0F81">
        <w:trPr>
          <w:trHeight w:val="320"/>
        </w:trPr>
        <w:tc>
          <w:tcPr>
            <w:tcW w:w="362" w:type="dxa"/>
            <w:shd w:val="clear" w:color="auto" w:fill="auto"/>
          </w:tcPr>
          <w:p w14:paraId="115063B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40ECCB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6D10CEE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CE9EEF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582224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0C6A94E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FDF2CD8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FC84CE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23A6207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4CF7DE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71E258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A930D6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676F6D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CE7C99A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32E07C3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7ECB67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F216339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1EE87A0B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79EC6E5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141234D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AF3E7DC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A12C72E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D6FEFF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A5703F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74118F2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7669E14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6CB5EDF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30389A6" w14:textId="77777777" w:rsidR="008036AB" w:rsidRPr="005C7BF6" w:rsidRDefault="008036AB" w:rsidP="005A0F81">
            <w:pPr>
              <w:rPr>
                <w:sz w:val="22"/>
                <w:szCs w:val="22"/>
              </w:rPr>
            </w:pPr>
          </w:p>
        </w:tc>
      </w:tr>
    </w:tbl>
    <w:p w14:paraId="397B4D76" w14:textId="17020726" w:rsidR="008036AB" w:rsidRDefault="008036AB" w:rsidP="00B97EA6">
      <w:pPr>
        <w:rPr>
          <w:rFonts w:cs="Arial"/>
          <w:sz w:val="22"/>
          <w:szCs w:val="22"/>
          <w:lang w:val="de-CH"/>
        </w:rPr>
      </w:pPr>
    </w:p>
    <w:p w14:paraId="43D8FED1" w14:textId="77777777" w:rsidR="00B74CA5" w:rsidRDefault="00B74CA5" w:rsidP="00B97EA6">
      <w:pPr>
        <w:rPr>
          <w:rFonts w:cs="Arial"/>
          <w:sz w:val="22"/>
          <w:szCs w:val="22"/>
          <w:lang w:val="de-CH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2271"/>
      </w:tblGrid>
      <w:tr w:rsidR="007269BB" w:rsidRPr="00E30ECC" w14:paraId="2101E7A6" w14:textId="77777777" w:rsidTr="00306C23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3EEE8A00" w14:textId="03A29C33" w:rsidR="007269BB" w:rsidRPr="00816D78" w:rsidRDefault="007269BB" w:rsidP="007269BB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1</w:t>
            </w:r>
            <w:r w:rsidR="00B74CA5">
              <w:rPr>
                <w:rFonts w:cs="Arial"/>
                <w:b/>
                <w:color w:val="FFFFFF"/>
                <w:sz w:val="24"/>
                <w:lang w:val="de-CH"/>
              </w:rPr>
              <w:t>5</w:t>
            </w:r>
            <w:r w:rsidRPr="00816D78">
              <w:rPr>
                <w:rFonts w:cs="Arial"/>
                <w:b/>
                <w:color w:val="FFFFFF"/>
                <w:sz w:val="24"/>
                <w:lang w:val="de-CH"/>
              </w:rPr>
              <w:t>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6030E775" w14:textId="24FC75D1" w:rsidR="007269BB" w:rsidRPr="00816D78" w:rsidRDefault="00E0211B" w:rsidP="007269BB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Sachrechnen</w:t>
            </w:r>
            <w:r w:rsidR="007269BB" w:rsidRPr="00816D78">
              <w:rPr>
                <w:rFonts w:cs="Arial"/>
                <w:b/>
                <w:color w:val="FFFFFF"/>
                <w:sz w:val="24"/>
                <w:lang w:val="de-CH"/>
              </w:rPr>
              <w:t xml:space="preserve">: </w:t>
            </w:r>
            <w:r>
              <w:rPr>
                <w:rFonts w:cs="Arial"/>
                <w:b/>
                <w:color w:val="FFFFFF"/>
                <w:sz w:val="24"/>
                <w:lang w:val="de-CH"/>
              </w:rPr>
              <w:t>Wasserverbrauch bestimmen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4F2C5BF4" w14:textId="53EA7643" w:rsidR="007269BB" w:rsidRPr="00816D78" w:rsidRDefault="007269BB" w:rsidP="007269BB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 xml:space="preserve">S. </w:t>
            </w:r>
            <w:r w:rsidR="00E0211B">
              <w:rPr>
                <w:rFonts w:cs="Arial"/>
                <w:b/>
                <w:color w:val="FFFFFF"/>
                <w:sz w:val="24"/>
                <w:lang w:val="de-CH"/>
              </w:rPr>
              <w:t>103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73D0816B" w14:textId="0B5CAD40" w:rsidR="007269BB" w:rsidRPr="00816D78" w:rsidRDefault="00E0211B" w:rsidP="007269BB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M/D</w:t>
            </w:r>
          </w:p>
        </w:tc>
      </w:tr>
    </w:tbl>
    <w:p w14:paraId="44C786C5" w14:textId="4566901D" w:rsidR="00182A62" w:rsidRDefault="00182A62" w:rsidP="00182A62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0"/>
        <w:gridCol w:w="320"/>
        <w:gridCol w:w="321"/>
        <w:gridCol w:w="321"/>
        <w:gridCol w:w="315"/>
        <w:gridCol w:w="321"/>
        <w:gridCol w:w="326"/>
        <w:gridCol w:w="313"/>
        <w:gridCol w:w="314"/>
        <w:gridCol w:w="314"/>
        <w:gridCol w:w="314"/>
        <w:gridCol w:w="313"/>
        <w:gridCol w:w="315"/>
        <w:gridCol w:w="315"/>
        <w:gridCol w:w="315"/>
        <w:gridCol w:w="314"/>
        <w:gridCol w:w="322"/>
        <w:gridCol w:w="321"/>
        <w:gridCol w:w="321"/>
        <w:gridCol w:w="321"/>
        <w:gridCol w:w="315"/>
        <w:gridCol w:w="321"/>
        <w:gridCol w:w="326"/>
        <w:gridCol w:w="315"/>
        <w:gridCol w:w="315"/>
        <w:gridCol w:w="315"/>
        <w:gridCol w:w="314"/>
        <w:gridCol w:w="315"/>
        <w:gridCol w:w="315"/>
        <w:gridCol w:w="244"/>
        <w:gridCol w:w="22"/>
      </w:tblGrid>
      <w:tr w:rsidR="00E0211B" w:rsidRPr="00E0211B" w14:paraId="734FDCB7" w14:textId="77777777" w:rsidTr="00DF79B1">
        <w:trPr>
          <w:trHeight w:val="1092"/>
        </w:trPr>
        <w:tc>
          <w:tcPr>
            <w:tcW w:w="9473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F32874" w14:textId="5A250364" w:rsidR="00E0211B" w:rsidRPr="00E0211B" w:rsidRDefault="00E0211B" w:rsidP="00BF0B5F">
            <w:pPr>
              <w:rPr>
                <w:sz w:val="22"/>
                <w:szCs w:val="22"/>
              </w:rPr>
            </w:pPr>
            <w:r w:rsidRPr="00E0211B">
              <w:rPr>
                <w:noProof/>
                <w:sz w:val="22"/>
                <w:szCs w:val="22"/>
                <w:lang w:val="de-CH" w:eastAsia="de-CH"/>
              </w:rPr>
              <w:drawing>
                <wp:anchor distT="0" distB="0" distL="114300" distR="114300" simplePos="0" relativeHeight="251852288" behindDoc="0" locked="0" layoutInCell="1" allowOverlap="1" wp14:anchorId="51A2E191" wp14:editId="226D1AE9">
                  <wp:simplePos x="0" y="0"/>
                  <wp:positionH relativeFrom="column">
                    <wp:posOffset>4785801</wp:posOffset>
                  </wp:positionH>
                  <wp:positionV relativeFrom="paragraph">
                    <wp:posOffset>-128629</wp:posOffset>
                  </wp:positionV>
                  <wp:extent cx="1291369" cy="917752"/>
                  <wp:effectExtent l="0" t="0" r="4445" b="0"/>
                  <wp:wrapNone/>
                  <wp:docPr id="133" name="Bild 133" descr="wassertropfen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wassertropfen2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808" cy="92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211B">
              <w:rPr>
                <w:sz w:val="22"/>
                <w:szCs w:val="22"/>
              </w:rPr>
              <w:t xml:space="preserve">Ein tropfender Wasserhahn verschwendet am Tag ungefähr 20 Liter Wasser. </w:t>
            </w:r>
          </w:p>
          <w:p w14:paraId="7263B896" w14:textId="6B8B4D65" w:rsidR="00E0211B" w:rsidRPr="00E0211B" w:rsidRDefault="00E0211B" w:rsidP="00BF0B5F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 xml:space="preserve">Wie viele Liter sind das im Jahr? </w:t>
            </w:r>
          </w:p>
          <w:p w14:paraId="6F79426D" w14:textId="77777777" w:rsidR="00E0211B" w:rsidRDefault="00E0211B" w:rsidP="00BF0B5F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 xml:space="preserve">Schreibe deine Rechnung auf. </w:t>
            </w:r>
          </w:p>
          <w:p w14:paraId="50DAC8FE" w14:textId="77777777" w:rsidR="00E0211B" w:rsidRDefault="00E0211B" w:rsidP="00BF0B5F">
            <w:pPr>
              <w:rPr>
                <w:sz w:val="22"/>
                <w:szCs w:val="22"/>
              </w:rPr>
            </w:pPr>
          </w:p>
          <w:p w14:paraId="76AD5983" w14:textId="323C5D79" w:rsidR="00E0211B" w:rsidRPr="00E0211B" w:rsidRDefault="00E0211B" w:rsidP="00BF0B5F">
            <w:pPr>
              <w:rPr>
                <w:sz w:val="22"/>
                <w:szCs w:val="22"/>
              </w:rPr>
            </w:pPr>
          </w:p>
        </w:tc>
      </w:tr>
      <w:tr w:rsidR="008D399F" w:rsidRPr="00E0211B" w14:paraId="24945B3B" w14:textId="77777777" w:rsidTr="00DF79B1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gridAfter w:val="1"/>
          <w:wAfter w:w="22" w:type="dxa"/>
          <w:trHeight w:val="340"/>
        </w:trPr>
        <w:tc>
          <w:tcPr>
            <w:tcW w:w="320" w:type="dxa"/>
            <w:shd w:val="clear" w:color="auto" w:fill="auto"/>
          </w:tcPr>
          <w:p w14:paraId="2819EF41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0" w:type="dxa"/>
            <w:shd w:val="clear" w:color="auto" w:fill="auto"/>
          </w:tcPr>
          <w:p w14:paraId="05FC55C7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1" w:type="dxa"/>
            <w:shd w:val="clear" w:color="auto" w:fill="auto"/>
          </w:tcPr>
          <w:p w14:paraId="3C735982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1" w:type="dxa"/>
            <w:shd w:val="clear" w:color="auto" w:fill="auto"/>
          </w:tcPr>
          <w:p w14:paraId="303D9C21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469B77E7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1" w:type="dxa"/>
            <w:shd w:val="clear" w:color="auto" w:fill="auto"/>
          </w:tcPr>
          <w:p w14:paraId="5553B18F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6" w:type="dxa"/>
            <w:shd w:val="clear" w:color="auto" w:fill="auto"/>
          </w:tcPr>
          <w:p w14:paraId="06CF9039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3" w:type="dxa"/>
            <w:shd w:val="clear" w:color="auto" w:fill="auto"/>
          </w:tcPr>
          <w:p w14:paraId="63DC82F1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1D984626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75C7D72C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0E96BC1B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3" w:type="dxa"/>
            <w:shd w:val="clear" w:color="auto" w:fill="auto"/>
          </w:tcPr>
          <w:p w14:paraId="47BB1ADF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7002A64A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30B25773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44D1A647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39E4C0EB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2" w:type="dxa"/>
            <w:shd w:val="clear" w:color="auto" w:fill="auto"/>
          </w:tcPr>
          <w:p w14:paraId="17C9CA05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1" w:type="dxa"/>
            <w:shd w:val="clear" w:color="auto" w:fill="auto"/>
          </w:tcPr>
          <w:p w14:paraId="3357E2B5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1" w:type="dxa"/>
            <w:shd w:val="clear" w:color="auto" w:fill="auto"/>
          </w:tcPr>
          <w:p w14:paraId="4DA0F8C5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1" w:type="dxa"/>
            <w:shd w:val="clear" w:color="auto" w:fill="auto"/>
          </w:tcPr>
          <w:p w14:paraId="33746E31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14B4125D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1" w:type="dxa"/>
            <w:shd w:val="clear" w:color="auto" w:fill="auto"/>
          </w:tcPr>
          <w:p w14:paraId="5B3134FA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6" w:type="dxa"/>
            <w:shd w:val="clear" w:color="auto" w:fill="auto"/>
          </w:tcPr>
          <w:p w14:paraId="09CA47B2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302D2838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4F6CBACB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1946DE68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ECEFB65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758F33B2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11BF23FC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244" w:type="dxa"/>
            <w:shd w:val="clear" w:color="auto" w:fill="auto"/>
          </w:tcPr>
          <w:p w14:paraId="6CD438CF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</w:tr>
      <w:tr w:rsidR="008D399F" w:rsidRPr="00E0211B" w14:paraId="3F43EED8" w14:textId="77777777" w:rsidTr="00DF79B1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gridAfter w:val="1"/>
          <w:wAfter w:w="22" w:type="dxa"/>
          <w:trHeight w:val="340"/>
        </w:trPr>
        <w:tc>
          <w:tcPr>
            <w:tcW w:w="320" w:type="dxa"/>
            <w:shd w:val="clear" w:color="auto" w:fill="auto"/>
          </w:tcPr>
          <w:p w14:paraId="6A7CADFD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0" w:type="dxa"/>
            <w:shd w:val="clear" w:color="auto" w:fill="auto"/>
          </w:tcPr>
          <w:p w14:paraId="4C2BAEA8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1" w:type="dxa"/>
            <w:shd w:val="clear" w:color="auto" w:fill="auto"/>
          </w:tcPr>
          <w:p w14:paraId="42D84483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1" w:type="dxa"/>
            <w:shd w:val="clear" w:color="auto" w:fill="auto"/>
          </w:tcPr>
          <w:p w14:paraId="7DC93B7D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2BFC2BD0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1" w:type="dxa"/>
            <w:shd w:val="clear" w:color="auto" w:fill="auto"/>
          </w:tcPr>
          <w:p w14:paraId="042998B7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6" w:type="dxa"/>
            <w:shd w:val="clear" w:color="auto" w:fill="auto"/>
          </w:tcPr>
          <w:p w14:paraId="4AD46944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3" w:type="dxa"/>
            <w:shd w:val="clear" w:color="auto" w:fill="auto"/>
          </w:tcPr>
          <w:p w14:paraId="51D725CD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45D209FB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25D5BA3A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135606F5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3" w:type="dxa"/>
            <w:shd w:val="clear" w:color="auto" w:fill="auto"/>
          </w:tcPr>
          <w:p w14:paraId="6655AE35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000912DB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772508BD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62CD28CE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73A34EE9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2" w:type="dxa"/>
            <w:shd w:val="clear" w:color="auto" w:fill="auto"/>
          </w:tcPr>
          <w:p w14:paraId="5B1725F2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1" w:type="dxa"/>
            <w:shd w:val="clear" w:color="auto" w:fill="auto"/>
          </w:tcPr>
          <w:p w14:paraId="2217A4EF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1" w:type="dxa"/>
            <w:shd w:val="clear" w:color="auto" w:fill="auto"/>
          </w:tcPr>
          <w:p w14:paraId="001F2D82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1" w:type="dxa"/>
            <w:shd w:val="clear" w:color="auto" w:fill="auto"/>
          </w:tcPr>
          <w:p w14:paraId="47218F0C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6D798963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1" w:type="dxa"/>
            <w:shd w:val="clear" w:color="auto" w:fill="auto"/>
          </w:tcPr>
          <w:p w14:paraId="6A9894DF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6" w:type="dxa"/>
            <w:shd w:val="clear" w:color="auto" w:fill="auto"/>
          </w:tcPr>
          <w:p w14:paraId="7A941D3A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1F3241B1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660EF472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66C4AEC0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2270E6D3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6053F5C8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1008DE4A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244" w:type="dxa"/>
            <w:shd w:val="clear" w:color="auto" w:fill="auto"/>
          </w:tcPr>
          <w:p w14:paraId="3F446E30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</w:tr>
      <w:tr w:rsidR="008D399F" w:rsidRPr="00E0211B" w14:paraId="0FF35DDF" w14:textId="77777777" w:rsidTr="00DF79B1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gridAfter w:val="1"/>
          <w:wAfter w:w="22" w:type="dxa"/>
          <w:trHeight w:val="340"/>
        </w:trPr>
        <w:tc>
          <w:tcPr>
            <w:tcW w:w="320" w:type="dxa"/>
            <w:shd w:val="clear" w:color="auto" w:fill="auto"/>
          </w:tcPr>
          <w:p w14:paraId="2C2EB248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0" w:type="dxa"/>
            <w:shd w:val="clear" w:color="auto" w:fill="auto"/>
          </w:tcPr>
          <w:p w14:paraId="167A3785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1" w:type="dxa"/>
            <w:shd w:val="clear" w:color="auto" w:fill="auto"/>
          </w:tcPr>
          <w:p w14:paraId="69B0A81B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1" w:type="dxa"/>
            <w:shd w:val="clear" w:color="auto" w:fill="auto"/>
          </w:tcPr>
          <w:p w14:paraId="392DF5E4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333EFCC0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1" w:type="dxa"/>
            <w:shd w:val="clear" w:color="auto" w:fill="auto"/>
          </w:tcPr>
          <w:p w14:paraId="12733230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6" w:type="dxa"/>
            <w:shd w:val="clear" w:color="auto" w:fill="auto"/>
          </w:tcPr>
          <w:p w14:paraId="68590625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3" w:type="dxa"/>
            <w:shd w:val="clear" w:color="auto" w:fill="auto"/>
          </w:tcPr>
          <w:p w14:paraId="3A4DA7D0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502B9F64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348EAE73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60C73390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3" w:type="dxa"/>
            <w:shd w:val="clear" w:color="auto" w:fill="auto"/>
          </w:tcPr>
          <w:p w14:paraId="55120795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2FB9CB07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05AE949A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15878F3F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0C8F1950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2" w:type="dxa"/>
            <w:shd w:val="clear" w:color="auto" w:fill="auto"/>
          </w:tcPr>
          <w:p w14:paraId="68CAD918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1" w:type="dxa"/>
            <w:shd w:val="clear" w:color="auto" w:fill="auto"/>
          </w:tcPr>
          <w:p w14:paraId="48F74F0D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1" w:type="dxa"/>
            <w:shd w:val="clear" w:color="auto" w:fill="auto"/>
          </w:tcPr>
          <w:p w14:paraId="52A07DB0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1" w:type="dxa"/>
            <w:shd w:val="clear" w:color="auto" w:fill="auto"/>
          </w:tcPr>
          <w:p w14:paraId="7202AC37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6B95ADAB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1" w:type="dxa"/>
            <w:shd w:val="clear" w:color="auto" w:fill="auto"/>
          </w:tcPr>
          <w:p w14:paraId="68346457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26" w:type="dxa"/>
            <w:shd w:val="clear" w:color="auto" w:fill="auto"/>
          </w:tcPr>
          <w:p w14:paraId="3CFA5B1C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6B862486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14342357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2F3C816B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4" w:type="dxa"/>
            <w:shd w:val="clear" w:color="auto" w:fill="auto"/>
          </w:tcPr>
          <w:p w14:paraId="3F3DC448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3F9FD2E7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315" w:type="dxa"/>
            <w:shd w:val="clear" w:color="auto" w:fill="auto"/>
          </w:tcPr>
          <w:p w14:paraId="716AAC1A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  <w:tc>
          <w:tcPr>
            <w:tcW w:w="244" w:type="dxa"/>
            <w:shd w:val="clear" w:color="auto" w:fill="auto"/>
          </w:tcPr>
          <w:p w14:paraId="24594687" w14:textId="77777777" w:rsidR="008D399F" w:rsidRPr="00E0211B" w:rsidRDefault="008D399F" w:rsidP="008D399F">
            <w:pPr>
              <w:rPr>
                <w:sz w:val="22"/>
                <w:szCs w:val="22"/>
              </w:rPr>
            </w:pPr>
          </w:p>
        </w:tc>
      </w:tr>
    </w:tbl>
    <w:p w14:paraId="448392F0" w14:textId="06A8E3CC" w:rsidR="00DF79B1" w:rsidRDefault="00DF79B1" w:rsidP="00182A62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5"/>
        <w:gridCol w:w="1886"/>
        <w:gridCol w:w="250"/>
        <w:gridCol w:w="1671"/>
        <w:gridCol w:w="326"/>
        <w:gridCol w:w="2133"/>
      </w:tblGrid>
      <w:tr w:rsidR="00DF79B1" w:rsidRPr="00E0211B" w14:paraId="144CCB69" w14:textId="77777777" w:rsidTr="005A0F81">
        <w:trPr>
          <w:trHeight w:val="397"/>
        </w:trPr>
        <w:tc>
          <w:tcPr>
            <w:tcW w:w="31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57B62393" w14:textId="77777777" w:rsidR="00DF79B1" w:rsidRDefault="00DF79B1" w:rsidP="005A0F81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 xml:space="preserve">Welches Ergebnis passt? </w:t>
            </w:r>
          </w:p>
          <w:p w14:paraId="2F3BE1CB" w14:textId="30EB8E12" w:rsidR="00DF79B1" w:rsidRPr="00E0211B" w:rsidRDefault="00DF79B1" w:rsidP="005A0F81">
            <w:pPr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>Kreuze es an.</w:t>
            </w:r>
          </w:p>
        </w:tc>
        <w:tc>
          <w:tcPr>
            <w:tcW w:w="18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1EBBC" w14:textId="77777777" w:rsidR="00DF79B1" w:rsidRPr="00E0211B" w:rsidRDefault="00DF79B1" w:rsidP="005A0F81">
            <w:pPr>
              <w:jc w:val="center"/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 xml:space="preserve">140 Liter </w:t>
            </w:r>
          </w:p>
        </w:tc>
        <w:tc>
          <w:tcPr>
            <w:tcW w:w="2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CCD4D9D" w14:textId="77777777" w:rsidR="00DF79B1" w:rsidRPr="00E0211B" w:rsidRDefault="00DF79B1" w:rsidP="005A0F8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2729FF" w14:textId="77777777" w:rsidR="00DF79B1" w:rsidRPr="00E0211B" w:rsidRDefault="00DF79B1" w:rsidP="005A0F81">
            <w:pPr>
              <w:jc w:val="center"/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 xml:space="preserve">600 Liter </w:t>
            </w:r>
          </w:p>
        </w:tc>
        <w:tc>
          <w:tcPr>
            <w:tcW w:w="3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882EAAF" w14:textId="77777777" w:rsidR="00DF79B1" w:rsidRPr="00E0211B" w:rsidRDefault="00DF79B1" w:rsidP="005A0F8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722D9F" w14:textId="77777777" w:rsidR="00DF79B1" w:rsidRPr="00E0211B" w:rsidRDefault="00DF79B1" w:rsidP="005A0F81">
            <w:pPr>
              <w:jc w:val="center"/>
              <w:rPr>
                <w:sz w:val="22"/>
                <w:szCs w:val="22"/>
              </w:rPr>
            </w:pPr>
            <w:r w:rsidRPr="00E0211B">
              <w:rPr>
                <w:sz w:val="22"/>
                <w:szCs w:val="22"/>
              </w:rPr>
              <w:t xml:space="preserve">7300 Liter </w:t>
            </w:r>
          </w:p>
        </w:tc>
      </w:tr>
    </w:tbl>
    <w:p w14:paraId="53FCCEE1" w14:textId="3556C2B7" w:rsidR="001516A3" w:rsidRDefault="001516A3" w:rsidP="00B13406">
      <w:pPr>
        <w:rPr>
          <w:sz w:val="22"/>
          <w:szCs w:val="22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2271"/>
      </w:tblGrid>
      <w:tr w:rsidR="00E0211B" w:rsidRPr="00E30ECC" w14:paraId="17CB4C5D" w14:textId="77777777" w:rsidTr="00306C23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604EFBD1" w14:textId="03DD9F19" w:rsidR="00E0211B" w:rsidRPr="00816D78" w:rsidRDefault="00E0211B" w:rsidP="00E0211B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lastRenderedPageBreak/>
              <w:t>16</w:t>
            </w:r>
            <w:r w:rsidRPr="00816D78">
              <w:rPr>
                <w:rFonts w:cs="Arial"/>
                <w:b/>
                <w:color w:val="FFFFFF"/>
                <w:sz w:val="24"/>
                <w:lang w:val="de-CH"/>
              </w:rPr>
              <w:t>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511F58E4" w14:textId="244AB34B" w:rsidR="00E0211B" w:rsidRPr="00816D78" w:rsidRDefault="00E0211B" w:rsidP="00E0211B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Sachrechnen</w:t>
            </w:r>
            <w:r w:rsidRPr="00816D78">
              <w:rPr>
                <w:rFonts w:cs="Arial"/>
                <w:b/>
                <w:color w:val="FFFFFF"/>
                <w:sz w:val="24"/>
                <w:lang w:val="de-CH"/>
              </w:rPr>
              <w:t xml:space="preserve">: </w:t>
            </w:r>
            <w:r>
              <w:rPr>
                <w:rFonts w:cs="Arial"/>
                <w:b/>
                <w:color w:val="FFFFFF"/>
                <w:sz w:val="24"/>
                <w:lang w:val="de-CH"/>
              </w:rPr>
              <w:t>Wasserverbrauch bestimmen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3AA2061C" w14:textId="2226775B" w:rsidR="00E0211B" w:rsidRPr="00816D78" w:rsidRDefault="00E0211B" w:rsidP="00E0211B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S. 103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74D12D7F" w14:textId="5DBB4CF6" w:rsidR="00E0211B" w:rsidRPr="00816D78" w:rsidRDefault="00E0211B" w:rsidP="00E0211B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M/D</w:t>
            </w:r>
          </w:p>
        </w:tc>
      </w:tr>
    </w:tbl>
    <w:p w14:paraId="12F117AA" w14:textId="46259113" w:rsidR="007269BB" w:rsidRDefault="007269BB" w:rsidP="00E638DF">
      <w:pPr>
        <w:rPr>
          <w:szCs w:val="22"/>
        </w:rPr>
      </w:pPr>
    </w:p>
    <w:p w14:paraId="2A03B6D1" w14:textId="77777777" w:rsidR="00E0211B" w:rsidRPr="00E0211B" w:rsidRDefault="00E0211B" w:rsidP="00E0211B">
      <w:pPr>
        <w:rPr>
          <w:sz w:val="22"/>
          <w:szCs w:val="22"/>
        </w:rPr>
      </w:pPr>
      <w:r w:rsidRPr="00E0211B">
        <w:rPr>
          <w:sz w:val="22"/>
          <w:szCs w:val="22"/>
        </w:rPr>
        <w:t xml:space="preserve">Ein tropfender Wasserhahn verschwendet pro Stunde ungefähr 8dl Wasser. </w:t>
      </w:r>
    </w:p>
    <w:p w14:paraId="6B893096" w14:textId="77777777" w:rsidR="00E0211B" w:rsidRPr="00E0211B" w:rsidRDefault="00E0211B" w:rsidP="00E0211B">
      <w:pPr>
        <w:rPr>
          <w:sz w:val="22"/>
          <w:szCs w:val="22"/>
        </w:rPr>
      </w:pPr>
      <w:r w:rsidRPr="00E0211B">
        <w:rPr>
          <w:sz w:val="22"/>
          <w:szCs w:val="22"/>
        </w:rPr>
        <w:t xml:space="preserve">Wie viele Liter sind das an einem Tag und in einem Jahr? </w:t>
      </w:r>
    </w:p>
    <w:p w14:paraId="2A3B6836" w14:textId="0919E155" w:rsidR="007269BB" w:rsidRPr="00E0211B" w:rsidRDefault="00E0211B" w:rsidP="00E0211B">
      <w:pPr>
        <w:rPr>
          <w:sz w:val="22"/>
          <w:szCs w:val="22"/>
        </w:rPr>
      </w:pPr>
      <w:r w:rsidRPr="00E0211B">
        <w:rPr>
          <w:sz w:val="22"/>
          <w:szCs w:val="22"/>
        </w:rPr>
        <w:t>Schreibe deine Rechnung auf.</w:t>
      </w:r>
    </w:p>
    <w:p w14:paraId="5F48F9CF" w14:textId="284D3EF9" w:rsidR="00E638DF" w:rsidRDefault="00E638DF" w:rsidP="00E638DF">
      <w:pPr>
        <w:rPr>
          <w:sz w:val="22"/>
          <w:szCs w:val="22"/>
        </w:rPr>
      </w:pPr>
    </w:p>
    <w:tbl>
      <w:tblPr>
        <w:tblpPr w:leftFromText="141" w:rightFromText="141" w:vertAnchor="text" w:horzAnchor="margin" w:tblpY="129"/>
        <w:tblW w:w="1014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362"/>
        <w:gridCol w:w="362"/>
        <w:gridCol w:w="362"/>
        <w:gridCol w:w="362"/>
        <w:gridCol w:w="362"/>
        <w:gridCol w:w="363"/>
        <w:gridCol w:w="362"/>
        <w:gridCol w:w="362"/>
        <w:gridCol w:w="362"/>
        <w:gridCol w:w="362"/>
        <w:gridCol w:w="362"/>
        <w:gridCol w:w="363"/>
        <w:gridCol w:w="362"/>
        <w:gridCol w:w="362"/>
        <w:gridCol w:w="362"/>
        <w:gridCol w:w="362"/>
        <w:gridCol w:w="362"/>
        <w:gridCol w:w="363"/>
        <w:gridCol w:w="362"/>
        <w:gridCol w:w="362"/>
        <w:gridCol w:w="362"/>
        <w:gridCol w:w="362"/>
        <w:gridCol w:w="362"/>
        <w:gridCol w:w="363"/>
        <w:gridCol w:w="362"/>
        <w:gridCol w:w="362"/>
        <w:gridCol w:w="362"/>
        <w:gridCol w:w="362"/>
      </w:tblGrid>
      <w:tr w:rsidR="00E0211B" w:rsidRPr="005C7BF6" w14:paraId="446A1352" w14:textId="77777777" w:rsidTr="00BF0B5F">
        <w:trPr>
          <w:trHeight w:val="320"/>
        </w:trPr>
        <w:tc>
          <w:tcPr>
            <w:tcW w:w="362" w:type="dxa"/>
            <w:shd w:val="clear" w:color="auto" w:fill="auto"/>
          </w:tcPr>
          <w:p w14:paraId="2AE4DA3E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8953BC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0228D5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8962DB5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4645B7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5914A20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798547D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9EDFB8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9D6514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DF8699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DF83938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66B81858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F8AE3AD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E4D396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3A081F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FA7584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1F3147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3565875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3066B4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84E45A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DD20C39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E2BE5B6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5184C75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03A206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0FB2CCD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EF26C4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5315F72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2279AC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</w:tr>
      <w:tr w:rsidR="00E0211B" w:rsidRPr="005C7BF6" w14:paraId="2BA7CF4F" w14:textId="77777777" w:rsidTr="00BF0B5F">
        <w:trPr>
          <w:trHeight w:val="320"/>
        </w:trPr>
        <w:tc>
          <w:tcPr>
            <w:tcW w:w="362" w:type="dxa"/>
            <w:shd w:val="clear" w:color="auto" w:fill="auto"/>
          </w:tcPr>
          <w:p w14:paraId="347405C3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20DD391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77A57B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B82D80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5A54268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FF1516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7CD543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B244308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92C525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4608611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603EA3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6F3CB749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750690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2D9EE9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DA3B1E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BEE00CE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4A1B6B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3AEBD9E2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512848D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273D9B5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173CF58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2E62D98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3701D21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F1A26A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94A6A5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6DEDED5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F17469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AFB7441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</w:tr>
      <w:tr w:rsidR="00E0211B" w:rsidRPr="005C7BF6" w14:paraId="1A9CB17F" w14:textId="77777777" w:rsidTr="00BF0B5F">
        <w:trPr>
          <w:trHeight w:val="320"/>
        </w:trPr>
        <w:tc>
          <w:tcPr>
            <w:tcW w:w="362" w:type="dxa"/>
            <w:shd w:val="clear" w:color="auto" w:fill="auto"/>
          </w:tcPr>
          <w:p w14:paraId="5FC8E08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85AFBF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5818A9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5AEF53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400F19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3417F81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2C55A8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82F68E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DD7462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6ABD5E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93B046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682476F9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9F51808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AA7C22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0CF099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1AF8FA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727543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6AD7613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3B97436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CAC37E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5EA3FA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69A0C72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EDC2C29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F96E3F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AB3F748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52277B9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657C3A1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FF8E602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</w:tr>
      <w:tr w:rsidR="00E0211B" w:rsidRPr="005C7BF6" w14:paraId="2ACFD714" w14:textId="77777777" w:rsidTr="00BF0B5F">
        <w:trPr>
          <w:trHeight w:val="320"/>
        </w:trPr>
        <w:tc>
          <w:tcPr>
            <w:tcW w:w="362" w:type="dxa"/>
            <w:shd w:val="clear" w:color="auto" w:fill="auto"/>
          </w:tcPr>
          <w:p w14:paraId="085215A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0156A3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098321E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9C791F3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836E415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3CD8B413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0810A7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17ADDE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19FD7F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C2DBC0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194594D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5332AE3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A538778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180E59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8F52B12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082417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016F3C3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B923EC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47F485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205EDD2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881531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45CEC2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BDD3FE1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51E88A28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108FE31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10C799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6A15CE3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77551C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</w:tr>
      <w:tr w:rsidR="00E0211B" w:rsidRPr="005C7BF6" w14:paraId="1FBB3977" w14:textId="77777777" w:rsidTr="00BF0B5F">
        <w:trPr>
          <w:trHeight w:val="320"/>
        </w:trPr>
        <w:tc>
          <w:tcPr>
            <w:tcW w:w="362" w:type="dxa"/>
            <w:shd w:val="clear" w:color="auto" w:fill="auto"/>
          </w:tcPr>
          <w:p w14:paraId="027AD73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D9DF36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F8F7B4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E7940D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CBA31AE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E10C07E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3B58B45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6ACCCAE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E34F75D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102A7E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DF0A308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3AB60BE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0AB3629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349944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8C9D896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286AAD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354C45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5FDD77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64096A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6DF453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E6F986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A35F16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27A8AF5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2231959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345CC93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7C61F1D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6A44ABD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7D41F21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</w:tr>
      <w:tr w:rsidR="00E0211B" w:rsidRPr="005C7BF6" w14:paraId="70B739E1" w14:textId="77777777" w:rsidTr="00BF0B5F">
        <w:trPr>
          <w:trHeight w:val="320"/>
        </w:trPr>
        <w:tc>
          <w:tcPr>
            <w:tcW w:w="362" w:type="dxa"/>
            <w:shd w:val="clear" w:color="auto" w:fill="auto"/>
          </w:tcPr>
          <w:p w14:paraId="6C984319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853111E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5C46945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B07267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C5BE8D1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CFF733D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EF4D8C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22D409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D144CF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ED913E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8DCF735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0047CF3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73A682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6BB170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2706169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C55AD25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DE04088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6F185DF2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4D90421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480192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1523C6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AE4BEBE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476721D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2F049C6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EEFE08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386344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E8F497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A029913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</w:tr>
      <w:tr w:rsidR="00E0211B" w:rsidRPr="005C7BF6" w14:paraId="53C26FF2" w14:textId="77777777" w:rsidTr="00BF0B5F">
        <w:trPr>
          <w:trHeight w:val="320"/>
        </w:trPr>
        <w:tc>
          <w:tcPr>
            <w:tcW w:w="362" w:type="dxa"/>
            <w:shd w:val="clear" w:color="auto" w:fill="auto"/>
          </w:tcPr>
          <w:p w14:paraId="40344D9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192A15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144FCA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E9E1971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242DE6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5A5B6498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F2EFE1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8D7F97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08A8DD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E716199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EBA369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28CE5E56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005C44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848037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DB9584E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A7D4FAD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466612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6AB30E5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07FC5D1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0D4A9E2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9861D7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9253A52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43B185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1A2145B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97CCA1D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3627056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27C56C1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718F6D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</w:tr>
    </w:tbl>
    <w:p w14:paraId="7CE47B53" w14:textId="77777777" w:rsidR="00E0211B" w:rsidRDefault="00E0211B" w:rsidP="00E638DF">
      <w:pPr>
        <w:rPr>
          <w:sz w:val="22"/>
          <w:szCs w:val="22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1562"/>
      </w:tblGrid>
      <w:tr w:rsidR="00E0211B" w:rsidRPr="00E30ECC" w14:paraId="6F0FD0A6" w14:textId="77777777" w:rsidTr="005C7BF6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255F98AE" w14:textId="381274B7" w:rsidR="00E0211B" w:rsidRPr="00816D78" w:rsidRDefault="00E0211B" w:rsidP="00E0211B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17</w:t>
            </w:r>
            <w:r w:rsidRPr="00816D78">
              <w:rPr>
                <w:rFonts w:cs="Arial"/>
                <w:b/>
                <w:color w:val="FFFFFF"/>
                <w:sz w:val="24"/>
                <w:lang w:val="de-CH"/>
              </w:rPr>
              <w:t>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5F7114B7" w14:textId="00370A72" w:rsidR="00E0211B" w:rsidRPr="00816D78" w:rsidRDefault="00E0211B" w:rsidP="00E0211B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Sachrechnen</w:t>
            </w:r>
            <w:r w:rsidRPr="00816D78">
              <w:rPr>
                <w:rFonts w:cs="Arial"/>
                <w:b/>
                <w:color w:val="FFFFFF"/>
                <w:sz w:val="24"/>
                <w:lang w:val="de-CH"/>
              </w:rPr>
              <w:t xml:space="preserve">: </w:t>
            </w:r>
            <w:r>
              <w:rPr>
                <w:rFonts w:cs="Arial"/>
                <w:b/>
                <w:color w:val="FFFFFF"/>
                <w:sz w:val="24"/>
                <w:lang w:val="de-CH"/>
              </w:rPr>
              <w:t>Wasserverbrauch bestimmen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10349197" w14:textId="22820803" w:rsidR="00E0211B" w:rsidRPr="00816D78" w:rsidRDefault="00E0211B" w:rsidP="00E0211B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S. 103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4BC210EA" w14:textId="73E3B2F4" w:rsidR="00E0211B" w:rsidRPr="00816D78" w:rsidRDefault="00E0211B" w:rsidP="00E0211B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M/D</w:t>
            </w:r>
          </w:p>
        </w:tc>
      </w:tr>
    </w:tbl>
    <w:p w14:paraId="3567AAA2" w14:textId="514FD59C" w:rsidR="001D2D2C" w:rsidRDefault="001D2D2C" w:rsidP="007269BB">
      <w:pPr>
        <w:rPr>
          <w:rFonts w:cs="Arial"/>
          <w:sz w:val="22"/>
          <w:szCs w:val="22"/>
          <w:lang w:val="de-CH"/>
        </w:rPr>
      </w:pPr>
    </w:p>
    <w:p w14:paraId="5CA5754C" w14:textId="2D37448C" w:rsidR="00E0211B" w:rsidRPr="00E0211B" w:rsidRDefault="00E0211B" w:rsidP="00E0211B">
      <w:pPr>
        <w:rPr>
          <w:sz w:val="22"/>
          <w:szCs w:val="22"/>
        </w:rPr>
      </w:pPr>
      <w:r w:rsidRPr="00E0211B">
        <w:rPr>
          <w:sz w:val="22"/>
          <w:szCs w:val="22"/>
        </w:rPr>
        <w:t xml:space="preserve">Ein tropfender Wasserhahn verschwendet an einem Tag ungefähr </w:t>
      </w:r>
      <w:r w:rsidR="00A3748A">
        <w:rPr>
          <w:sz w:val="22"/>
          <w:szCs w:val="22"/>
        </w:rPr>
        <w:t>20</w:t>
      </w:r>
      <w:r w:rsidRPr="00E0211B">
        <w:rPr>
          <w:sz w:val="22"/>
          <w:szCs w:val="22"/>
        </w:rPr>
        <w:t xml:space="preserve"> Liter Wasser. </w:t>
      </w:r>
    </w:p>
    <w:p w14:paraId="5291DA19" w14:textId="77777777" w:rsidR="00E0211B" w:rsidRPr="00E0211B" w:rsidRDefault="00E0211B" w:rsidP="00E0211B">
      <w:pPr>
        <w:rPr>
          <w:sz w:val="22"/>
          <w:szCs w:val="22"/>
        </w:rPr>
      </w:pPr>
      <w:r w:rsidRPr="00E0211B">
        <w:rPr>
          <w:sz w:val="22"/>
          <w:szCs w:val="22"/>
        </w:rPr>
        <w:t>1000 Liter Wasser kosten ungefähr 1.80 Fr.</w:t>
      </w:r>
    </w:p>
    <w:p w14:paraId="4068C3BA" w14:textId="77777777" w:rsidR="00E0211B" w:rsidRPr="00E0211B" w:rsidRDefault="00E0211B" w:rsidP="00E0211B">
      <w:pPr>
        <w:rPr>
          <w:sz w:val="22"/>
          <w:szCs w:val="22"/>
        </w:rPr>
      </w:pPr>
      <w:r w:rsidRPr="00E0211B">
        <w:rPr>
          <w:sz w:val="22"/>
          <w:szCs w:val="22"/>
        </w:rPr>
        <w:t xml:space="preserve">Wie viele Liter sind das in einem Jahr und was kostet es? </w:t>
      </w:r>
    </w:p>
    <w:p w14:paraId="0E299DD3" w14:textId="77777777" w:rsidR="00E0211B" w:rsidRPr="00E0211B" w:rsidRDefault="00E0211B" w:rsidP="00E0211B">
      <w:pPr>
        <w:rPr>
          <w:sz w:val="22"/>
          <w:szCs w:val="22"/>
        </w:rPr>
      </w:pPr>
      <w:r w:rsidRPr="00E0211B">
        <w:rPr>
          <w:sz w:val="22"/>
          <w:szCs w:val="22"/>
        </w:rPr>
        <w:t xml:space="preserve">Schreibe deine Rechnung auf. </w:t>
      </w:r>
    </w:p>
    <w:p w14:paraId="39E65EE6" w14:textId="55D36C01" w:rsidR="00335108" w:rsidRPr="00E0211B" w:rsidRDefault="00335108" w:rsidP="007269BB">
      <w:pPr>
        <w:rPr>
          <w:rFonts w:cs="Arial"/>
          <w:sz w:val="22"/>
          <w:szCs w:val="22"/>
          <w:lang w:val="de-CH"/>
        </w:rPr>
      </w:pPr>
    </w:p>
    <w:tbl>
      <w:tblPr>
        <w:tblpPr w:leftFromText="141" w:rightFromText="141" w:vertAnchor="text" w:horzAnchor="margin" w:tblpY="129"/>
        <w:tblW w:w="1014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362"/>
        <w:gridCol w:w="362"/>
        <w:gridCol w:w="362"/>
        <w:gridCol w:w="362"/>
        <w:gridCol w:w="362"/>
        <w:gridCol w:w="363"/>
        <w:gridCol w:w="362"/>
        <w:gridCol w:w="362"/>
        <w:gridCol w:w="362"/>
        <w:gridCol w:w="362"/>
        <w:gridCol w:w="362"/>
        <w:gridCol w:w="363"/>
        <w:gridCol w:w="362"/>
        <w:gridCol w:w="362"/>
        <w:gridCol w:w="362"/>
        <w:gridCol w:w="362"/>
        <w:gridCol w:w="362"/>
        <w:gridCol w:w="363"/>
        <w:gridCol w:w="362"/>
        <w:gridCol w:w="362"/>
        <w:gridCol w:w="362"/>
        <w:gridCol w:w="362"/>
        <w:gridCol w:w="362"/>
        <w:gridCol w:w="363"/>
        <w:gridCol w:w="362"/>
        <w:gridCol w:w="362"/>
        <w:gridCol w:w="362"/>
        <w:gridCol w:w="362"/>
      </w:tblGrid>
      <w:tr w:rsidR="00E0211B" w:rsidRPr="005C7BF6" w14:paraId="063B55AB" w14:textId="77777777" w:rsidTr="00BF0B5F">
        <w:trPr>
          <w:trHeight w:val="320"/>
        </w:trPr>
        <w:tc>
          <w:tcPr>
            <w:tcW w:w="362" w:type="dxa"/>
            <w:shd w:val="clear" w:color="auto" w:fill="auto"/>
          </w:tcPr>
          <w:p w14:paraId="6DFAE99E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DE1514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7F6F205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7AF87A1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3F2EED9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9C1DFF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DBAA8A1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CE3F97D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0E6F172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6C995B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E81EF63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39C99B9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6635FB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D5B406D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0C36CBE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42F7205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B35D7C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BA2A17D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91A0FD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7DEF71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FB8E49E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327905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FDA092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A9D7D52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6DDAB6D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1063929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6CB9516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B2359DE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</w:tr>
      <w:tr w:rsidR="00E0211B" w:rsidRPr="005C7BF6" w14:paraId="7072FB06" w14:textId="77777777" w:rsidTr="00BF0B5F">
        <w:trPr>
          <w:trHeight w:val="320"/>
        </w:trPr>
        <w:tc>
          <w:tcPr>
            <w:tcW w:w="362" w:type="dxa"/>
            <w:shd w:val="clear" w:color="auto" w:fill="auto"/>
          </w:tcPr>
          <w:p w14:paraId="2D52478E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88FE289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2F2745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A660DE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82FA6F6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572521F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695625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BEA7A5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D65756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8553FF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982C662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09018289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9F96896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02DF96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EC636D1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531CB91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25B32C6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FB79923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17AD14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FBC2BA6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0E34D62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B1C666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B91EB18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7F4B17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149E3F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ABBA01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AF9B45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888BAC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</w:tr>
      <w:tr w:rsidR="00E0211B" w:rsidRPr="005C7BF6" w14:paraId="07596579" w14:textId="77777777" w:rsidTr="00BF0B5F">
        <w:trPr>
          <w:trHeight w:val="320"/>
        </w:trPr>
        <w:tc>
          <w:tcPr>
            <w:tcW w:w="362" w:type="dxa"/>
            <w:shd w:val="clear" w:color="auto" w:fill="auto"/>
          </w:tcPr>
          <w:p w14:paraId="061509F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02D3601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17DB15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E0801BD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437619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BA6AA1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3D88AA6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54BEF0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D1DA886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5D6F35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243636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3E49ECE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511CBA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6BFBEC9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506E011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3CEA4BE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993128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A3B52B5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0E0DF6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DE6E00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D2E8C6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DCCDC93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736E42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FDC2DB2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CD1EAF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C2FF5C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6F38F6E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8D25026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</w:tr>
      <w:tr w:rsidR="00E0211B" w:rsidRPr="005C7BF6" w14:paraId="732AD9BB" w14:textId="77777777" w:rsidTr="00BF0B5F">
        <w:trPr>
          <w:trHeight w:val="320"/>
        </w:trPr>
        <w:tc>
          <w:tcPr>
            <w:tcW w:w="362" w:type="dxa"/>
            <w:shd w:val="clear" w:color="auto" w:fill="auto"/>
          </w:tcPr>
          <w:p w14:paraId="0B96981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B56837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0FEAB39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4FB839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FF5436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6F279BA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D8C7D89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1B8DF7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C60B06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45BCAF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086290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5E05CA3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B4EBF6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7123C6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1A4B8D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7535C55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409EF03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4C232C08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C5CFA48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5FA9205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8C0990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FBB0812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531574E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30EF311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33B0C7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B59BAD2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C60EDB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D8C872E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</w:tr>
      <w:tr w:rsidR="00E0211B" w:rsidRPr="005C7BF6" w14:paraId="240B6237" w14:textId="77777777" w:rsidTr="00BF0B5F">
        <w:trPr>
          <w:trHeight w:val="320"/>
        </w:trPr>
        <w:tc>
          <w:tcPr>
            <w:tcW w:w="362" w:type="dxa"/>
            <w:shd w:val="clear" w:color="auto" w:fill="auto"/>
          </w:tcPr>
          <w:p w14:paraId="4DEFDBF6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5D63E1E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719BEE6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1BD214D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FB32CB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27C8171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22BBD2E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3055B0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F82537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5C9DFD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C9D177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019B1531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588B92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9345B39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89C6C4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3F2C01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2BF8268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07FA79A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F1A5D35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1767AA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94D5E42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825E189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049EE95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1F528B3E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CB49D72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808E2A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7ECCC89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26F548D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</w:tr>
      <w:tr w:rsidR="00E0211B" w:rsidRPr="005C7BF6" w14:paraId="1CCC6BB5" w14:textId="77777777" w:rsidTr="00BF0B5F">
        <w:trPr>
          <w:trHeight w:val="320"/>
        </w:trPr>
        <w:tc>
          <w:tcPr>
            <w:tcW w:w="362" w:type="dxa"/>
            <w:shd w:val="clear" w:color="auto" w:fill="auto"/>
          </w:tcPr>
          <w:p w14:paraId="63C3AC46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4B4E08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A1698D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FF295B3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865B7D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314A7558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0847A5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5559553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F4E5C7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C3DBD08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789D583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2DD0FB4D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545845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6F34032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CF28D4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023228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EF07C4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1ADD2EA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25280D3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224EA2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D38C425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5C9ACB1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4F2AF7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0D42EFD5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BF7724E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EE8EF7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9371C2C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2406E19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</w:tr>
      <w:tr w:rsidR="00E0211B" w:rsidRPr="005C7BF6" w14:paraId="3386AA48" w14:textId="77777777" w:rsidTr="00BF0B5F">
        <w:trPr>
          <w:trHeight w:val="320"/>
        </w:trPr>
        <w:tc>
          <w:tcPr>
            <w:tcW w:w="362" w:type="dxa"/>
            <w:shd w:val="clear" w:color="auto" w:fill="auto"/>
          </w:tcPr>
          <w:p w14:paraId="694CC23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0C2978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43D26EA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90A89F1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45ABF76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086FF4B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A0B40E8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CC5E1DE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E76D678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00E84BF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807745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51072F9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BBA2CD8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05724A6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3A25C76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65F7EC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288E7EC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7DA1F812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9B6C6B2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03F173C2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60F28BD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3EB204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E41281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3" w:type="dxa"/>
            <w:shd w:val="clear" w:color="auto" w:fill="auto"/>
          </w:tcPr>
          <w:p w14:paraId="24ABE954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7222EF70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4148972B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18DC33A6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  <w:tc>
          <w:tcPr>
            <w:tcW w:w="362" w:type="dxa"/>
            <w:shd w:val="clear" w:color="auto" w:fill="auto"/>
          </w:tcPr>
          <w:p w14:paraId="52B637C7" w14:textId="77777777" w:rsidR="00E0211B" w:rsidRPr="005C7BF6" w:rsidRDefault="00E0211B" w:rsidP="00BF0B5F">
            <w:pPr>
              <w:rPr>
                <w:sz w:val="22"/>
                <w:szCs w:val="22"/>
              </w:rPr>
            </w:pPr>
          </w:p>
        </w:tc>
      </w:tr>
    </w:tbl>
    <w:p w14:paraId="47BCAC1A" w14:textId="4347C620" w:rsidR="007269BB" w:rsidRDefault="007269BB" w:rsidP="007269BB">
      <w:pPr>
        <w:rPr>
          <w:rFonts w:cs="Arial"/>
          <w:sz w:val="22"/>
          <w:szCs w:val="22"/>
          <w:lang w:val="de-CH"/>
        </w:rPr>
      </w:pPr>
    </w:p>
    <w:p w14:paraId="338890C5" w14:textId="19269290" w:rsidR="00E0211B" w:rsidRDefault="00E0211B" w:rsidP="007269BB">
      <w:pPr>
        <w:rPr>
          <w:rFonts w:cs="Arial"/>
          <w:sz w:val="22"/>
          <w:szCs w:val="22"/>
          <w:lang w:val="de-CH"/>
        </w:rPr>
      </w:pPr>
    </w:p>
    <w:p w14:paraId="77D14C3E" w14:textId="33AAADE3" w:rsidR="00E0211B" w:rsidRDefault="00B63A46" w:rsidP="007269BB">
      <w:pPr>
        <w:rPr>
          <w:rFonts w:cs="Arial"/>
          <w:sz w:val="22"/>
          <w:szCs w:val="22"/>
          <w:lang w:val="de-CH"/>
        </w:rPr>
      </w:pPr>
      <w:r>
        <w:rPr>
          <w:rFonts w:cs="Arial"/>
          <w:sz w:val="22"/>
          <w:szCs w:val="22"/>
          <w:lang w:val="de-CH"/>
        </w:rPr>
        <w:br w:type="column"/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1562"/>
      </w:tblGrid>
      <w:tr w:rsidR="00E0211B" w:rsidRPr="00E30ECC" w14:paraId="5B03D136" w14:textId="77777777" w:rsidTr="00BF0B5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3832D49E" w14:textId="09EB4A92" w:rsidR="00E0211B" w:rsidRPr="00816D78" w:rsidRDefault="00E0211B" w:rsidP="00BF0B5F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18</w:t>
            </w:r>
            <w:r w:rsidRPr="00816D78">
              <w:rPr>
                <w:rFonts w:cs="Arial"/>
                <w:b/>
                <w:color w:val="FFFFFF"/>
                <w:sz w:val="24"/>
                <w:lang w:val="de-CH"/>
              </w:rPr>
              <w:t>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11137B81" w14:textId="20C486EB" w:rsidR="00E0211B" w:rsidRPr="00816D78" w:rsidRDefault="00E0211B" w:rsidP="00BF0B5F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Arithmetik</w:t>
            </w:r>
            <w:r w:rsidRPr="00816D78">
              <w:rPr>
                <w:rFonts w:cs="Arial"/>
                <w:b/>
                <w:color w:val="FFFFFF"/>
                <w:sz w:val="24"/>
                <w:lang w:val="de-CH"/>
              </w:rPr>
              <w:t xml:space="preserve">: </w:t>
            </w:r>
            <w:r>
              <w:rPr>
                <w:rFonts w:cs="Arial"/>
                <w:b/>
                <w:color w:val="FFFFFF"/>
                <w:sz w:val="24"/>
                <w:lang w:val="de-CH"/>
              </w:rPr>
              <w:t>Brüche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3375CFFE" w14:textId="0E507199" w:rsidR="00E0211B" w:rsidRPr="00816D78" w:rsidRDefault="00E0211B" w:rsidP="00BF0B5F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 xml:space="preserve">S. </w:t>
            </w:r>
            <w:r w:rsidR="008036AB">
              <w:rPr>
                <w:rFonts w:cs="Arial"/>
                <w:b/>
                <w:color w:val="FFFFFF"/>
                <w:sz w:val="24"/>
                <w:lang w:val="de-CH"/>
              </w:rPr>
              <w:t>104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49B90BBB" w14:textId="6529AD6C" w:rsidR="00E0211B" w:rsidRPr="00816D78" w:rsidRDefault="00E0211B" w:rsidP="00BF0B5F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O/B</w:t>
            </w:r>
          </w:p>
        </w:tc>
      </w:tr>
    </w:tbl>
    <w:p w14:paraId="5CE8A53C" w14:textId="015542CA" w:rsidR="007269BB" w:rsidRDefault="007269BB" w:rsidP="007269BB">
      <w:pPr>
        <w:rPr>
          <w:rFonts w:cs="Arial"/>
          <w:sz w:val="22"/>
          <w:szCs w:val="22"/>
          <w:lang w:val="de-CH"/>
        </w:rPr>
      </w:pPr>
    </w:p>
    <w:p w14:paraId="7EA0CD8B" w14:textId="77777777" w:rsidR="00E0211B" w:rsidRPr="00F426EF" w:rsidRDefault="00E0211B" w:rsidP="00E0211B">
      <w:pPr>
        <w:rPr>
          <w:szCs w:val="12"/>
          <w:lang w:val="de-CH"/>
        </w:rPr>
      </w:pPr>
    </w:p>
    <w:p w14:paraId="79FA4AFF" w14:textId="77777777" w:rsidR="00E0211B" w:rsidRDefault="00E0211B" w:rsidP="00E0211B">
      <w:pPr>
        <w:rPr>
          <w:noProof/>
        </w:rPr>
      </w:pPr>
      <w:r w:rsidRPr="003F3339">
        <w:rPr>
          <w:noProof/>
          <w:szCs w:val="12"/>
          <w:lang w:val="de-CH" w:eastAsia="de-CH"/>
        </w:rPr>
        <w:drawing>
          <wp:inline distT="0" distB="0" distL="0" distR="0" wp14:anchorId="76812370" wp14:editId="53397BEB">
            <wp:extent cx="2772913" cy="144000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291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339">
        <w:rPr>
          <w:noProof/>
        </w:rPr>
        <w:t xml:space="preserve"> </w:t>
      </w:r>
      <w:r w:rsidRPr="003F3339">
        <w:rPr>
          <w:noProof/>
          <w:szCs w:val="12"/>
          <w:lang w:val="de-CH" w:eastAsia="de-CH"/>
        </w:rPr>
        <w:drawing>
          <wp:inline distT="0" distB="0" distL="0" distR="0" wp14:anchorId="5F53C681" wp14:editId="2BF31E6D">
            <wp:extent cx="2814453" cy="1364900"/>
            <wp:effectExtent l="0" t="0" r="508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4943" cy="136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C226F" w14:textId="77777777" w:rsidR="00E0211B" w:rsidRPr="00F426EF" w:rsidRDefault="00E0211B" w:rsidP="00E0211B">
      <w:pPr>
        <w:rPr>
          <w:szCs w:val="12"/>
          <w:lang w:val="de-CH"/>
        </w:rPr>
      </w:pPr>
      <w:r w:rsidRPr="003F3339">
        <w:rPr>
          <w:noProof/>
          <w:szCs w:val="12"/>
          <w:lang w:val="de-CH" w:eastAsia="de-CH"/>
        </w:rPr>
        <w:drawing>
          <wp:inline distT="0" distB="0" distL="0" distR="0" wp14:anchorId="28E31417" wp14:editId="2A867DB0">
            <wp:extent cx="2759103" cy="144000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910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3339">
        <w:rPr>
          <w:noProof/>
        </w:rPr>
        <w:t xml:space="preserve"> </w:t>
      </w:r>
      <w:r w:rsidRPr="003F3339">
        <w:rPr>
          <w:noProof/>
          <w:szCs w:val="12"/>
          <w:lang w:val="de-CH" w:eastAsia="de-CH"/>
        </w:rPr>
        <w:drawing>
          <wp:inline distT="0" distB="0" distL="0" distR="0" wp14:anchorId="04909FC9" wp14:editId="3B4E8323">
            <wp:extent cx="1323871" cy="1440000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387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1B14C" w14:textId="77777777" w:rsidR="00E0211B" w:rsidRPr="00F426EF" w:rsidRDefault="00E0211B" w:rsidP="00E0211B">
      <w:pPr>
        <w:rPr>
          <w:szCs w:val="12"/>
          <w:lang w:val="de-CH"/>
        </w:rPr>
      </w:pPr>
    </w:p>
    <w:p w14:paraId="2ADB9A8F" w14:textId="77777777" w:rsidR="00E0211B" w:rsidRDefault="00E0211B" w:rsidP="00E0211B">
      <w:pPr>
        <w:rPr>
          <w:szCs w:val="12"/>
          <w:lang w:val="de-CH"/>
        </w:rPr>
      </w:pPr>
    </w:p>
    <w:p w14:paraId="45C533A5" w14:textId="77777777" w:rsidR="00E0211B" w:rsidRPr="00E0211B" w:rsidRDefault="00E0211B" w:rsidP="00E0211B">
      <w:pPr>
        <w:rPr>
          <w:sz w:val="22"/>
          <w:szCs w:val="22"/>
          <w:lang w:val="de-CH"/>
        </w:rPr>
      </w:pPr>
      <w:r w:rsidRPr="00E0211B">
        <w:rPr>
          <w:sz w:val="22"/>
          <w:szCs w:val="22"/>
          <w:lang w:val="de-CH"/>
        </w:rPr>
        <w:t>Setze aus verschiedenen Bruchteilen einen Kreis zusammen.</w:t>
      </w:r>
    </w:p>
    <w:p w14:paraId="395B16A9" w14:textId="77777777" w:rsidR="00E0211B" w:rsidRPr="00E0211B" w:rsidRDefault="00E0211B" w:rsidP="00E0211B">
      <w:pPr>
        <w:rPr>
          <w:sz w:val="22"/>
          <w:szCs w:val="22"/>
          <w:lang w:val="de-CH"/>
        </w:rPr>
      </w:pPr>
      <w:r w:rsidRPr="00E0211B">
        <w:rPr>
          <w:sz w:val="22"/>
          <w:szCs w:val="22"/>
          <w:lang w:val="de-CH"/>
        </w:rPr>
        <w:t>Zeichne drei verschiedene Lösungen</w:t>
      </w:r>
    </w:p>
    <w:p w14:paraId="3EEFF482" w14:textId="66445960" w:rsidR="00E0211B" w:rsidRDefault="00E0211B" w:rsidP="007269BB">
      <w:pPr>
        <w:rPr>
          <w:rFonts w:cs="Arial"/>
          <w:sz w:val="22"/>
          <w:szCs w:val="22"/>
          <w:lang w:val="de-CH"/>
        </w:rPr>
      </w:pPr>
    </w:p>
    <w:p w14:paraId="67259D67" w14:textId="291456FB" w:rsidR="00E0211B" w:rsidRDefault="00E0211B" w:rsidP="007269BB">
      <w:pPr>
        <w:rPr>
          <w:rFonts w:cs="Arial"/>
          <w:sz w:val="22"/>
          <w:szCs w:val="22"/>
          <w:lang w:val="de-CH"/>
        </w:rPr>
      </w:pPr>
    </w:p>
    <w:p w14:paraId="4D9B0B36" w14:textId="5009FA6C" w:rsidR="00E0211B" w:rsidRDefault="00E0211B" w:rsidP="007269BB">
      <w:pPr>
        <w:rPr>
          <w:rFonts w:cs="Arial"/>
          <w:sz w:val="22"/>
          <w:szCs w:val="22"/>
          <w:lang w:val="de-CH"/>
        </w:rPr>
      </w:pPr>
    </w:p>
    <w:p w14:paraId="7BAC993A" w14:textId="77777777" w:rsidR="00E0211B" w:rsidRDefault="00E0211B" w:rsidP="007269BB">
      <w:pPr>
        <w:rPr>
          <w:rFonts w:cs="Arial"/>
          <w:sz w:val="22"/>
          <w:szCs w:val="22"/>
          <w:lang w:val="de-CH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"/>
        <w:gridCol w:w="6034"/>
        <w:gridCol w:w="1305"/>
        <w:gridCol w:w="2271"/>
      </w:tblGrid>
      <w:tr w:rsidR="00E0211B" w:rsidRPr="00E30ECC" w14:paraId="0E4CA8E1" w14:textId="77777777" w:rsidTr="00BF0B5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70C0"/>
          </w:tcPr>
          <w:p w14:paraId="546A2E43" w14:textId="4B335705" w:rsidR="00E0211B" w:rsidRPr="00816D78" w:rsidRDefault="00E0211B" w:rsidP="00E0211B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19</w:t>
            </w:r>
            <w:r w:rsidRPr="00816D78">
              <w:rPr>
                <w:rFonts w:cs="Arial"/>
                <w:b/>
                <w:color w:val="FFFFFF"/>
                <w:sz w:val="24"/>
                <w:lang w:val="de-CH"/>
              </w:rPr>
              <w:t>.</w:t>
            </w:r>
          </w:p>
        </w:tc>
        <w:tc>
          <w:tcPr>
            <w:tcW w:w="60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087DA9D8" w14:textId="3794DF3F" w:rsidR="00E0211B" w:rsidRPr="00816D78" w:rsidRDefault="00E0211B" w:rsidP="00E0211B">
            <w:pPr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Arithmetik</w:t>
            </w:r>
            <w:r w:rsidRPr="00816D78">
              <w:rPr>
                <w:rFonts w:cs="Arial"/>
                <w:b/>
                <w:color w:val="FFFFFF"/>
                <w:sz w:val="24"/>
                <w:lang w:val="de-CH"/>
              </w:rPr>
              <w:t xml:space="preserve">: </w:t>
            </w:r>
            <w:r>
              <w:rPr>
                <w:rFonts w:cs="Arial"/>
                <w:b/>
                <w:color w:val="FFFFFF"/>
                <w:sz w:val="24"/>
                <w:lang w:val="de-CH"/>
              </w:rPr>
              <w:t>Brüche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70C0"/>
          </w:tcPr>
          <w:p w14:paraId="57E96D5A" w14:textId="6731CA89" w:rsidR="00E0211B" w:rsidRPr="00816D78" w:rsidRDefault="00E0211B" w:rsidP="00E0211B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 xml:space="preserve">S. </w:t>
            </w:r>
            <w:r w:rsidR="008036AB">
              <w:rPr>
                <w:rFonts w:cs="Arial"/>
                <w:b/>
                <w:color w:val="FFFFFF"/>
                <w:sz w:val="24"/>
                <w:lang w:val="de-CH"/>
              </w:rPr>
              <w:t>104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</w:tcPr>
          <w:p w14:paraId="31150424" w14:textId="427C0924" w:rsidR="00E0211B" w:rsidRPr="00816D78" w:rsidRDefault="00E0211B" w:rsidP="00E0211B">
            <w:pPr>
              <w:jc w:val="center"/>
              <w:rPr>
                <w:rFonts w:cs="Arial"/>
                <w:b/>
                <w:color w:val="FFFFFF"/>
                <w:sz w:val="24"/>
                <w:lang w:val="de-CH"/>
              </w:rPr>
            </w:pPr>
            <w:r>
              <w:rPr>
                <w:rFonts w:cs="Arial"/>
                <w:b/>
                <w:color w:val="FFFFFF"/>
                <w:sz w:val="24"/>
                <w:lang w:val="de-CH"/>
              </w:rPr>
              <w:t>O/B</w:t>
            </w:r>
          </w:p>
        </w:tc>
      </w:tr>
    </w:tbl>
    <w:p w14:paraId="26C77EDB" w14:textId="1388054E" w:rsidR="00E638DF" w:rsidRDefault="00E638DF" w:rsidP="00E638DF">
      <w:pPr>
        <w:rPr>
          <w:rFonts w:cs="Arial"/>
          <w:sz w:val="22"/>
          <w:szCs w:val="22"/>
          <w:lang w:val="de-CH"/>
        </w:rPr>
      </w:pPr>
    </w:p>
    <w:p w14:paraId="284A564B" w14:textId="77777777" w:rsidR="00E0211B" w:rsidRPr="00E0211B" w:rsidRDefault="00E0211B" w:rsidP="00E0211B">
      <w:pPr>
        <w:rPr>
          <w:sz w:val="22"/>
          <w:szCs w:val="22"/>
          <w:lang w:val="de-CH"/>
        </w:rPr>
      </w:pPr>
      <w:r w:rsidRPr="00E0211B">
        <w:rPr>
          <w:sz w:val="22"/>
          <w:szCs w:val="22"/>
          <w:lang w:val="de-CH"/>
        </w:rPr>
        <w:t>Was ist gleich? Verbinde die gleichgrossen Werte.</w:t>
      </w:r>
    </w:p>
    <w:p w14:paraId="46DD48A6" w14:textId="77777777" w:rsidR="00E0211B" w:rsidRPr="00E0211B" w:rsidRDefault="00E0211B" w:rsidP="00E0211B">
      <w:pPr>
        <w:rPr>
          <w:sz w:val="22"/>
          <w:szCs w:val="22"/>
          <w:lang w:val="de-CH"/>
        </w:rPr>
      </w:pPr>
    </w:p>
    <w:p w14:paraId="492EEF4C" w14:textId="48EE164C" w:rsidR="00E0211B" w:rsidRPr="006E70AD" w:rsidRDefault="00E0211B" w:rsidP="00E0211B">
      <w:pPr>
        <w:rPr>
          <w:sz w:val="36"/>
          <w:szCs w:val="22"/>
          <w:lang w:val="de-CH"/>
        </w:rPr>
      </w:pPr>
      <w:r w:rsidRPr="006E70AD">
        <w:rPr>
          <w:sz w:val="36"/>
          <w:szCs w:val="22"/>
          <w:lang w:val="de-CH"/>
        </w:rPr>
        <w:t>0.2 l</w:t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  <w:t>200ml</w:t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  <w:t>1/5 l</w:t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="006E70AD" w:rsidRPr="006E70AD">
        <w:rPr>
          <w:sz w:val="36"/>
          <w:szCs w:val="22"/>
          <w:lang w:val="de-CH"/>
        </w:rPr>
        <w:t>5dl</w:t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</w:p>
    <w:p w14:paraId="79B6F867" w14:textId="39C9C133" w:rsidR="00E0211B" w:rsidRPr="006E70AD" w:rsidRDefault="00E0211B" w:rsidP="00E0211B">
      <w:pPr>
        <w:rPr>
          <w:sz w:val="36"/>
          <w:szCs w:val="22"/>
          <w:lang w:val="de-CH"/>
        </w:rPr>
      </w:pP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  <w:t>25dl</w:t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  <w:t>2dl</w:t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="006E70AD">
        <w:rPr>
          <w:sz w:val="36"/>
          <w:szCs w:val="22"/>
          <w:lang w:val="de-CH"/>
        </w:rPr>
        <w:tab/>
      </w:r>
      <w:r w:rsidR="006E70AD">
        <w:rPr>
          <w:sz w:val="36"/>
          <w:szCs w:val="22"/>
          <w:lang w:val="de-CH"/>
        </w:rPr>
        <w:tab/>
      </w:r>
      <w:r w:rsidR="006E70AD">
        <w:rPr>
          <w:sz w:val="36"/>
          <w:szCs w:val="22"/>
          <w:lang w:val="de-CH"/>
        </w:rPr>
        <w:tab/>
      </w:r>
      <w:r w:rsid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>1/4l</w:t>
      </w:r>
    </w:p>
    <w:p w14:paraId="7B647FE6" w14:textId="77777777" w:rsidR="00E0211B" w:rsidRPr="006E70AD" w:rsidRDefault="00E0211B" w:rsidP="00E0211B">
      <w:pPr>
        <w:rPr>
          <w:sz w:val="36"/>
          <w:szCs w:val="22"/>
          <w:lang w:val="de-CH"/>
        </w:rPr>
      </w:pPr>
      <w:r w:rsidRPr="006E70AD">
        <w:rPr>
          <w:sz w:val="36"/>
          <w:szCs w:val="22"/>
          <w:lang w:val="de-CH"/>
        </w:rPr>
        <w:t>½ l</w:t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  <w:t>500ml</w:t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</w:r>
      <w:r w:rsidRPr="006E70AD">
        <w:rPr>
          <w:sz w:val="36"/>
          <w:szCs w:val="22"/>
          <w:lang w:val="de-CH"/>
        </w:rPr>
        <w:tab/>
        <w:t>0.5l</w:t>
      </w:r>
    </w:p>
    <w:p w14:paraId="045520B1" w14:textId="77777777" w:rsidR="00335108" w:rsidRDefault="00335108" w:rsidP="00E638DF">
      <w:pPr>
        <w:rPr>
          <w:rFonts w:cs="Arial"/>
          <w:sz w:val="22"/>
          <w:szCs w:val="22"/>
          <w:lang w:val="de-CH"/>
        </w:rPr>
      </w:pPr>
    </w:p>
    <w:sectPr w:rsidR="00335108" w:rsidSect="00756CB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20" w:code="9"/>
      <w:pgMar w:top="505" w:right="1463" w:bottom="1440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29CBC5" w14:textId="77777777" w:rsidR="004E04B4" w:rsidRDefault="004E04B4" w:rsidP="00F40AB2">
      <w:r>
        <w:separator/>
      </w:r>
    </w:p>
  </w:endnote>
  <w:endnote w:type="continuationSeparator" w:id="0">
    <w:p w14:paraId="28872D45" w14:textId="77777777" w:rsidR="004E04B4" w:rsidRDefault="004E04B4" w:rsidP="00F40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utiger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DB590F" w14:textId="77777777" w:rsidR="00EC37F8" w:rsidRDefault="00EC37F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73431" w14:textId="2DE85B1C" w:rsidR="00BF0B5F" w:rsidRPr="00CC22C6" w:rsidRDefault="00BF0B5F" w:rsidP="001D2D2C">
    <w:pPr>
      <w:tabs>
        <w:tab w:val="right" w:pos="9356"/>
      </w:tabs>
      <w:rPr>
        <w:i/>
        <w:sz w:val="16"/>
      </w:rPr>
    </w:pPr>
    <w:r>
      <w:rPr>
        <w:rFonts w:ascii="Arial" w:hAnsi="Arial" w:cs="Arial"/>
        <w:noProof/>
        <w:color w:val="000000" w:themeColor="text1"/>
        <w:sz w:val="14"/>
        <w:szCs w:val="14"/>
        <w:lang w:val="de-CH" w:eastAsia="de-CH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D0228B6" wp14:editId="4B43BF10">
              <wp:simplePos x="0" y="0"/>
              <wp:positionH relativeFrom="column">
                <wp:posOffset>2265680</wp:posOffset>
              </wp:positionH>
              <wp:positionV relativeFrom="paragraph">
                <wp:posOffset>-89535</wp:posOffset>
              </wp:positionV>
              <wp:extent cx="0" cy="539750"/>
              <wp:effectExtent l="0" t="0" r="12700" b="63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3975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DE426B1" id="Gerade Verbindung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4pt,-7.05pt" to="178.4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" strokecolor="#cfcdcd [2894]" strokeweight=".5pt">
              <v:stroke joinstyle="miter"/>
            </v:line>
          </w:pict>
        </mc:Fallback>
      </mc:AlternateContent>
    </w:r>
    <w:r>
      <w:rPr>
        <w:rFonts w:ascii="Arial" w:hAnsi="Arial" w:cs="Arial"/>
        <w:noProof/>
        <w:color w:val="000000" w:themeColor="text1"/>
        <w:sz w:val="14"/>
        <w:szCs w:val="14"/>
        <w:lang w:val="de-CH"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547FF6" wp14:editId="47BDE341">
              <wp:simplePos x="0" y="0"/>
              <wp:positionH relativeFrom="column">
                <wp:posOffset>2316480</wp:posOffset>
              </wp:positionH>
              <wp:positionV relativeFrom="paragraph">
                <wp:posOffset>-67310</wp:posOffset>
              </wp:positionV>
              <wp:extent cx="4455795" cy="539750"/>
              <wp:effectExtent l="0" t="0" r="0" b="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55795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9D5DC1" w14:textId="5F839305" w:rsidR="00BF0B5F" w:rsidRDefault="00BF0B5F" w:rsidP="001D2D2C">
                          <w:pPr>
                            <w:tabs>
                              <w:tab w:val="left" w:pos="994"/>
                            </w:tabs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7C230B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4"/>
                              <w:szCs w:val="14"/>
                            </w:rPr>
                            <w:t>Titel: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4"/>
                              <w:szCs w:val="14"/>
                            </w:rPr>
                            <w:tab/>
                          </w:r>
                          <w:r w:rsidR="00EC37F8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4"/>
                              <w:szCs w:val="14"/>
                            </w:rPr>
                            <w:t xml:space="preserve">Aufgabenangebot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4"/>
                              <w:szCs w:val="14"/>
                            </w:rPr>
                            <w:t>Lernkontrolle 6 / 4. Schuljahr</w:t>
                          </w:r>
                        </w:p>
                        <w:p w14:paraId="08229853" w14:textId="77777777" w:rsidR="00BF0B5F" w:rsidRPr="00080038" w:rsidRDefault="00BF0B5F" w:rsidP="001D2D2C">
                          <w:pPr>
                            <w:tabs>
                              <w:tab w:val="left" w:pos="994"/>
                            </w:tabs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80038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Autorin/Autor: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ab/>
                            <w:t>Philippe Sasdi / Andy Schärer</w:t>
                          </w:r>
                        </w:p>
                        <w:p w14:paraId="323A5689" w14:textId="4625B639" w:rsidR="00BF0B5F" w:rsidRPr="00080038" w:rsidRDefault="00BF0B5F" w:rsidP="001D2D2C">
                          <w:pPr>
                            <w:tabs>
                              <w:tab w:val="left" w:pos="994"/>
                            </w:tabs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80038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Version: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ab/>
                          </w:r>
                          <w:r w:rsidR="00EC37F8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2</w:t>
                          </w:r>
                        </w:p>
                        <w:p w14:paraId="031689F5" w14:textId="7E4BA3BD" w:rsidR="00BF0B5F" w:rsidRPr="00080038" w:rsidRDefault="00BF0B5F" w:rsidP="001D2D2C">
                          <w:pPr>
                            <w:tabs>
                              <w:tab w:val="left" w:pos="994"/>
                            </w:tabs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80038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Datum: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ab/>
                          </w:r>
                          <w:r w:rsidR="00306C23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01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.0</w:t>
                          </w:r>
                          <w:r w:rsidR="00306C23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4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.19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A547FF6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52" type="#_x0000_t202" style="position:absolute;margin-left:182.4pt;margin-top:-5.3pt;width:350.85pt;height: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" filled="f" stroked="f">
              <v:textbox>
                <w:txbxContent>
                  <w:p w14:paraId="389D5DC1" w14:textId="5F839305" w:rsidR="00BF0B5F" w:rsidRDefault="00BF0B5F" w:rsidP="001D2D2C">
                    <w:pPr>
                      <w:tabs>
                        <w:tab w:val="left" w:pos="994"/>
                      </w:tabs>
                      <w:rPr>
                        <w:rFonts w:ascii="Arial" w:hAnsi="Arial" w:cs="Arial"/>
                        <w:b/>
                        <w:color w:val="000000" w:themeColor="text1"/>
                        <w:sz w:val="14"/>
                        <w:szCs w:val="14"/>
                      </w:rPr>
                    </w:pPr>
                    <w:r w:rsidRPr="007C230B">
                      <w:rPr>
                        <w:rFonts w:ascii="Arial" w:hAnsi="Arial" w:cs="Arial"/>
                        <w:b/>
                        <w:color w:val="000000" w:themeColor="text1"/>
                        <w:sz w:val="14"/>
                        <w:szCs w:val="14"/>
                      </w:rPr>
                      <w:t>Titel: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  <w:sz w:val="14"/>
                        <w:szCs w:val="14"/>
                      </w:rPr>
                      <w:tab/>
                    </w:r>
                    <w:r w:rsidR="00EC37F8">
                      <w:rPr>
                        <w:rFonts w:ascii="Arial" w:hAnsi="Arial" w:cs="Arial"/>
                        <w:b/>
                        <w:color w:val="000000" w:themeColor="text1"/>
                        <w:sz w:val="14"/>
                        <w:szCs w:val="14"/>
                      </w:rPr>
                      <w:t xml:space="preserve">Aufgabenangebot 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  <w:sz w:val="14"/>
                        <w:szCs w:val="14"/>
                      </w:rPr>
                      <w:t>Lernkontrolle 6 / 4. Schuljahr</w:t>
                    </w:r>
                  </w:p>
                  <w:p w14:paraId="08229853" w14:textId="77777777" w:rsidR="00BF0B5F" w:rsidRPr="00080038" w:rsidRDefault="00BF0B5F" w:rsidP="001D2D2C">
                    <w:pPr>
                      <w:tabs>
                        <w:tab w:val="left" w:pos="994"/>
                      </w:tabs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</w:pPr>
                    <w:r w:rsidRPr="00080038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Autorin/Autor: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ab/>
                      <w:t>Philippe Sasdi / Andy Schärer</w:t>
                    </w:r>
                  </w:p>
                  <w:p w14:paraId="323A5689" w14:textId="4625B639" w:rsidR="00BF0B5F" w:rsidRPr="00080038" w:rsidRDefault="00BF0B5F" w:rsidP="001D2D2C">
                    <w:pPr>
                      <w:tabs>
                        <w:tab w:val="left" w:pos="994"/>
                      </w:tabs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</w:pPr>
                    <w:r w:rsidRPr="00080038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Version: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ab/>
                    </w:r>
                    <w:r w:rsidR="00EC37F8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2</w:t>
                    </w:r>
                  </w:p>
                  <w:p w14:paraId="031689F5" w14:textId="7E4BA3BD" w:rsidR="00BF0B5F" w:rsidRPr="00080038" w:rsidRDefault="00BF0B5F" w:rsidP="001D2D2C">
                    <w:pPr>
                      <w:tabs>
                        <w:tab w:val="left" w:pos="994"/>
                      </w:tabs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</w:pPr>
                    <w:r w:rsidRPr="00080038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Datum: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ab/>
                    </w:r>
                    <w:r w:rsidR="00306C23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01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.0</w:t>
                    </w:r>
                    <w:bookmarkStart w:id="1" w:name="_GoBack"/>
                    <w:bookmarkEnd w:id="1"/>
                    <w:r w:rsidR="00306C23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4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.19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color w:val="000000" w:themeColor="text1"/>
        <w:sz w:val="14"/>
        <w:szCs w:val="14"/>
        <w:lang w:val="de-CH" w:eastAsia="de-CH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289E92" wp14:editId="1768FDC7">
              <wp:simplePos x="0" y="0"/>
              <wp:positionH relativeFrom="column">
                <wp:posOffset>-497840</wp:posOffset>
              </wp:positionH>
              <wp:positionV relativeFrom="paragraph">
                <wp:posOffset>-48895</wp:posOffset>
              </wp:positionV>
              <wp:extent cx="539750" cy="539750"/>
              <wp:effectExtent l="0" t="0" r="0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9750" cy="53975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96E65" w14:textId="77777777" w:rsidR="00BF0B5F" w:rsidRPr="00806C9D" w:rsidRDefault="00BF0B5F" w:rsidP="001D2D2C">
                          <w:pPr>
                            <w:ind w:left="708" w:hanging="708"/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lang w:val="de-CH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lang w:val="de-CH"/>
                            </w:rPr>
                            <w:t>MATH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3289E92" id="Textfeld 1" o:spid="_x0000_s1053" type="#_x0000_t202" style="position:absolute;margin-left:-39.2pt;margin-top:-3.85pt;width:42.5pt;height:4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" fillcolor="#cfcdcd [2894]" stroked="f">
              <v:textbox>
                <w:txbxContent>
                  <w:p w14:paraId="44C96E65" w14:textId="77777777" w:rsidR="00BF0B5F" w:rsidRPr="00806C9D" w:rsidRDefault="00BF0B5F" w:rsidP="001D2D2C">
                    <w:pPr>
                      <w:ind w:left="708" w:hanging="708"/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lang w:val="de-CH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lang w:val="de-CH"/>
                      </w:rPr>
                      <w:t>MATH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color w:val="000000" w:themeColor="text1"/>
        <w:sz w:val="14"/>
        <w:szCs w:val="14"/>
        <w:lang w:val="de-CH" w:eastAsia="de-C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309F61" wp14:editId="2B1981E8">
              <wp:simplePos x="0" y="0"/>
              <wp:positionH relativeFrom="column">
                <wp:posOffset>411480</wp:posOffset>
              </wp:positionH>
              <wp:positionV relativeFrom="paragraph">
                <wp:posOffset>-71755</wp:posOffset>
              </wp:positionV>
              <wp:extent cx="1826895" cy="574040"/>
              <wp:effectExtent l="0" t="0" r="0" b="1016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6895" cy="574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48C68A" w14:textId="77777777" w:rsidR="00BF0B5F" w:rsidRPr="00F40AB2" w:rsidRDefault="00BF0B5F" w:rsidP="001D2D2C">
                          <w:pPr>
                            <w:pStyle w:val="Fuzeile"/>
                            <w:ind w:left="4536" w:hanging="4536"/>
                            <w:rPr>
                              <w:rFonts w:ascii="Arial" w:hAnsi="Arial" w:cs="Arial"/>
                              <w:b/>
                              <w:color w:val="AEAAAA" w:themeColor="background2" w:themeShade="BF"/>
                              <w:sz w:val="14"/>
                              <w:szCs w:val="14"/>
                            </w:rPr>
                          </w:pPr>
                          <w:r w:rsidRPr="00F40AB2">
                            <w:rPr>
                              <w:rFonts w:ascii="Arial" w:hAnsi="Arial" w:cs="Arial"/>
                              <w:b/>
                              <w:color w:val="AEAAAA" w:themeColor="background2" w:themeShade="BF"/>
                              <w:sz w:val="14"/>
                              <w:szCs w:val="14"/>
                            </w:rPr>
                            <w:t>Umsetzungshilfen zum Lehrplan 21</w:t>
                          </w:r>
                        </w:p>
                        <w:p w14:paraId="5FF54F02" w14:textId="77777777" w:rsidR="00BF0B5F" w:rsidRPr="00F40AB2" w:rsidRDefault="00BF0B5F" w:rsidP="001D2D2C">
                          <w:pPr>
                            <w:pStyle w:val="Fuzeile"/>
                            <w:ind w:left="4536" w:hanging="4536"/>
                            <w:rPr>
                              <w:rFonts w:ascii="Arial" w:hAnsi="Arial" w:cs="Arial"/>
                              <w:color w:val="AEAAAA" w:themeColor="background2" w:themeShade="BF"/>
                              <w:sz w:val="14"/>
                              <w:szCs w:val="14"/>
                            </w:rPr>
                          </w:pPr>
                          <w:r w:rsidRPr="00F40AB2">
                            <w:rPr>
                              <w:rFonts w:ascii="Arial" w:hAnsi="Arial" w:cs="Arial"/>
                              <w:color w:val="AEAAAA" w:themeColor="background2" w:themeShade="BF"/>
                              <w:sz w:val="14"/>
                              <w:szCs w:val="14"/>
                            </w:rPr>
                            <w:t>der Lehrplan- und Lehrmittelkommission</w:t>
                          </w:r>
                        </w:p>
                        <w:p w14:paraId="60E4E661" w14:textId="77777777" w:rsidR="00BF0B5F" w:rsidRDefault="00BF0B5F" w:rsidP="001D2D2C">
                          <w:pPr>
                            <w:pStyle w:val="Fuzeile"/>
                            <w:ind w:left="4536" w:hanging="4536"/>
                            <w:rPr>
                              <w:rFonts w:ascii="Arial" w:hAnsi="Arial" w:cs="Arial"/>
                              <w:color w:val="AEAAAA" w:themeColor="background2" w:themeShade="B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AEAAAA" w:themeColor="background2" w:themeShade="BF"/>
                              <w:sz w:val="14"/>
                              <w:szCs w:val="14"/>
                            </w:rPr>
                            <w:t>des Kantons Bern</w:t>
                          </w:r>
                        </w:p>
                        <w:p w14:paraId="4866F6B2" w14:textId="77777777" w:rsidR="00BF0B5F" w:rsidRPr="00080038" w:rsidRDefault="00BF0B5F" w:rsidP="001D2D2C">
                          <w:pPr>
                            <w:pStyle w:val="Fuzeile"/>
                            <w:ind w:left="4536" w:hanging="4536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080038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4"/>
                              <w:szCs w:val="14"/>
                            </w:rPr>
                            <w:t>Zusatzmaterialien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4"/>
                              <w:szCs w:val="14"/>
                            </w:rPr>
                            <w:t xml:space="preserve"> Zyklus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F309F61" id="Textfeld 6" o:spid="_x0000_s1054" type="#_x0000_t202" style="position:absolute;margin-left:32.4pt;margin-top:-5.65pt;width:143.85pt;height:4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" filled="f" stroked="f">
              <v:textbox>
                <w:txbxContent>
                  <w:p w14:paraId="0148C68A" w14:textId="77777777" w:rsidR="00BF0B5F" w:rsidRPr="00F40AB2" w:rsidRDefault="00BF0B5F" w:rsidP="001D2D2C">
                    <w:pPr>
                      <w:pStyle w:val="Fuzeile"/>
                      <w:ind w:left="4536" w:hanging="4536"/>
                      <w:rPr>
                        <w:rFonts w:ascii="Arial" w:hAnsi="Arial" w:cs="Arial"/>
                        <w:b/>
                        <w:color w:val="AEAAAA" w:themeColor="background2" w:themeShade="BF"/>
                        <w:sz w:val="14"/>
                        <w:szCs w:val="14"/>
                      </w:rPr>
                    </w:pPr>
                    <w:r w:rsidRPr="00F40AB2">
                      <w:rPr>
                        <w:rFonts w:ascii="Arial" w:hAnsi="Arial" w:cs="Arial"/>
                        <w:b/>
                        <w:color w:val="AEAAAA" w:themeColor="background2" w:themeShade="BF"/>
                        <w:sz w:val="14"/>
                        <w:szCs w:val="14"/>
                      </w:rPr>
                      <w:t>Umsetzungshilfen zum Lehrplan 21</w:t>
                    </w:r>
                  </w:p>
                  <w:p w14:paraId="5FF54F02" w14:textId="77777777" w:rsidR="00BF0B5F" w:rsidRPr="00F40AB2" w:rsidRDefault="00BF0B5F" w:rsidP="001D2D2C">
                    <w:pPr>
                      <w:pStyle w:val="Fuzeile"/>
                      <w:ind w:left="4536" w:hanging="4536"/>
                      <w:rPr>
                        <w:rFonts w:ascii="Arial" w:hAnsi="Arial" w:cs="Arial"/>
                        <w:color w:val="AEAAAA" w:themeColor="background2" w:themeShade="BF"/>
                        <w:sz w:val="14"/>
                        <w:szCs w:val="14"/>
                      </w:rPr>
                    </w:pPr>
                    <w:r w:rsidRPr="00F40AB2">
                      <w:rPr>
                        <w:rFonts w:ascii="Arial" w:hAnsi="Arial" w:cs="Arial"/>
                        <w:color w:val="AEAAAA" w:themeColor="background2" w:themeShade="BF"/>
                        <w:sz w:val="14"/>
                        <w:szCs w:val="14"/>
                      </w:rPr>
                      <w:t>der Lehrplan- und Lehrmittelkommission</w:t>
                    </w:r>
                  </w:p>
                  <w:p w14:paraId="60E4E661" w14:textId="77777777" w:rsidR="00BF0B5F" w:rsidRDefault="00BF0B5F" w:rsidP="001D2D2C">
                    <w:pPr>
                      <w:pStyle w:val="Fuzeile"/>
                      <w:ind w:left="4536" w:hanging="4536"/>
                      <w:rPr>
                        <w:rFonts w:ascii="Arial" w:hAnsi="Arial" w:cs="Arial"/>
                        <w:color w:val="AEAAAA" w:themeColor="background2" w:themeShade="BF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AEAAAA" w:themeColor="background2" w:themeShade="BF"/>
                        <w:sz w:val="14"/>
                        <w:szCs w:val="14"/>
                      </w:rPr>
                      <w:t>des Kantons Bern</w:t>
                    </w:r>
                  </w:p>
                  <w:p w14:paraId="4866F6B2" w14:textId="77777777" w:rsidR="00BF0B5F" w:rsidRPr="00080038" w:rsidRDefault="00BF0B5F" w:rsidP="001D2D2C">
                    <w:pPr>
                      <w:pStyle w:val="Fuzeile"/>
                      <w:ind w:left="4536" w:hanging="4536"/>
                      <w:rPr>
                        <w:rFonts w:ascii="Arial" w:hAnsi="Arial" w:cs="Arial"/>
                        <w:b/>
                        <w:color w:val="000000" w:themeColor="text1"/>
                        <w:sz w:val="14"/>
                        <w:szCs w:val="14"/>
                      </w:rPr>
                    </w:pPr>
                    <w:r w:rsidRPr="00080038">
                      <w:rPr>
                        <w:rFonts w:ascii="Arial" w:hAnsi="Arial" w:cs="Arial"/>
                        <w:b/>
                        <w:color w:val="000000" w:themeColor="text1"/>
                        <w:sz w:val="14"/>
                        <w:szCs w:val="14"/>
                      </w:rPr>
                      <w:t>Zusatzmaterialien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  <w:sz w:val="14"/>
                        <w:szCs w:val="14"/>
                      </w:rPr>
                      <w:t xml:space="preserve"> Zyklus 2</w:t>
                    </w:r>
                  </w:p>
                </w:txbxContent>
              </v:textbox>
            </v:shape>
          </w:pict>
        </mc:Fallback>
      </mc:AlternateContent>
    </w:r>
    <w:r>
      <w:rPr>
        <w:i/>
        <w:sz w:val="16"/>
      </w:rPr>
      <w:tab/>
    </w:r>
  </w:p>
  <w:p w14:paraId="450C2551" w14:textId="505A291F" w:rsidR="00BF0B5F" w:rsidRPr="00F40AB2" w:rsidRDefault="00BF0B5F" w:rsidP="001D2D2C">
    <w:pPr>
      <w:pStyle w:val="Fuzeile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7D63B" w14:textId="77777777" w:rsidR="00EC37F8" w:rsidRDefault="00EC37F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06BD46" w14:textId="77777777" w:rsidR="004E04B4" w:rsidRDefault="004E04B4" w:rsidP="00F40AB2">
      <w:r>
        <w:separator/>
      </w:r>
    </w:p>
  </w:footnote>
  <w:footnote w:type="continuationSeparator" w:id="0">
    <w:p w14:paraId="1A248D36" w14:textId="77777777" w:rsidR="004E04B4" w:rsidRDefault="004E04B4" w:rsidP="00F40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3824E1" w14:textId="77777777" w:rsidR="00EC37F8" w:rsidRDefault="00EC37F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A9AE0D" w14:textId="77777777" w:rsidR="00EC37F8" w:rsidRDefault="00EC37F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3B1571" w14:textId="77777777" w:rsidR="00EC37F8" w:rsidRDefault="00EC37F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6A9E"/>
    <w:multiLevelType w:val="hybridMultilevel"/>
    <w:tmpl w:val="A11E784C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C6243"/>
    <w:multiLevelType w:val="hybridMultilevel"/>
    <w:tmpl w:val="FF9A4EB6"/>
    <w:lvl w:ilvl="0" w:tplc="FEB828EA">
      <w:start w:val="1"/>
      <w:numFmt w:val="lowerLetter"/>
      <w:lvlText w:val="%1.)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004A30"/>
    <w:multiLevelType w:val="hybridMultilevel"/>
    <w:tmpl w:val="F36ACDAE"/>
    <w:lvl w:ilvl="0" w:tplc="7778A572">
      <w:start w:val="1"/>
      <w:numFmt w:val="upperLetter"/>
      <w:lvlText w:val="%1)"/>
      <w:lvlJc w:val="left"/>
      <w:pPr>
        <w:ind w:left="644" w:hanging="360"/>
      </w:pPr>
      <w:rPr>
        <w:rFonts w:hint="default"/>
        <w:b/>
        <w:i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52155"/>
    <w:multiLevelType w:val="hybridMultilevel"/>
    <w:tmpl w:val="F15E58DC"/>
    <w:lvl w:ilvl="0" w:tplc="2F306FDE">
      <w:numFmt w:val="bullet"/>
      <w:lvlText w:val="-"/>
      <w:lvlJc w:val="left"/>
      <w:pPr>
        <w:tabs>
          <w:tab w:val="num" w:pos="1060"/>
        </w:tabs>
        <w:ind w:left="1060" w:hanging="700"/>
      </w:pPr>
      <w:rPr>
        <w:rFonts w:ascii="Arial" w:eastAsia="Times New Roman" w:hAnsi="Aria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F0137D"/>
    <w:multiLevelType w:val="hybridMultilevel"/>
    <w:tmpl w:val="AAD05AA8"/>
    <w:lvl w:ilvl="0" w:tplc="C4906EE0">
      <w:start w:val="2"/>
      <w:numFmt w:val="none"/>
      <w:lvlText w:val="B."/>
      <w:lvlJc w:val="left"/>
      <w:pPr>
        <w:ind w:left="644" w:hanging="360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38471BB"/>
    <w:multiLevelType w:val="multilevel"/>
    <w:tmpl w:val="317A71D4"/>
    <w:lvl w:ilvl="0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411ED"/>
    <w:multiLevelType w:val="hybridMultilevel"/>
    <w:tmpl w:val="A482BCF2"/>
    <w:lvl w:ilvl="0" w:tplc="229E6756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60" w:hanging="360"/>
      </w:pPr>
    </w:lvl>
    <w:lvl w:ilvl="2" w:tplc="0807001B" w:tentative="1">
      <w:start w:val="1"/>
      <w:numFmt w:val="lowerRoman"/>
      <w:lvlText w:val="%3."/>
      <w:lvlJc w:val="right"/>
      <w:pPr>
        <w:ind w:left="2580" w:hanging="180"/>
      </w:pPr>
    </w:lvl>
    <w:lvl w:ilvl="3" w:tplc="0807000F" w:tentative="1">
      <w:start w:val="1"/>
      <w:numFmt w:val="decimal"/>
      <w:lvlText w:val="%4."/>
      <w:lvlJc w:val="left"/>
      <w:pPr>
        <w:ind w:left="3300" w:hanging="360"/>
      </w:pPr>
    </w:lvl>
    <w:lvl w:ilvl="4" w:tplc="08070019" w:tentative="1">
      <w:start w:val="1"/>
      <w:numFmt w:val="lowerLetter"/>
      <w:lvlText w:val="%5."/>
      <w:lvlJc w:val="left"/>
      <w:pPr>
        <w:ind w:left="4020" w:hanging="360"/>
      </w:pPr>
    </w:lvl>
    <w:lvl w:ilvl="5" w:tplc="0807001B" w:tentative="1">
      <w:start w:val="1"/>
      <w:numFmt w:val="lowerRoman"/>
      <w:lvlText w:val="%6."/>
      <w:lvlJc w:val="right"/>
      <w:pPr>
        <w:ind w:left="4740" w:hanging="180"/>
      </w:pPr>
    </w:lvl>
    <w:lvl w:ilvl="6" w:tplc="0807000F" w:tentative="1">
      <w:start w:val="1"/>
      <w:numFmt w:val="decimal"/>
      <w:lvlText w:val="%7."/>
      <w:lvlJc w:val="left"/>
      <w:pPr>
        <w:ind w:left="5460" w:hanging="360"/>
      </w:pPr>
    </w:lvl>
    <w:lvl w:ilvl="7" w:tplc="08070019" w:tentative="1">
      <w:start w:val="1"/>
      <w:numFmt w:val="lowerLetter"/>
      <w:lvlText w:val="%8."/>
      <w:lvlJc w:val="left"/>
      <w:pPr>
        <w:ind w:left="6180" w:hanging="360"/>
      </w:pPr>
    </w:lvl>
    <w:lvl w:ilvl="8" w:tplc="0807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 w15:restartNumberingAfterBreak="0">
    <w:nsid w:val="18F119C8"/>
    <w:multiLevelType w:val="hybridMultilevel"/>
    <w:tmpl w:val="627EF7C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E51529"/>
    <w:multiLevelType w:val="hybridMultilevel"/>
    <w:tmpl w:val="31B67294"/>
    <w:lvl w:ilvl="0" w:tplc="9E742A4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</w:rPr>
    </w:lvl>
    <w:lvl w:ilvl="1" w:tplc="00190407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5E2000D"/>
    <w:multiLevelType w:val="hybridMultilevel"/>
    <w:tmpl w:val="9498375A"/>
    <w:lvl w:ilvl="0" w:tplc="7778A572">
      <w:start w:val="1"/>
      <w:numFmt w:val="upperLetter"/>
      <w:lvlText w:val="%1)"/>
      <w:lvlJc w:val="left"/>
      <w:pPr>
        <w:ind w:left="644" w:hanging="360"/>
      </w:pPr>
      <w:rPr>
        <w:rFonts w:hint="default"/>
        <w:b/>
        <w:i w:val="0"/>
        <w:sz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D1588"/>
    <w:multiLevelType w:val="hybridMultilevel"/>
    <w:tmpl w:val="5B92873E"/>
    <w:lvl w:ilvl="0" w:tplc="2F306FDE">
      <w:numFmt w:val="bullet"/>
      <w:lvlText w:val="-"/>
      <w:lvlJc w:val="left"/>
      <w:pPr>
        <w:tabs>
          <w:tab w:val="num" w:pos="1060"/>
        </w:tabs>
        <w:ind w:left="1060" w:hanging="700"/>
      </w:pPr>
      <w:rPr>
        <w:rFonts w:ascii="Arial" w:eastAsia="Times New Roman" w:hAnsi="Arial"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CB04C9"/>
    <w:multiLevelType w:val="hybridMultilevel"/>
    <w:tmpl w:val="8070F0F2"/>
    <w:lvl w:ilvl="0" w:tplc="08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0844DC"/>
    <w:multiLevelType w:val="multilevel"/>
    <w:tmpl w:val="698447A6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3521AB"/>
    <w:multiLevelType w:val="hybridMultilevel"/>
    <w:tmpl w:val="80A6BD14"/>
    <w:lvl w:ilvl="0" w:tplc="CFFC25BA">
      <w:start w:val="1"/>
      <w:numFmt w:val="lowerLetter"/>
      <w:lvlText w:val="%1.)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1626E6"/>
    <w:multiLevelType w:val="multilevel"/>
    <w:tmpl w:val="627EF7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3C2E92"/>
    <w:multiLevelType w:val="multilevel"/>
    <w:tmpl w:val="E37A3DE2"/>
    <w:lvl w:ilvl="0">
      <w:start w:val="1"/>
      <w:numFmt w:val="none"/>
      <w:lvlText w:val="A."/>
      <w:lvlJc w:val="left"/>
      <w:pPr>
        <w:ind w:left="720" w:hanging="360"/>
      </w:pPr>
      <w:rPr>
        <w:rFonts w:hint="default"/>
        <w:b/>
        <w:i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E77A74"/>
    <w:multiLevelType w:val="multilevel"/>
    <w:tmpl w:val="5336B02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D4C27E6"/>
    <w:multiLevelType w:val="hybridMultilevel"/>
    <w:tmpl w:val="A3EAC4A0"/>
    <w:lvl w:ilvl="0" w:tplc="08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D46F80"/>
    <w:multiLevelType w:val="hybridMultilevel"/>
    <w:tmpl w:val="E37A3DE2"/>
    <w:lvl w:ilvl="0" w:tplc="C082BDF8">
      <w:start w:val="1"/>
      <w:numFmt w:val="none"/>
      <w:lvlText w:val="A."/>
      <w:lvlJc w:val="left"/>
      <w:pPr>
        <w:ind w:left="720" w:hanging="360"/>
      </w:pPr>
      <w:rPr>
        <w:rFonts w:hint="default"/>
        <w:b/>
        <w:i w:val="0"/>
        <w:sz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396D92"/>
    <w:multiLevelType w:val="hybridMultilevel"/>
    <w:tmpl w:val="1E5405BE"/>
    <w:lvl w:ilvl="0" w:tplc="740EAB3C">
      <w:start w:val="1"/>
      <w:numFmt w:val="none"/>
      <w:lvlText w:val="c)"/>
      <w:lvlJc w:val="left"/>
      <w:pPr>
        <w:ind w:left="720" w:hanging="360"/>
      </w:pPr>
      <w:rPr>
        <w:rFonts w:hint="default"/>
        <w:b/>
        <w:sz w:val="28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713186B"/>
    <w:multiLevelType w:val="hybridMultilevel"/>
    <w:tmpl w:val="B840E1E2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661FA6"/>
    <w:multiLevelType w:val="hybridMultilevel"/>
    <w:tmpl w:val="C7E8BB14"/>
    <w:lvl w:ilvl="0" w:tplc="CFFC25BA">
      <w:start w:val="1"/>
      <w:numFmt w:val="lowerLetter"/>
      <w:lvlText w:val="%1.)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E783DB0"/>
    <w:multiLevelType w:val="hybridMultilevel"/>
    <w:tmpl w:val="0F046080"/>
    <w:lvl w:ilvl="0" w:tplc="0807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4AF1D7B"/>
    <w:multiLevelType w:val="hybridMultilevel"/>
    <w:tmpl w:val="36026B4E"/>
    <w:lvl w:ilvl="0" w:tplc="3C62D21C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4D71DDC"/>
    <w:multiLevelType w:val="hybridMultilevel"/>
    <w:tmpl w:val="86D06DA4"/>
    <w:lvl w:ilvl="0" w:tplc="74264154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23"/>
  </w:num>
  <w:num w:numId="5">
    <w:abstractNumId w:val="18"/>
  </w:num>
  <w:num w:numId="6">
    <w:abstractNumId w:val="4"/>
  </w:num>
  <w:num w:numId="7">
    <w:abstractNumId w:val="5"/>
  </w:num>
  <w:num w:numId="8">
    <w:abstractNumId w:val="12"/>
  </w:num>
  <w:num w:numId="9">
    <w:abstractNumId w:val="15"/>
  </w:num>
  <w:num w:numId="10">
    <w:abstractNumId w:val="7"/>
  </w:num>
  <w:num w:numId="11">
    <w:abstractNumId w:val="2"/>
  </w:num>
  <w:num w:numId="12">
    <w:abstractNumId w:val="14"/>
  </w:num>
  <w:num w:numId="13">
    <w:abstractNumId w:val="8"/>
  </w:num>
  <w:num w:numId="14">
    <w:abstractNumId w:val="19"/>
  </w:num>
  <w:num w:numId="15">
    <w:abstractNumId w:val="16"/>
  </w:num>
  <w:num w:numId="16">
    <w:abstractNumId w:val="1"/>
  </w:num>
  <w:num w:numId="17">
    <w:abstractNumId w:val="24"/>
  </w:num>
  <w:num w:numId="18">
    <w:abstractNumId w:val="20"/>
  </w:num>
  <w:num w:numId="19">
    <w:abstractNumId w:val="21"/>
  </w:num>
  <w:num w:numId="20">
    <w:abstractNumId w:val="13"/>
  </w:num>
  <w:num w:numId="21">
    <w:abstractNumId w:val="6"/>
  </w:num>
  <w:num w:numId="22">
    <w:abstractNumId w:val="0"/>
  </w:num>
  <w:num w:numId="23">
    <w:abstractNumId w:val="11"/>
  </w:num>
  <w:num w:numId="24">
    <w:abstractNumId w:val="17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AB2"/>
    <w:rsid w:val="00020D2E"/>
    <w:rsid w:val="00021029"/>
    <w:rsid w:val="00037A6B"/>
    <w:rsid w:val="00063161"/>
    <w:rsid w:val="00067FE6"/>
    <w:rsid w:val="00072561"/>
    <w:rsid w:val="00076650"/>
    <w:rsid w:val="00080038"/>
    <w:rsid w:val="000832C2"/>
    <w:rsid w:val="0008753E"/>
    <w:rsid w:val="000A0CFF"/>
    <w:rsid w:val="000C1215"/>
    <w:rsid w:val="000C30F0"/>
    <w:rsid w:val="000C4528"/>
    <w:rsid w:val="00104563"/>
    <w:rsid w:val="0012043E"/>
    <w:rsid w:val="00125259"/>
    <w:rsid w:val="00136346"/>
    <w:rsid w:val="00140A7B"/>
    <w:rsid w:val="00147326"/>
    <w:rsid w:val="001516A3"/>
    <w:rsid w:val="0018070E"/>
    <w:rsid w:val="00181010"/>
    <w:rsid w:val="00182A62"/>
    <w:rsid w:val="001840B0"/>
    <w:rsid w:val="001A48DF"/>
    <w:rsid w:val="001D2D2C"/>
    <w:rsid w:val="001D7C32"/>
    <w:rsid w:val="001E0F02"/>
    <w:rsid w:val="001E0F23"/>
    <w:rsid w:val="00207BAF"/>
    <w:rsid w:val="00226A2E"/>
    <w:rsid w:val="002773E0"/>
    <w:rsid w:val="00277B2E"/>
    <w:rsid w:val="002A158F"/>
    <w:rsid w:val="002A2EFB"/>
    <w:rsid w:val="002A595F"/>
    <w:rsid w:val="002B1275"/>
    <w:rsid w:val="002B321D"/>
    <w:rsid w:val="002B478C"/>
    <w:rsid w:val="002C4B30"/>
    <w:rsid w:val="002E0FDA"/>
    <w:rsid w:val="00306C23"/>
    <w:rsid w:val="00322487"/>
    <w:rsid w:val="003304EE"/>
    <w:rsid w:val="00335108"/>
    <w:rsid w:val="00372707"/>
    <w:rsid w:val="003B23C5"/>
    <w:rsid w:val="003F2E11"/>
    <w:rsid w:val="003F45DA"/>
    <w:rsid w:val="003F7C0F"/>
    <w:rsid w:val="00401A47"/>
    <w:rsid w:val="00430CD9"/>
    <w:rsid w:val="00442245"/>
    <w:rsid w:val="0046545E"/>
    <w:rsid w:val="00474FA7"/>
    <w:rsid w:val="004A0A8C"/>
    <w:rsid w:val="004C4384"/>
    <w:rsid w:val="004D10B5"/>
    <w:rsid w:val="004E04B4"/>
    <w:rsid w:val="004E678A"/>
    <w:rsid w:val="00561B7C"/>
    <w:rsid w:val="00596A71"/>
    <w:rsid w:val="005B524E"/>
    <w:rsid w:val="005B7ABE"/>
    <w:rsid w:val="005C7BF6"/>
    <w:rsid w:val="005D4C10"/>
    <w:rsid w:val="005F5523"/>
    <w:rsid w:val="005F5655"/>
    <w:rsid w:val="00606346"/>
    <w:rsid w:val="00622266"/>
    <w:rsid w:val="006253F1"/>
    <w:rsid w:val="006516AB"/>
    <w:rsid w:val="00661185"/>
    <w:rsid w:val="00666197"/>
    <w:rsid w:val="00695FD2"/>
    <w:rsid w:val="006A603E"/>
    <w:rsid w:val="006B618C"/>
    <w:rsid w:val="006E70AD"/>
    <w:rsid w:val="007015C8"/>
    <w:rsid w:val="007068AF"/>
    <w:rsid w:val="007269BB"/>
    <w:rsid w:val="00750CE6"/>
    <w:rsid w:val="00756CB7"/>
    <w:rsid w:val="00763536"/>
    <w:rsid w:val="00765519"/>
    <w:rsid w:val="007942F8"/>
    <w:rsid w:val="0079799A"/>
    <w:rsid w:val="007B3655"/>
    <w:rsid w:val="007C0A93"/>
    <w:rsid w:val="007C230B"/>
    <w:rsid w:val="007C470A"/>
    <w:rsid w:val="007D0C91"/>
    <w:rsid w:val="007F0BDD"/>
    <w:rsid w:val="008036AB"/>
    <w:rsid w:val="00806C9D"/>
    <w:rsid w:val="00816D78"/>
    <w:rsid w:val="00851513"/>
    <w:rsid w:val="00890A7A"/>
    <w:rsid w:val="008929E2"/>
    <w:rsid w:val="008B4577"/>
    <w:rsid w:val="008B7EB2"/>
    <w:rsid w:val="008C1395"/>
    <w:rsid w:val="008D18DC"/>
    <w:rsid w:val="008D399F"/>
    <w:rsid w:val="008E4FCA"/>
    <w:rsid w:val="009132A7"/>
    <w:rsid w:val="00923BF6"/>
    <w:rsid w:val="00941ED9"/>
    <w:rsid w:val="009706F9"/>
    <w:rsid w:val="0097598F"/>
    <w:rsid w:val="00985028"/>
    <w:rsid w:val="00987A33"/>
    <w:rsid w:val="009B7154"/>
    <w:rsid w:val="009D08D5"/>
    <w:rsid w:val="009E2488"/>
    <w:rsid w:val="009E2F61"/>
    <w:rsid w:val="009F4D3E"/>
    <w:rsid w:val="009F6D9E"/>
    <w:rsid w:val="00A070D9"/>
    <w:rsid w:val="00A32D9B"/>
    <w:rsid w:val="00A3748A"/>
    <w:rsid w:val="00A57EBC"/>
    <w:rsid w:val="00A74DD9"/>
    <w:rsid w:val="00AD0EB5"/>
    <w:rsid w:val="00AF0989"/>
    <w:rsid w:val="00AF64CE"/>
    <w:rsid w:val="00B05BB4"/>
    <w:rsid w:val="00B13406"/>
    <w:rsid w:val="00B21F30"/>
    <w:rsid w:val="00B34477"/>
    <w:rsid w:val="00B36D7B"/>
    <w:rsid w:val="00B41F77"/>
    <w:rsid w:val="00B576FA"/>
    <w:rsid w:val="00B6056D"/>
    <w:rsid w:val="00B63A46"/>
    <w:rsid w:val="00B74CA5"/>
    <w:rsid w:val="00B75AA0"/>
    <w:rsid w:val="00B83906"/>
    <w:rsid w:val="00B8404C"/>
    <w:rsid w:val="00B9542C"/>
    <w:rsid w:val="00B96880"/>
    <w:rsid w:val="00B97EA6"/>
    <w:rsid w:val="00BC0DFD"/>
    <w:rsid w:val="00BC3D99"/>
    <w:rsid w:val="00BD711A"/>
    <w:rsid w:val="00BE7C99"/>
    <w:rsid w:val="00BF0B5F"/>
    <w:rsid w:val="00BF2F58"/>
    <w:rsid w:val="00BF3CCC"/>
    <w:rsid w:val="00C061AC"/>
    <w:rsid w:val="00C2218C"/>
    <w:rsid w:val="00C300CA"/>
    <w:rsid w:val="00C3053F"/>
    <w:rsid w:val="00C357F5"/>
    <w:rsid w:val="00C36756"/>
    <w:rsid w:val="00C40FBC"/>
    <w:rsid w:val="00C4527A"/>
    <w:rsid w:val="00C56C43"/>
    <w:rsid w:val="00C659CB"/>
    <w:rsid w:val="00C735FF"/>
    <w:rsid w:val="00CD7769"/>
    <w:rsid w:val="00D04643"/>
    <w:rsid w:val="00D21BFD"/>
    <w:rsid w:val="00D60383"/>
    <w:rsid w:val="00D61936"/>
    <w:rsid w:val="00DA22F4"/>
    <w:rsid w:val="00DC2EB5"/>
    <w:rsid w:val="00DE6113"/>
    <w:rsid w:val="00DF79B1"/>
    <w:rsid w:val="00E0211B"/>
    <w:rsid w:val="00E21B10"/>
    <w:rsid w:val="00E34B02"/>
    <w:rsid w:val="00E62A2F"/>
    <w:rsid w:val="00E638DF"/>
    <w:rsid w:val="00E63EF7"/>
    <w:rsid w:val="00E73237"/>
    <w:rsid w:val="00E940BE"/>
    <w:rsid w:val="00E95D1A"/>
    <w:rsid w:val="00EC37F8"/>
    <w:rsid w:val="00EE6E74"/>
    <w:rsid w:val="00F024FE"/>
    <w:rsid w:val="00F30A4C"/>
    <w:rsid w:val="00F40AB2"/>
    <w:rsid w:val="00F55B30"/>
    <w:rsid w:val="00F64FFC"/>
    <w:rsid w:val="00F804F6"/>
    <w:rsid w:val="00FE1EE0"/>
    <w:rsid w:val="00FF3DEA"/>
    <w:rsid w:val="00FF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2DFEDFBD"/>
  <w15:docId w15:val="{C7FD6C37-54CA-4F4E-AEDD-26E9451A2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C0DFD"/>
    <w:rPr>
      <w:sz w:val="18"/>
    </w:rPr>
  </w:style>
  <w:style w:type="paragraph" w:styleId="berschrift1">
    <w:name w:val="heading 1"/>
    <w:basedOn w:val="Standard"/>
    <w:next w:val="Standard"/>
    <w:link w:val="berschrift1Zchn"/>
    <w:qFormat/>
    <w:rsid w:val="00BC0DFD"/>
    <w:pPr>
      <w:tabs>
        <w:tab w:val="right" w:pos="7938"/>
      </w:tabs>
      <w:spacing w:before="120" w:after="120"/>
      <w:outlineLvl w:val="0"/>
    </w:pPr>
    <w:rPr>
      <w:rFonts w:ascii="Calibri" w:eastAsia="Times New Roman" w:hAnsi="Calibri" w:cs="Arial"/>
      <w:b/>
      <w:bCs/>
      <w:spacing w:val="2"/>
      <w:kern w:val="32"/>
      <w:szCs w:val="28"/>
      <w:lang w:val="de-CH"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C0DFD"/>
    <w:pPr>
      <w:keepNext/>
      <w:keepLines/>
      <w:spacing w:before="120"/>
      <w:outlineLvl w:val="1"/>
    </w:pPr>
    <w:rPr>
      <w:rFonts w:eastAsiaTheme="majorEastAsia" w:cstheme="majorBidi"/>
      <w:b/>
      <w:bCs/>
      <w:color w:val="000000" w:themeColor="text1"/>
      <w:spacing w:val="2"/>
      <w:sz w:val="22"/>
      <w:szCs w:val="26"/>
      <w:lang w:val="de-CH"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C0DFD"/>
    <w:pPr>
      <w:keepNext/>
      <w:keepLines/>
      <w:outlineLvl w:val="2"/>
    </w:pPr>
    <w:rPr>
      <w:rFonts w:eastAsiaTheme="majorEastAsia" w:cstheme="majorBidi"/>
      <w:b/>
      <w:bCs/>
      <w:color w:val="000000" w:themeColor="text1"/>
      <w:spacing w:val="2"/>
      <w:lang w:val="de-CH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40AB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40AB2"/>
  </w:style>
  <w:style w:type="paragraph" w:styleId="Fuzeile">
    <w:name w:val="footer"/>
    <w:basedOn w:val="Standard"/>
    <w:link w:val="FuzeileZchn"/>
    <w:uiPriority w:val="99"/>
    <w:unhideWhenUsed/>
    <w:rsid w:val="00F40AB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40AB2"/>
  </w:style>
  <w:style w:type="character" w:customStyle="1" w:styleId="berschrift1Zchn">
    <w:name w:val="Überschrift 1 Zchn"/>
    <w:basedOn w:val="Absatz-Standardschriftart"/>
    <w:link w:val="berschrift1"/>
    <w:rsid w:val="00BC0DFD"/>
    <w:rPr>
      <w:rFonts w:ascii="Calibri" w:eastAsia="Times New Roman" w:hAnsi="Calibri" w:cs="Arial"/>
      <w:b/>
      <w:bCs/>
      <w:spacing w:val="2"/>
      <w:kern w:val="32"/>
      <w:szCs w:val="28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C0DFD"/>
    <w:rPr>
      <w:rFonts w:eastAsiaTheme="majorEastAsia" w:cstheme="majorBidi"/>
      <w:b/>
      <w:bCs/>
      <w:color w:val="000000" w:themeColor="text1"/>
      <w:spacing w:val="2"/>
      <w:sz w:val="22"/>
      <w:szCs w:val="26"/>
      <w:lang w:val="de-CH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C0DFD"/>
    <w:rPr>
      <w:rFonts w:eastAsiaTheme="majorEastAsia" w:cstheme="majorBidi"/>
      <w:b/>
      <w:bCs/>
      <w:color w:val="000000" w:themeColor="text1"/>
      <w:spacing w:val="2"/>
      <w:sz w:val="18"/>
      <w:lang w:val="de-CH" w:eastAsia="de-DE"/>
    </w:rPr>
  </w:style>
  <w:style w:type="table" w:styleId="Tabellenraster">
    <w:name w:val="Table Grid"/>
    <w:basedOn w:val="NormaleTabelle"/>
    <w:rsid w:val="00BC0DFD"/>
    <w:rPr>
      <w:rFonts w:ascii="Frutiger 45 Light" w:eastAsia="Times New Roman" w:hAnsi="Frutiger 45 Light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autoRedefine/>
    <w:uiPriority w:val="99"/>
    <w:unhideWhenUsed/>
    <w:rsid w:val="00BC0DFD"/>
    <w:rPr>
      <w:rFonts w:eastAsia="Times New Roman" w:cs="Times New Roman"/>
      <w:lang w:val="de-CH"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C0DFD"/>
    <w:rPr>
      <w:rFonts w:eastAsia="Times New Roman" w:cs="Times New Roman"/>
      <w:sz w:val="18"/>
      <w:lang w:val="de-CH" w:eastAsia="de-DE"/>
    </w:rPr>
  </w:style>
  <w:style w:type="character" w:styleId="Funotenzeichen">
    <w:name w:val="footnote reference"/>
    <w:basedOn w:val="Absatz-Standardschriftart"/>
    <w:uiPriority w:val="99"/>
    <w:unhideWhenUsed/>
    <w:rsid w:val="00BC0DFD"/>
    <w:rPr>
      <w:vertAlign w:val="superscript"/>
    </w:rPr>
  </w:style>
  <w:style w:type="table" w:customStyle="1" w:styleId="Layouttabelle">
    <w:name w:val="Layouttabelle"/>
    <w:basedOn w:val="NormaleTabelle"/>
    <w:uiPriority w:val="99"/>
    <w:qFormat/>
    <w:rsid w:val="00BC0DFD"/>
    <w:rPr>
      <w:rFonts w:ascii="Arial" w:eastAsia="Calibri" w:hAnsi="Arial" w:cs="Times New Roman"/>
      <w:sz w:val="16"/>
      <w:szCs w:val="20"/>
      <w:lang w:val="de-CH" w:eastAsia="de-CH"/>
    </w:rPr>
    <w:tblPr>
      <w:tblCellMar>
        <w:left w:w="57" w:type="dxa"/>
        <w:right w:w="57" w:type="dxa"/>
      </w:tblCellMar>
    </w:tblPr>
    <w:trPr>
      <w:cantSplit/>
    </w:trPr>
  </w:style>
  <w:style w:type="paragraph" w:customStyle="1" w:styleId="TitelFett">
    <w:name w:val="TitelFett"/>
    <w:basedOn w:val="Titel"/>
    <w:rsid w:val="009132A7"/>
    <w:pPr>
      <w:contextualSpacing w:val="0"/>
    </w:pPr>
    <w:rPr>
      <w:rFonts w:ascii="Arial" w:eastAsia="Times New Roman" w:hAnsi="Arial" w:cs="Arial"/>
      <w:b/>
      <w:bCs/>
      <w:spacing w:val="2"/>
      <w:kern w:val="0"/>
      <w:sz w:val="28"/>
      <w:szCs w:val="32"/>
      <w:lang w:val="de-CH"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9132A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132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tandardWeb">
    <w:name w:val="Normal (Web)"/>
    <w:basedOn w:val="Standard"/>
    <w:uiPriority w:val="99"/>
    <w:semiHidden/>
    <w:unhideWhenUsed/>
    <w:rsid w:val="006253F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de-CH" w:eastAsia="de-DE"/>
    </w:rPr>
  </w:style>
  <w:style w:type="paragraph" w:styleId="Listenabsatz">
    <w:name w:val="List Paragraph"/>
    <w:basedOn w:val="Standard"/>
    <w:uiPriority w:val="34"/>
    <w:qFormat/>
    <w:rsid w:val="00B13406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de-CH"/>
    </w:rPr>
  </w:style>
  <w:style w:type="character" w:styleId="Seitenzahl">
    <w:name w:val="page number"/>
    <w:basedOn w:val="Absatz-Standardschriftart"/>
    <w:rsid w:val="001D2D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8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0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15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9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2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36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67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4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21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7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6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3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15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4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4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CF9310A-24DE-434B-A992-AB7BD3666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BA0EB1D4.dotm</Template>
  <TotalTime>0</TotalTime>
  <Pages>8</Pages>
  <Words>1084</Words>
  <Characters>6835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Aufgabenangebot Lernkontrollen 4. Schuljahr, Serie 6</dc:title>
  <dc:creator>iwan raschle</dc:creator>
  <cp:keywords>AKVB</cp:keywords>
  <dc:description>LPLMK</dc:description>
  <cp:lastModifiedBy>Rognon Patrick, ERZ-AKVB-FBS</cp:lastModifiedBy>
  <cp:revision>2</cp:revision>
  <cp:lastPrinted>2018-05-31T09:56:00Z</cp:lastPrinted>
  <dcterms:created xsi:type="dcterms:W3CDTF">2019-04-09T09:14:00Z</dcterms:created>
  <dcterms:modified xsi:type="dcterms:W3CDTF">2019-04-09T09:14:00Z</dcterms:modified>
</cp:coreProperties>
</file>