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C5DAF" w14:textId="38EC032F" w:rsidR="009B37D8" w:rsidRPr="005B7D85" w:rsidRDefault="009B37D8" w:rsidP="009B37D8">
      <w:pPr>
        <w:pStyle w:val="berschrift1"/>
        <w:pBdr>
          <w:bottom w:val="single" w:sz="12" w:space="1" w:color="2E74B5" w:themeColor="accent5" w:themeShade="BF"/>
        </w:pBdr>
        <w:tabs>
          <w:tab w:val="clear" w:pos="7938"/>
          <w:tab w:val="left" w:pos="5529"/>
          <w:tab w:val="left" w:pos="8222"/>
        </w:tabs>
        <w:ind w:right="-166"/>
        <w:rPr>
          <w:sz w:val="32"/>
          <w:szCs w:val="32"/>
        </w:rPr>
      </w:pPr>
      <w:bookmarkStart w:id="0" w:name="_GoBack"/>
      <w:bookmarkEnd w:id="0"/>
      <w:r w:rsidRPr="0008753E">
        <w:rPr>
          <w:sz w:val="32"/>
          <w:szCs w:val="32"/>
        </w:rPr>
        <w:t xml:space="preserve">Lernkontrolle </w:t>
      </w:r>
      <w:r>
        <w:rPr>
          <w:sz w:val="32"/>
          <w:szCs w:val="32"/>
        </w:rPr>
        <w:t xml:space="preserve">4 </w:t>
      </w:r>
      <w:r w:rsidRPr="0008753E">
        <w:rPr>
          <w:sz w:val="32"/>
          <w:szCs w:val="32"/>
        </w:rPr>
        <w:t xml:space="preserve">/ </w:t>
      </w:r>
      <w:r>
        <w:rPr>
          <w:sz w:val="32"/>
          <w:szCs w:val="32"/>
        </w:rPr>
        <w:t xml:space="preserve">4. </w:t>
      </w:r>
      <w:r w:rsidRPr="008B7EB2">
        <w:rPr>
          <w:sz w:val="32"/>
          <w:szCs w:val="32"/>
        </w:rPr>
        <w:t>Schuljahr</w:t>
      </w:r>
      <w:r>
        <w:rPr>
          <w:sz w:val="32"/>
          <w:szCs w:val="32"/>
        </w:rPr>
        <w:t xml:space="preserve"> / Aufgabenangebot</w:t>
      </w:r>
    </w:p>
    <w:p w14:paraId="34A2EAE0" w14:textId="535461E4" w:rsidR="009B37D8" w:rsidRDefault="009B37D8" w:rsidP="009B37D8">
      <w:pPr>
        <w:pStyle w:val="berschrift1"/>
        <w:pBdr>
          <w:bottom w:val="single" w:sz="12" w:space="1" w:color="2E74B5" w:themeColor="accent5" w:themeShade="BF"/>
        </w:pBdr>
        <w:tabs>
          <w:tab w:val="clear" w:pos="7938"/>
          <w:tab w:val="left" w:pos="4253"/>
          <w:tab w:val="left" w:pos="5529"/>
          <w:tab w:val="left" w:pos="7655"/>
          <w:tab w:val="left" w:pos="8222"/>
          <w:tab w:val="right" w:pos="9356"/>
        </w:tabs>
        <w:ind w:right="-166"/>
        <w:rPr>
          <w:b w:val="0"/>
          <w:sz w:val="28"/>
        </w:rPr>
      </w:pPr>
      <w:r w:rsidRPr="005C7BF6">
        <w:rPr>
          <w:b w:val="0"/>
          <w:sz w:val="28"/>
        </w:rPr>
        <w:t xml:space="preserve">Thema: </w:t>
      </w:r>
      <w:r w:rsidR="0064418C">
        <w:rPr>
          <w:b w:val="0"/>
          <w:sz w:val="28"/>
        </w:rPr>
        <w:t xml:space="preserve">Multiplikation, Sachrechnen, Geometrie, </w:t>
      </w:r>
    </w:p>
    <w:p w14:paraId="69196738" w14:textId="0C5FED28" w:rsidR="009B37D8" w:rsidRPr="005D4C10" w:rsidRDefault="009B37D8" w:rsidP="009B37D8">
      <w:pPr>
        <w:pStyle w:val="berschrift1"/>
        <w:pBdr>
          <w:bottom w:val="single" w:sz="12" w:space="1" w:color="2E74B5" w:themeColor="accent5" w:themeShade="BF"/>
        </w:pBdr>
        <w:tabs>
          <w:tab w:val="clear" w:pos="7938"/>
          <w:tab w:val="left" w:pos="4253"/>
          <w:tab w:val="left" w:pos="5529"/>
          <w:tab w:val="left" w:pos="7655"/>
          <w:tab w:val="left" w:pos="8222"/>
        </w:tabs>
        <w:ind w:right="-166"/>
        <w:rPr>
          <w:b w:val="0"/>
          <w:sz w:val="28"/>
        </w:rPr>
      </w:pPr>
      <w:r w:rsidRPr="00C43587">
        <w:rPr>
          <w:b w:val="0"/>
          <w:sz w:val="28"/>
          <w:lang w:val="de-DE"/>
        </w:rPr>
        <w:t xml:space="preserve">Kontrollaufgaben ZB </w:t>
      </w:r>
      <w:r>
        <w:rPr>
          <w:b w:val="0"/>
          <w:sz w:val="28"/>
          <w:lang w:val="de-DE"/>
        </w:rPr>
        <w:t>4</w:t>
      </w:r>
      <w:r w:rsidRPr="00C43587">
        <w:rPr>
          <w:b w:val="0"/>
          <w:sz w:val="28"/>
          <w:lang w:val="de-DE"/>
        </w:rPr>
        <w:t xml:space="preserve">: S. </w:t>
      </w:r>
      <w:r>
        <w:rPr>
          <w:b w:val="0"/>
          <w:sz w:val="28"/>
          <w:lang w:val="de-DE"/>
        </w:rPr>
        <w:t>59</w:t>
      </w:r>
      <w:r w:rsidRPr="00C43587">
        <w:rPr>
          <w:b w:val="0"/>
          <w:sz w:val="28"/>
          <w:lang w:val="de-DE"/>
        </w:rPr>
        <w:t xml:space="preserve"> - </w:t>
      </w:r>
      <w:r>
        <w:rPr>
          <w:b w:val="0"/>
          <w:sz w:val="28"/>
          <w:lang w:val="de-DE"/>
        </w:rPr>
        <w:t>77</w:t>
      </w:r>
    </w:p>
    <w:p w14:paraId="0E99B300" w14:textId="77777777" w:rsidR="009B37D8" w:rsidRPr="00B44F29" w:rsidRDefault="009B37D8" w:rsidP="009B37D8">
      <w:pPr>
        <w:pStyle w:val="berschrift1"/>
        <w:pBdr>
          <w:bottom w:val="single" w:sz="12" w:space="1" w:color="2E74B5" w:themeColor="accent5" w:themeShade="BF"/>
        </w:pBdr>
        <w:tabs>
          <w:tab w:val="left" w:pos="4253"/>
          <w:tab w:val="left" w:pos="5529"/>
          <w:tab w:val="left" w:pos="7655"/>
          <w:tab w:val="left" w:pos="8222"/>
          <w:tab w:val="right" w:pos="9356"/>
        </w:tabs>
        <w:ind w:right="-177"/>
        <w:rPr>
          <w:b w:val="0"/>
          <w:spacing w:val="0"/>
          <w:sz w:val="5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44F29">
        <w:rPr>
          <w:b w:val="0"/>
          <w:spacing w:val="0"/>
          <w:sz w:val="5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UNBEDINGT AUFGABENAUSWAHL TREFFEN</w:t>
      </w:r>
    </w:p>
    <w:p w14:paraId="44B24FC3" w14:textId="77777777" w:rsidR="009B37D8" w:rsidRPr="00EB17C3" w:rsidRDefault="009B37D8" w:rsidP="00EB17C3">
      <w:pPr>
        <w:pStyle w:val="berschrift1"/>
        <w:tabs>
          <w:tab w:val="clear" w:pos="7938"/>
          <w:tab w:val="left" w:pos="5529"/>
          <w:tab w:val="left" w:pos="8222"/>
          <w:tab w:val="right" w:pos="9356"/>
        </w:tabs>
        <w:rPr>
          <w:rFonts w:cs="Calibr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6168"/>
        <w:gridCol w:w="1334"/>
        <w:gridCol w:w="1334"/>
      </w:tblGrid>
      <w:tr w:rsidR="00D56B33" w:rsidRPr="00971926" w14:paraId="41B12CE7" w14:textId="77777777" w:rsidTr="00D56B33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657FBAA" w14:textId="1CBF565E" w:rsidR="00D56B33" w:rsidRPr="00971926" w:rsidRDefault="00D56B33" w:rsidP="002A47AE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1.</w:t>
            </w:r>
          </w:p>
        </w:tc>
        <w:tc>
          <w:tcPr>
            <w:tcW w:w="6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85E7568" w14:textId="77777777" w:rsidR="00D56B33" w:rsidRPr="00971926" w:rsidRDefault="00D56B33" w:rsidP="002A47AE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Arithmetik: Multiplikation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ACB1005" w14:textId="77777777" w:rsidR="00D56B33" w:rsidRPr="00971926" w:rsidRDefault="00D56B33" w:rsidP="002A47AE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59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323F3F" w14:textId="77777777" w:rsidR="00D56B33" w:rsidRPr="00971926" w:rsidRDefault="00D56B33" w:rsidP="002A47AE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2A2E58D7" w14:textId="31BE320C" w:rsidR="008B7EB2" w:rsidRPr="00971926" w:rsidRDefault="008B7EB2" w:rsidP="00B13406">
      <w:pPr>
        <w:rPr>
          <w:rFonts w:ascii="Calibri" w:hAnsi="Calibri" w:cs="Calibri"/>
          <w:sz w:val="22"/>
          <w:szCs w:val="22"/>
        </w:rPr>
      </w:pPr>
    </w:p>
    <w:p w14:paraId="4FD73321" w14:textId="77777777" w:rsidR="00D56B33" w:rsidRPr="00971926" w:rsidRDefault="00D56B33" w:rsidP="00D56B3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Rechne auf deinem eigenen Weg</w:t>
      </w:r>
    </w:p>
    <w:p w14:paraId="0DD1506F" w14:textId="53E741CD" w:rsidR="00D56B33" w:rsidRPr="00971926" w:rsidRDefault="00D56B33" w:rsidP="00D56B33">
      <w:pPr>
        <w:numPr>
          <w:ilvl w:val="0"/>
          <w:numId w:val="23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39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77                    </w:t>
      </w:r>
      <w:r w:rsidRPr="00971926">
        <w:rPr>
          <w:rFonts w:ascii="Calibri" w:hAnsi="Calibri" w:cs="Calibri"/>
          <w:b/>
          <w:sz w:val="22"/>
          <w:szCs w:val="22"/>
        </w:rPr>
        <w:t>b</w:t>
      </w:r>
      <w:r w:rsidRPr="00971926">
        <w:rPr>
          <w:rFonts w:ascii="Calibri" w:hAnsi="Calibri" w:cs="Calibri"/>
          <w:sz w:val="22"/>
          <w:szCs w:val="22"/>
        </w:rPr>
        <w:t>.   9</w:t>
      </w:r>
      <w:r w:rsidR="00AB64D4" w:rsidRPr="00971926">
        <w:rPr>
          <w:rFonts w:ascii="Calibri" w:hAnsi="Calibri" w:cs="Calibri"/>
          <w:sz w:val="22"/>
          <w:szCs w:val="22"/>
        </w:rPr>
        <w:t xml:space="preserve"> • </w:t>
      </w:r>
      <w:r w:rsidRPr="00971926">
        <w:rPr>
          <w:rFonts w:ascii="Calibri" w:hAnsi="Calibri" w:cs="Calibri"/>
          <w:sz w:val="22"/>
          <w:szCs w:val="22"/>
        </w:rPr>
        <w:t>37037</w:t>
      </w:r>
    </w:p>
    <w:p w14:paraId="6F152BD0" w14:textId="77777777" w:rsidR="00D56B33" w:rsidRPr="00971926" w:rsidRDefault="00D56B33" w:rsidP="00EF2C90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56B33" w:rsidRPr="00971926" w14:paraId="6569194F" w14:textId="77777777" w:rsidTr="00D56B33">
        <w:trPr>
          <w:trHeight w:hRule="exact" w:val="284"/>
        </w:trPr>
        <w:tc>
          <w:tcPr>
            <w:tcW w:w="284" w:type="dxa"/>
          </w:tcPr>
          <w:p w14:paraId="75D3148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C65DF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0EF90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74AC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0024E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93B69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D0731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DBB74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12358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9C01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EA42C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10D6C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0BC41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6E8A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C85DD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C59CE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2258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B405D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4FAF4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04829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1303D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8659D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31831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7FF2F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9891C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1D1A9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910B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603FD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7EEFF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C848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8C369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179B9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B8F46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84F9A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72AC042E" w14:textId="77777777" w:rsidTr="00D56B33">
        <w:trPr>
          <w:trHeight w:hRule="exact" w:val="284"/>
        </w:trPr>
        <w:tc>
          <w:tcPr>
            <w:tcW w:w="284" w:type="dxa"/>
          </w:tcPr>
          <w:p w14:paraId="0BFCCFA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B72AC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F22BA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827C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DC7C1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90977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10148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F0B7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B484D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586A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E813B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491B6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AD735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2FD06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5A4DB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653B8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A98B2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4C1A3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9712B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B5C2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FA830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805F2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CF584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7B427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B2780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B344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450C0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EAE8F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F935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888E4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C655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CF477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F6965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F2AB8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3D733C8F" w14:textId="77777777" w:rsidTr="00D56B33">
        <w:trPr>
          <w:trHeight w:hRule="exact" w:val="284"/>
        </w:trPr>
        <w:tc>
          <w:tcPr>
            <w:tcW w:w="284" w:type="dxa"/>
          </w:tcPr>
          <w:p w14:paraId="4C294F3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D20B8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10827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6931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A8258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B5231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10696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A8366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3D2C2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D36F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7B3F7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3F29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19897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BC6A9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51BEC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11B52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5FB4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AD73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38536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E37C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3B09B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EFED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892A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1ED7D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4C1A6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9D57C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3C506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E4FEE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1366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5483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47B55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05249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58DDF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47256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5FC08B7D" w14:textId="77777777" w:rsidTr="00D56B33">
        <w:trPr>
          <w:trHeight w:hRule="exact" w:val="284"/>
        </w:trPr>
        <w:tc>
          <w:tcPr>
            <w:tcW w:w="284" w:type="dxa"/>
          </w:tcPr>
          <w:p w14:paraId="08E706C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FAD4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B93F8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C5EB4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DF5A6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9C25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4F7C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589A5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2675A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7BF3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3CA79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F748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9F19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A90D8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784A9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D30B5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675CE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62ED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4863B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26A33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5094A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63A76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1AFBD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3CD2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6B3A0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9EBA3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5AEAB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EAFF0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47020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25360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97B8C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98E0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FB5DC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49E41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187D63D1" w14:textId="77777777" w:rsidTr="00D56B33">
        <w:trPr>
          <w:trHeight w:hRule="exact" w:val="284"/>
        </w:trPr>
        <w:tc>
          <w:tcPr>
            <w:tcW w:w="284" w:type="dxa"/>
          </w:tcPr>
          <w:p w14:paraId="78B436A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A111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2B8F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1A4DC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2727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17FA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F540A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BD4F2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9296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9D3A6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D5615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0553F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72745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E5BFA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F6ADF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7D4C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DE5A1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32897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D01F5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4E9A7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8926A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9D3AA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DED10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070A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2A0F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9A48D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E9B66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0753C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25C24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9ACE1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E25B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D06DA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0B116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A8958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44A98861" w14:textId="77777777" w:rsidTr="00D56B33">
        <w:trPr>
          <w:trHeight w:hRule="exact" w:val="284"/>
        </w:trPr>
        <w:tc>
          <w:tcPr>
            <w:tcW w:w="284" w:type="dxa"/>
          </w:tcPr>
          <w:p w14:paraId="6649FB9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46428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73DB8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B9049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F1B9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6EAFC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59F0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5955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356C0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7E312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3021C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8D624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002F7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298A6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AF3E4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F5E2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F5664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62628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6AA49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3A17A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A9CB0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DF1E0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8F622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494A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B7D6D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BA89F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4CA7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C18A6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E742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FA5A7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6E20B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EAB6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67024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CEE16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355D7F3E" w14:textId="77777777" w:rsidTr="00D56B33">
        <w:trPr>
          <w:trHeight w:hRule="exact" w:val="284"/>
        </w:trPr>
        <w:tc>
          <w:tcPr>
            <w:tcW w:w="284" w:type="dxa"/>
          </w:tcPr>
          <w:p w14:paraId="36E1BCE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1948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FA96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629CA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2125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A0413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F2400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8E579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C2B4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88679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FADBF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D5002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7389D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7C0DB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27150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5F58F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E48E0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2A5F2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9135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CC6DF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A2D7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23A3E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54382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FBED0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C1788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3A332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C9440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43606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D5976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1D0D7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99CA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089B8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43BE6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EC0A8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19942C64" w14:textId="77777777" w:rsidTr="00D56B33">
        <w:trPr>
          <w:trHeight w:hRule="exact" w:val="284"/>
        </w:trPr>
        <w:tc>
          <w:tcPr>
            <w:tcW w:w="284" w:type="dxa"/>
          </w:tcPr>
          <w:p w14:paraId="5EE7340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C3ED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8786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30741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E2EF6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07E4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CBE8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A274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6A863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AC12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44D70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FAD1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3F774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CF3D7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75452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EA19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ED597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8F063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ED9AB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54026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ED8A5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E183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7D9E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38B9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305BE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41A99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130FE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5687F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AA96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68E7C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91B66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0F954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DE113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4852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8D6249" w14:textId="77777777" w:rsidR="008B7EB2" w:rsidRPr="00971926" w:rsidRDefault="008B7EB2" w:rsidP="00890A7A">
      <w:pPr>
        <w:rPr>
          <w:rFonts w:ascii="Calibri" w:hAnsi="Calibri" w:cs="Calibri"/>
          <w:sz w:val="22"/>
          <w:szCs w:val="22"/>
        </w:rPr>
      </w:pPr>
    </w:p>
    <w:p w14:paraId="0C071BF6" w14:textId="082F7DC7" w:rsidR="00B13406" w:rsidRPr="00971926" w:rsidRDefault="00B13406" w:rsidP="00B13406">
      <w:pPr>
        <w:rPr>
          <w:rFonts w:ascii="Calibri" w:hAnsi="Calibri" w:cs="Calibri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6168"/>
        <w:gridCol w:w="1334"/>
        <w:gridCol w:w="1334"/>
      </w:tblGrid>
      <w:tr w:rsidR="00B13406" w:rsidRPr="00971926" w14:paraId="34FBF4E9" w14:textId="77777777" w:rsidTr="00D56B33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7C87115" w14:textId="77777777" w:rsidR="00B13406" w:rsidRPr="00971926" w:rsidRDefault="00B13406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2.</w:t>
            </w:r>
          </w:p>
        </w:tc>
        <w:tc>
          <w:tcPr>
            <w:tcW w:w="6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FA6D566" w14:textId="2BCB67FC" w:rsidR="00B13406" w:rsidRPr="00971926" w:rsidRDefault="00FF00D4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Arithmetik: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Multiplikation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E556852" w14:textId="6A66D59F" w:rsidR="00B13406" w:rsidRPr="00971926" w:rsidRDefault="008B7EB2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59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D8FE975" w14:textId="71BF08AE" w:rsidR="00B13406" w:rsidRPr="00971926" w:rsidRDefault="00EF2C90" w:rsidP="00EF2C90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41B52FC9" w14:textId="3289A135" w:rsidR="00B13406" w:rsidRPr="00971926" w:rsidRDefault="00B13406" w:rsidP="00B13406">
      <w:pPr>
        <w:rPr>
          <w:rFonts w:ascii="Calibri" w:hAnsi="Calibri" w:cs="Calibri"/>
          <w:sz w:val="22"/>
          <w:szCs w:val="22"/>
        </w:rPr>
      </w:pPr>
    </w:p>
    <w:p w14:paraId="5D96B510" w14:textId="77777777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Wie viele Stunden hat ein Monat. Berechne und schreibe deine Rechnung auf.</w:t>
      </w:r>
    </w:p>
    <w:p w14:paraId="79AD1A0D" w14:textId="77777777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56B33" w:rsidRPr="00971926" w14:paraId="0B94AF81" w14:textId="77777777" w:rsidTr="002A47AE">
        <w:trPr>
          <w:trHeight w:hRule="exact" w:val="284"/>
        </w:trPr>
        <w:tc>
          <w:tcPr>
            <w:tcW w:w="284" w:type="dxa"/>
          </w:tcPr>
          <w:p w14:paraId="0660F7A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0963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283D6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C8BE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3C9C5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461D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E5BEF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DAF36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B97F3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51C93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A1A0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84B38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E77E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E56EB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D66B4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DD7C9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01C7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441CF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18DC7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CFABA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F93CB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9B66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AE14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59BE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F98A4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3B7EE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80DA2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3D1F3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E486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F5D7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5B8B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F70B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7B328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4ED6D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52E9831F" w14:textId="77777777" w:rsidTr="002A47AE">
        <w:trPr>
          <w:trHeight w:hRule="exact" w:val="284"/>
        </w:trPr>
        <w:tc>
          <w:tcPr>
            <w:tcW w:w="284" w:type="dxa"/>
          </w:tcPr>
          <w:p w14:paraId="621DA09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A6613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ECB38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B02A7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5B05B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F6B3B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5A425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AFAD9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A262B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B2454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176D4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C761F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06AE5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5AA5A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92E3E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3DA0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3EA16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C393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00C14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044D1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0F167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DDD7A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A613D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538BC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260A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60C20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FF648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C133F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F2704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CB2C5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6FD9F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08ED6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8990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8B45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0D5A1E6F" w14:textId="77777777" w:rsidTr="002A47AE">
        <w:trPr>
          <w:trHeight w:hRule="exact" w:val="284"/>
        </w:trPr>
        <w:tc>
          <w:tcPr>
            <w:tcW w:w="284" w:type="dxa"/>
          </w:tcPr>
          <w:p w14:paraId="635829C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48B3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0BE28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FE5F6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A011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DE3F9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3B792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A37E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2950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EF4F2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BBFFE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561DD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C456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4823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77AE8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705F1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FBF52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F8BB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3182D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75559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6223E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0833C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B731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F233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BCB2F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2AE6C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E5395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D583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27030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AC6AC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892D7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A1C15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82E65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CC941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0A1426C6" w14:textId="77777777" w:rsidTr="002A47AE">
        <w:trPr>
          <w:trHeight w:hRule="exact" w:val="284"/>
        </w:trPr>
        <w:tc>
          <w:tcPr>
            <w:tcW w:w="284" w:type="dxa"/>
          </w:tcPr>
          <w:p w14:paraId="554E474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10C55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7023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FF7DA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83538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27DA7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F546E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ADB17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7DAF6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BF748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E59AD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72B88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1DB4E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B22C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5D738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24A0B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371E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A24B3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2B622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624E5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64FC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36EB9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F9428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9BE6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8A90B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DFB7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94062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BC292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84B9F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DEA33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28BC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E621E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B064E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1BC9A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1FAD56F6" w14:textId="77777777" w:rsidTr="002A47AE">
        <w:trPr>
          <w:trHeight w:hRule="exact" w:val="284"/>
        </w:trPr>
        <w:tc>
          <w:tcPr>
            <w:tcW w:w="284" w:type="dxa"/>
          </w:tcPr>
          <w:p w14:paraId="42202D4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7500B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A927C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66BE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9C89D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61D87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A77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77A51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05473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8AA79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4BD05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84E2A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F76E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4A312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4B79C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8CC43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50D0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5F23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ED150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4BEE0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F6750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F37CA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01219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72E71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19190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E205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E87F9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73A2C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38FE8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89E8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A36DA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B393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387AB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C9181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77081FDA" w14:textId="77777777" w:rsidTr="002A47AE">
        <w:trPr>
          <w:trHeight w:hRule="exact" w:val="284"/>
        </w:trPr>
        <w:tc>
          <w:tcPr>
            <w:tcW w:w="284" w:type="dxa"/>
          </w:tcPr>
          <w:p w14:paraId="57EDEED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F06EE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DC0BC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BCCC6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FA4FA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CF8B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39870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FEF56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188D8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F9BD6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E4A21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2C10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734A1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EDD2C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BC23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AF198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72FB3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1BC55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6E977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B46EB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074F5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7AE08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041F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2C67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93F96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D3AC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7F1AF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398F2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35B1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F399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4C50B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C2975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33AF6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DDE0D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05329E79" w14:textId="77777777" w:rsidTr="002A47AE">
        <w:trPr>
          <w:trHeight w:hRule="exact" w:val="284"/>
        </w:trPr>
        <w:tc>
          <w:tcPr>
            <w:tcW w:w="284" w:type="dxa"/>
          </w:tcPr>
          <w:p w14:paraId="0DBAD66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C0BA2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38B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07BC9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DB14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9EC6B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3B41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53CE8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27304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737A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1CD91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C07DC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A6070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69235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7D7B4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EF0E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1AE8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43BB3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721E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F78F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572BD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3A8C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2F2A8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7F826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BB02A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60F0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0283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8DB45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4C170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1CC5A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D69A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DF4DD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BA086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E0FC0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0391A671" w14:textId="77777777" w:rsidTr="002A47AE">
        <w:trPr>
          <w:trHeight w:hRule="exact" w:val="284"/>
        </w:trPr>
        <w:tc>
          <w:tcPr>
            <w:tcW w:w="284" w:type="dxa"/>
          </w:tcPr>
          <w:p w14:paraId="01F6455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CE51E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29C39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418E8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06025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93FAD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0B48B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F1BEA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2B86D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E020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3A4C9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98393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D77A9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8813D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6DA5B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7A9D4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F02B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D3A30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215C5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1577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E652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F1BE1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15E3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C0D03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FF940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DDF10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73C33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15585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EA09D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897FD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F9133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624DB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4B41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23D4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74F5F2F" w14:textId="77777777" w:rsidR="00D56B33" w:rsidRPr="00971926" w:rsidRDefault="00D56B33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890A7A" w:rsidRPr="00971926" w14:paraId="33A86920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4380EBC5" w14:textId="77777777" w:rsidR="00890A7A" w:rsidRPr="00971926" w:rsidRDefault="00890A7A" w:rsidP="00890A7A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3.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3E1C659" w14:textId="1E90C708" w:rsidR="00890A7A" w:rsidRPr="00971926" w:rsidRDefault="00FF00D4" w:rsidP="00890A7A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Arithmetik: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Multiplikation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7831FBF" w14:textId="62F621E7" w:rsidR="00890A7A" w:rsidRPr="00971926" w:rsidRDefault="008B7EB2" w:rsidP="00890A7A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59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C65ACF2" w14:textId="7EA3480D" w:rsidR="00890A7A" w:rsidRPr="00971926" w:rsidRDefault="00EF2C90" w:rsidP="00EF2C90">
            <w:pPr>
              <w:ind w:firstLine="317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5F3D2CBE" w14:textId="77777777" w:rsidR="008B7EB2" w:rsidRPr="00971926" w:rsidRDefault="008B7EB2" w:rsidP="00890A7A">
      <w:pPr>
        <w:rPr>
          <w:rFonts w:ascii="Calibri" w:hAnsi="Calibri" w:cs="Calibri"/>
          <w:sz w:val="22"/>
          <w:szCs w:val="22"/>
        </w:rPr>
      </w:pPr>
    </w:p>
    <w:p w14:paraId="5E71B696" w14:textId="77777777" w:rsidR="00D56B33" w:rsidRPr="00971926" w:rsidRDefault="00EF2C90" w:rsidP="00EF2C9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Rechne und prüfe mit gerundeten Zahlen. Beschreibe, was dir bei den Resultaten auffällt. </w:t>
      </w:r>
    </w:p>
    <w:p w14:paraId="73F819AA" w14:textId="4B768A62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Versuche zu begründen.</w:t>
      </w:r>
    </w:p>
    <w:p w14:paraId="0FFD7749" w14:textId="5CAA6754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3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746                3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646                 3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546                  3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446                 3 </w:t>
      </w:r>
      <w:r w:rsidR="00AB64D4" w:rsidRPr="00971926">
        <w:rPr>
          <w:rFonts w:ascii="Calibri" w:hAnsi="Calibri" w:cs="Calibri"/>
          <w:sz w:val="22"/>
          <w:szCs w:val="22"/>
        </w:rPr>
        <w:t>•</w:t>
      </w:r>
      <w:r w:rsidRPr="00971926">
        <w:rPr>
          <w:rFonts w:ascii="Calibri" w:hAnsi="Calibri" w:cs="Calibri"/>
          <w:sz w:val="22"/>
          <w:szCs w:val="22"/>
        </w:rPr>
        <w:t xml:space="preserve"> 346                   </w:t>
      </w:r>
    </w:p>
    <w:p w14:paraId="09D5EDFC" w14:textId="77777777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56B33" w:rsidRPr="00971926" w14:paraId="623FE342" w14:textId="77777777" w:rsidTr="002A47AE">
        <w:trPr>
          <w:trHeight w:hRule="exact" w:val="284"/>
        </w:trPr>
        <w:tc>
          <w:tcPr>
            <w:tcW w:w="284" w:type="dxa"/>
          </w:tcPr>
          <w:p w14:paraId="057A51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90A83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9225B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BEA2B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76401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86AA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503D4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4C480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740FF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94F48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76E18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B6A7C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4F257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5CBA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75D30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2EC8D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DB59E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1430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90EE0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0949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50F43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B5C40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2F6AB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1E8EB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566D1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A38D9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7C38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7DE10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2E686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687E0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B8A6D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E66C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E08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C17F5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7DECEC1D" w14:textId="77777777" w:rsidTr="002A47AE">
        <w:trPr>
          <w:trHeight w:hRule="exact" w:val="284"/>
        </w:trPr>
        <w:tc>
          <w:tcPr>
            <w:tcW w:w="284" w:type="dxa"/>
          </w:tcPr>
          <w:p w14:paraId="47FE37F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B5C2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E6B1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2FB44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23B9B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97BA7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D8D75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CA37B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C74A5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7C62C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E6E88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725FC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D110A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7811A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4A4F1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C834B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9C104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2930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38C3B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B89D7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7ED8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34EB1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2B60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2A2F6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68C83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D4C52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9D7D8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E6967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28147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A54DD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A8886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849F1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D83BD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7CF5C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4DDC6445" w14:textId="77777777" w:rsidTr="002A47AE">
        <w:trPr>
          <w:trHeight w:hRule="exact" w:val="284"/>
        </w:trPr>
        <w:tc>
          <w:tcPr>
            <w:tcW w:w="284" w:type="dxa"/>
          </w:tcPr>
          <w:p w14:paraId="052B10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18105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38E2A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5D02B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3D96E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D2B16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ED5B1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CC7FE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53DF7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B0BF8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B196E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F81B7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42EA3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1F2F9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71B33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F5D68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3472D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2705A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1116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A7CAE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208C0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A825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B2CA2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023EA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29F8D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3B18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2052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188D2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ECF8D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1297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3DD7E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91D61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CE60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49D7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50BF91E2" w14:textId="77777777" w:rsidTr="002A47AE">
        <w:trPr>
          <w:trHeight w:hRule="exact" w:val="284"/>
        </w:trPr>
        <w:tc>
          <w:tcPr>
            <w:tcW w:w="284" w:type="dxa"/>
          </w:tcPr>
          <w:p w14:paraId="1AFF9C1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12C1F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A8FF3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54E2C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8D1D3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A601C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9DDC8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21B5E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4B51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780B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6835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C7D4D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3D20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2363B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B4D5E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7F76E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026B4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DAE62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BB373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41E76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587ED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06DF2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AB24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9779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1896C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5DBCB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1CAF2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77AD9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4AD4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D140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A3DA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0AA07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BB6E2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7D44A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627D37F5" w14:textId="77777777" w:rsidTr="002A47AE">
        <w:trPr>
          <w:trHeight w:hRule="exact" w:val="284"/>
        </w:trPr>
        <w:tc>
          <w:tcPr>
            <w:tcW w:w="284" w:type="dxa"/>
          </w:tcPr>
          <w:p w14:paraId="604C756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41A6C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A7BB0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BF68F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2BA38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2C4D6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A325F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F446A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46567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10F0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5AE8C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19EB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53C78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1B2E9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D7ED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D0E7A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540A7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219F4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E7C41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5AEF7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A16FC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4A5DC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FC09B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0C648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7A57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713C6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26868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036D0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79FDF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11639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2791A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0B3A5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C9D58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115F2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6043D134" w14:textId="77777777" w:rsidTr="002A47AE">
        <w:trPr>
          <w:trHeight w:hRule="exact" w:val="284"/>
        </w:trPr>
        <w:tc>
          <w:tcPr>
            <w:tcW w:w="284" w:type="dxa"/>
          </w:tcPr>
          <w:p w14:paraId="78D8A07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902B9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E4917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ADBE7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70266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7E3B7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BB722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1852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3371C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A07A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8AEB0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669F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12AFD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F0123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F866C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8CD2F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86175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3919C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9EA63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5C157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AFCBD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2B187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56A3F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DDE61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D00D1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9403F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68693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98C75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23E0B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71C33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5A3DC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00518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45AE1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35A69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6B85D56B" w14:textId="77777777" w:rsidTr="002A47AE">
        <w:trPr>
          <w:trHeight w:hRule="exact" w:val="284"/>
        </w:trPr>
        <w:tc>
          <w:tcPr>
            <w:tcW w:w="284" w:type="dxa"/>
          </w:tcPr>
          <w:p w14:paraId="24BDB18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4F4DC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67695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41023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FF39D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5A038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4654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3587E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AB876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765634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D5F64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562FD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76962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6B862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0739AC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3C66B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3D04D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EEC8A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956D4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8D8A1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F6892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F7F12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EC806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05B6B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3F948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30BC4F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B4D2F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0DB39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AF25E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4E19C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3F179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780BB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653C0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BB966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56B33" w:rsidRPr="00971926" w14:paraId="024B9586" w14:textId="77777777" w:rsidTr="002A47AE">
        <w:trPr>
          <w:trHeight w:hRule="exact" w:val="284"/>
        </w:trPr>
        <w:tc>
          <w:tcPr>
            <w:tcW w:w="284" w:type="dxa"/>
          </w:tcPr>
          <w:p w14:paraId="085948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33E71A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35C61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FCF4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319AA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05D240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5FD13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E92CE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6B72A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1B46D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7A7B5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DA26D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112AC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A3B76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BF44A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B9A5E3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1DF2F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FEF785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6AAAF1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2CC28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2FB338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FB670E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AD335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98683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E3533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FC05C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775262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A022F7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6A1B6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A9DE56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C3719D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EA954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6DF819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D3A41B" w14:textId="77777777" w:rsidR="00D56B33" w:rsidRPr="00971926" w:rsidRDefault="00D56B3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07D860A" w14:textId="41AD5EAF" w:rsidR="00890A7A" w:rsidRPr="00971926" w:rsidRDefault="00890A7A" w:rsidP="009E2488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9E2488" w:rsidRPr="00971926" w14:paraId="745FC43B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400E57F" w14:textId="1445159D" w:rsidR="009E2488" w:rsidRPr="00971926" w:rsidRDefault="009E2488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4.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170DB75" w14:textId="3708F9D4" w:rsidR="009E2488" w:rsidRPr="00971926" w:rsidRDefault="009E2488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Arithmetik: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Multiplikation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19FD252" w14:textId="6D6593FA" w:rsidR="009E2488" w:rsidRPr="00971926" w:rsidRDefault="009E2488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59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B54842E" w14:textId="4546204D" w:rsidR="009E2488" w:rsidRPr="00971926" w:rsidRDefault="00EF2C90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02BF6E04" w14:textId="77777777" w:rsidR="00C4527A" w:rsidRPr="00971926" w:rsidRDefault="00C4527A" w:rsidP="00B13406">
      <w:pPr>
        <w:rPr>
          <w:rFonts w:ascii="Calibri" w:hAnsi="Calibri" w:cs="Calibri"/>
          <w:sz w:val="22"/>
          <w:szCs w:val="22"/>
        </w:rPr>
      </w:pPr>
    </w:p>
    <w:p w14:paraId="593F61E7" w14:textId="77777777" w:rsidR="0032057A" w:rsidRPr="00971926" w:rsidRDefault="0032057A" w:rsidP="0032057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Bilde aus den vier Ziffern </w:t>
      </w:r>
      <w:r w:rsidRPr="00971926">
        <w:rPr>
          <w:rFonts w:ascii="Calibri" w:hAnsi="Calibri" w:cs="Calibri"/>
          <w:b/>
          <w:sz w:val="22"/>
          <w:szCs w:val="22"/>
        </w:rPr>
        <w:t>3, 5, 7 und 9</w:t>
      </w:r>
      <w:r w:rsidRPr="00971926">
        <w:rPr>
          <w:rFonts w:ascii="Calibri" w:hAnsi="Calibri" w:cs="Calibri"/>
          <w:sz w:val="22"/>
          <w:szCs w:val="22"/>
        </w:rPr>
        <w:t xml:space="preserve"> zwei zweistellige Zahlen und multipliziere sie. </w:t>
      </w:r>
    </w:p>
    <w:p w14:paraId="6F9BBEF2" w14:textId="77777777" w:rsidR="0032057A" w:rsidRPr="00971926" w:rsidRDefault="0032057A" w:rsidP="0032057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Suche das kleinste und das grösste Ergebnis. Beschreibe deine Überlegungen.</w:t>
      </w:r>
    </w:p>
    <w:p w14:paraId="13059C07" w14:textId="77777777" w:rsidR="0032057A" w:rsidRPr="00971926" w:rsidRDefault="0032057A" w:rsidP="00B13406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2057A" w:rsidRPr="00971926" w14:paraId="7CB4F404" w14:textId="77777777" w:rsidTr="002A47AE">
        <w:trPr>
          <w:trHeight w:hRule="exact" w:val="284"/>
        </w:trPr>
        <w:tc>
          <w:tcPr>
            <w:tcW w:w="284" w:type="dxa"/>
          </w:tcPr>
          <w:p w14:paraId="06A7BF4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6193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517E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6EFF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4C5C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8602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142A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A3F6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4729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1186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73D1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2F797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529A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0A62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5F64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8E72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BE592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6EE0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B58B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AFD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BC776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3E9E8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53E2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2448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0D6C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0B5F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5AB2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8CEF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DC31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55B2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A9029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D51C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1AD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7800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20105B7" w14:textId="77777777" w:rsidTr="002A47AE">
        <w:trPr>
          <w:trHeight w:hRule="exact" w:val="284"/>
        </w:trPr>
        <w:tc>
          <w:tcPr>
            <w:tcW w:w="284" w:type="dxa"/>
          </w:tcPr>
          <w:p w14:paraId="450233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8E78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B517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615F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963A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56D3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EA59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7993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26AC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B3C2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2DFE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83F5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6D0B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6F95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CD32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28D48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6EB5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4098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3917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4250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1E13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B86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8393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CB928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BFE1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3A39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C07D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9A4B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3FC4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546C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D51E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EE1D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F850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41951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33AC0DD3" w14:textId="77777777" w:rsidTr="002A47AE">
        <w:trPr>
          <w:trHeight w:hRule="exact" w:val="284"/>
        </w:trPr>
        <w:tc>
          <w:tcPr>
            <w:tcW w:w="284" w:type="dxa"/>
          </w:tcPr>
          <w:p w14:paraId="5C453B6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05F8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0CC5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03C1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33D6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BE7C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BD8D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EF5A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64E3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6803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5671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5CD1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CC14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3B17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1051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1F2C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0363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07BC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D4930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19C0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0533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86A87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F8C6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EE7D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630C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EC04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7A4B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BA39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4881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9295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8858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AE2C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F8712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1910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A3E9DDA" w14:textId="77777777" w:rsidTr="002A47AE">
        <w:trPr>
          <w:trHeight w:hRule="exact" w:val="284"/>
        </w:trPr>
        <w:tc>
          <w:tcPr>
            <w:tcW w:w="284" w:type="dxa"/>
          </w:tcPr>
          <w:p w14:paraId="6A9B1F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11BF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F0BF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E222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46A8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C052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1E58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2F544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C0EB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045C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6084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B836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13A0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FCEC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FB72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6926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EEA75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96B9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4CD3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50BD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93F7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8ED77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CC8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C6299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35BD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C118A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DCA5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D1741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5FDFF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20BE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4A92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F434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9CF2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02A3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083E27B2" w14:textId="77777777" w:rsidTr="002A47AE">
        <w:trPr>
          <w:trHeight w:hRule="exact" w:val="284"/>
        </w:trPr>
        <w:tc>
          <w:tcPr>
            <w:tcW w:w="284" w:type="dxa"/>
          </w:tcPr>
          <w:p w14:paraId="2F3AA3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AC3B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6C15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7334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BCB3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3C1D1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35A4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E42B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6FE7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0775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3044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B9A4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FAE4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2019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7370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B94A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6E8E3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51CE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75C3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EBAC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3C05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9B33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190B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EC16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1535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AF63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7F61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BDB8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4ACA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3819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2B4D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3BE8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4014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50FE7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0A4E1430" w14:textId="77777777" w:rsidTr="002A47AE">
        <w:trPr>
          <w:trHeight w:hRule="exact" w:val="284"/>
        </w:trPr>
        <w:tc>
          <w:tcPr>
            <w:tcW w:w="284" w:type="dxa"/>
          </w:tcPr>
          <w:p w14:paraId="538587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B37B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9D59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72A9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EFB0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442F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E457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03A0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433B3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4451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EEDA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44F6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A5DB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E155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9501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A370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9CF1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D6DD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EEEB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D0280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9CE5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2F28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3FBB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01F72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728B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633C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1166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8F8A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C985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0F31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E27CD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DBE3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C1E2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2728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974FFE8" w14:textId="77777777" w:rsidTr="002A47AE">
        <w:trPr>
          <w:trHeight w:hRule="exact" w:val="284"/>
        </w:trPr>
        <w:tc>
          <w:tcPr>
            <w:tcW w:w="284" w:type="dxa"/>
          </w:tcPr>
          <w:p w14:paraId="706920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08D9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8EDD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CAB0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EA86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2AEF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36AC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8C53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6674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A3112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D71A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3000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8302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02FD8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C409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9ABF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DFA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74EA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5030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5ADD0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DF5A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9F90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64565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5161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27D4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191D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83B1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39D3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72A9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F0317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A590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A246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885E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AC6A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97962D0" w14:textId="77777777" w:rsidTr="002A47AE">
        <w:trPr>
          <w:trHeight w:hRule="exact" w:val="284"/>
        </w:trPr>
        <w:tc>
          <w:tcPr>
            <w:tcW w:w="284" w:type="dxa"/>
          </w:tcPr>
          <w:p w14:paraId="388A14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5120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4E85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6CE1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1696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90CFF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8799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05F7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E9946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EF1F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9F8E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3770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EF1F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A2A4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87FE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2B99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B3CC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CB7D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89E4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1938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9DFF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5841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D4E5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8756A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140C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28B2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4DF7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1D42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9B16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AE29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6B3D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2287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9ED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D362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CFB7D3B" w14:textId="77777777" w:rsidTr="002A47AE">
        <w:trPr>
          <w:trHeight w:hRule="exact" w:val="284"/>
        </w:trPr>
        <w:tc>
          <w:tcPr>
            <w:tcW w:w="284" w:type="dxa"/>
          </w:tcPr>
          <w:p w14:paraId="2BE319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551BE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1BA0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EE90D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384D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059B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3900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C2832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2F3A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422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0F7F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8A0D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27A5E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1457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77298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8022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A5B9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C4EA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5E14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5280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0A4D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5692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385B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1A7C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1462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0EA3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B033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C661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A2AB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99FF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EDAA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C4073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569C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C3B4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978C9DD" w14:textId="77777777" w:rsidTr="002A47AE">
        <w:trPr>
          <w:trHeight w:hRule="exact" w:val="284"/>
        </w:trPr>
        <w:tc>
          <w:tcPr>
            <w:tcW w:w="284" w:type="dxa"/>
          </w:tcPr>
          <w:p w14:paraId="76FFFD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B592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BD43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D5F19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A1CE2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6E6C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4B55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1FD6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6F252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F050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5870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D60F3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1189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DE07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D966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4D1A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BAF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A9FD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6BE4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35CB7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CB6E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5039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CC16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9312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3418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8E999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A5C8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0066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68BE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7050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C19B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84E68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8D2F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50D7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5307FE3" w14:textId="77777777" w:rsidTr="002A47AE">
        <w:trPr>
          <w:trHeight w:hRule="exact" w:val="284"/>
        </w:trPr>
        <w:tc>
          <w:tcPr>
            <w:tcW w:w="284" w:type="dxa"/>
          </w:tcPr>
          <w:p w14:paraId="49E4D53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D36B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C5734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E4312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3E6E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147E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4B6D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C27C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358D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8632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5989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0AFE2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C556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82B4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43F4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FD4A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1F42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4F9E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8378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BCF1B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91AC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8E05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7DEB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B182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F53AB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DA32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C9B5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32B8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E42E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D4DF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916F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69BA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1221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AECE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1FF63D6" w14:textId="77777777" w:rsidTr="002A47AE">
        <w:trPr>
          <w:trHeight w:hRule="exact" w:val="284"/>
        </w:trPr>
        <w:tc>
          <w:tcPr>
            <w:tcW w:w="284" w:type="dxa"/>
          </w:tcPr>
          <w:p w14:paraId="00A6EB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AE04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E608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E503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B9B3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1EAB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A2E37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FC29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C206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8C4C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515D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7973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5717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3136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04B8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1D2A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EF3E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2F33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DC97C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B89E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A1332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351E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EBE6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0068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A6C6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1AE0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11C5E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E253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9D2B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A364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5810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86E8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920E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4ADC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2743E27" w14:textId="77777777" w:rsidTr="002A47AE">
        <w:trPr>
          <w:trHeight w:hRule="exact" w:val="284"/>
        </w:trPr>
        <w:tc>
          <w:tcPr>
            <w:tcW w:w="284" w:type="dxa"/>
          </w:tcPr>
          <w:p w14:paraId="0DA5BD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663F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A61E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FB4C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ACA5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4509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7D6C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B80E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186B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EF46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74F7D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5592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E05C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5078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3222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6E9E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D456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04432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91FC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8BBF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3896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F14AF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D5C9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A444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E02D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4C04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5A2E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B64C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9CC5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6416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C246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2186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2CDB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DC7B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FEB823C" w14:textId="77777777" w:rsidTr="002A47AE">
        <w:trPr>
          <w:trHeight w:hRule="exact" w:val="284"/>
        </w:trPr>
        <w:tc>
          <w:tcPr>
            <w:tcW w:w="284" w:type="dxa"/>
          </w:tcPr>
          <w:p w14:paraId="108122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185B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76B3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D949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EB3A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3B87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CE744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4F33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79F3A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852D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2C8DA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4439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5751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D153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8FA5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DED0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E6C5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4481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1782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FCEE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4751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157DB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84B8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B69D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D4B04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7AD2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DD1D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CFEF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34DB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C353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5F1D1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ECDC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D68A6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8888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43E14CFE" w14:textId="77777777" w:rsidTr="002A47AE">
        <w:trPr>
          <w:trHeight w:hRule="exact" w:val="284"/>
        </w:trPr>
        <w:tc>
          <w:tcPr>
            <w:tcW w:w="284" w:type="dxa"/>
          </w:tcPr>
          <w:p w14:paraId="78EFF8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2436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5CFF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C78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598D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A145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EB15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9540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D039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376B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353E5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A478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B46B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98F4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EED9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08AF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2F25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C2C6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56A2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B55D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C5D38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5070E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08B03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5C83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3339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222A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CA45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D224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D591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43A1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9A4F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ADB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F53E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7E1B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AEECCCF" w14:textId="77777777" w:rsidTr="002A47AE">
        <w:trPr>
          <w:trHeight w:hRule="exact" w:val="284"/>
        </w:trPr>
        <w:tc>
          <w:tcPr>
            <w:tcW w:w="284" w:type="dxa"/>
          </w:tcPr>
          <w:p w14:paraId="355382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CB7E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AEA5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1269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549B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E8A7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63A9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788F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13D0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25C62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30B4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8081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F7BB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DA07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548F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210A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A72B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48BB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448D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FAD5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D977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C88F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3262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03FF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6132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DB01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C67A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4C8C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A45A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20AF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F1BE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137D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B95D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3413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769FF3" w14:textId="77777777" w:rsidR="0032057A" w:rsidRPr="00971926" w:rsidRDefault="0032057A" w:rsidP="00B13406">
      <w:pPr>
        <w:rPr>
          <w:rFonts w:ascii="Calibri" w:hAnsi="Calibri" w:cs="Calibri"/>
          <w:sz w:val="22"/>
          <w:szCs w:val="22"/>
        </w:rPr>
      </w:pPr>
    </w:p>
    <w:p w14:paraId="4BD69BB5" w14:textId="77777777" w:rsidR="00EF2C90" w:rsidRPr="00971926" w:rsidRDefault="00EF2C90" w:rsidP="00B13406">
      <w:pPr>
        <w:rPr>
          <w:rFonts w:ascii="Calibri" w:hAnsi="Calibri" w:cs="Calibri"/>
          <w:sz w:val="22"/>
          <w:szCs w:val="22"/>
        </w:rPr>
      </w:pPr>
    </w:p>
    <w:p w14:paraId="08DE3D46" w14:textId="77777777" w:rsidR="00EF2C90" w:rsidRPr="00971926" w:rsidRDefault="00EF2C90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9E2488" w:rsidRPr="00971926" w14:paraId="4D225CD6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3E448C6" w14:textId="38003802" w:rsidR="009E2488" w:rsidRPr="00971926" w:rsidRDefault="009E2488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5.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7C8C11A" w14:textId="7026433D" w:rsidR="009E2488" w:rsidRPr="00971926" w:rsidRDefault="00C4527A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Arithmetik: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Multiplikation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7BA4CEDE" w14:textId="7CF89FAB" w:rsidR="009E2488" w:rsidRPr="00971926" w:rsidRDefault="009E2488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</w:t>
            </w:r>
            <w:r w:rsidR="00FF00D4" w:rsidRPr="00971926">
              <w:rPr>
                <w:rFonts w:ascii="Calibri" w:hAnsi="Calibri" w:cs="Calibri"/>
                <w:b/>
                <w:color w:val="FFFFFF"/>
              </w:rPr>
              <w:t xml:space="preserve">. </w:t>
            </w:r>
            <w:r w:rsidR="00EF2C90" w:rsidRPr="00971926">
              <w:rPr>
                <w:rFonts w:ascii="Calibri" w:hAnsi="Calibri" w:cs="Calibri"/>
                <w:b/>
                <w:color w:val="FFFFFF"/>
              </w:rPr>
              <w:t>59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CA12556" w14:textId="25E33C38" w:rsidR="009E2488" w:rsidRPr="00971926" w:rsidRDefault="00EF2C90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73F6F364" w14:textId="77777777" w:rsidR="009E2488" w:rsidRPr="00971926" w:rsidRDefault="009E2488" w:rsidP="00B13406">
      <w:pPr>
        <w:rPr>
          <w:rFonts w:ascii="Calibri" w:hAnsi="Calibri" w:cs="Calibri"/>
          <w:sz w:val="22"/>
          <w:szCs w:val="22"/>
        </w:rPr>
      </w:pPr>
    </w:p>
    <w:p w14:paraId="542C3F46" w14:textId="77777777" w:rsidR="0032057A" w:rsidRPr="00971926" w:rsidRDefault="0032057A" w:rsidP="0032057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Bilde aus den vier Ziffern </w:t>
      </w:r>
      <w:r w:rsidRPr="00971926">
        <w:rPr>
          <w:rFonts w:ascii="Calibri" w:hAnsi="Calibri" w:cs="Calibri"/>
          <w:b/>
          <w:sz w:val="22"/>
          <w:szCs w:val="22"/>
        </w:rPr>
        <w:t>2, 4, 5, 7</w:t>
      </w:r>
      <w:r w:rsidRPr="00971926">
        <w:rPr>
          <w:rFonts w:ascii="Calibri" w:hAnsi="Calibri" w:cs="Calibri"/>
          <w:sz w:val="22"/>
          <w:szCs w:val="22"/>
        </w:rPr>
        <w:t xml:space="preserve"> zwei zweistellige Zahlen und multipliziere sie. </w:t>
      </w:r>
    </w:p>
    <w:p w14:paraId="40844968" w14:textId="77777777" w:rsidR="0032057A" w:rsidRPr="00971926" w:rsidRDefault="0032057A" w:rsidP="0032057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Suche ein Ergebnis, das kleiner ist als 2000. Findest du mehrere?</w:t>
      </w:r>
    </w:p>
    <w:p w14:paraId="39327005" w14:textId="77777777" w:rsidR="009F6D9E" w:rsidRPr="00971926" w:rsidRDefault="009F6D9E" w:rsidP="00B13406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2057A" w:rsidRPr="00971926" w14:paraId="529F2B94" w14:textId="77777777" w:rsidTr="002A47AE">
        <w:trPr>
          <w:trHeight w:hRule="exact" w:val="284"/>
        </w:trPr>
        <w:tc>
          <w:tcPr>
            <w:tcW w:w="284" w:type="dxa"/>
          </w:tcPr>
          <w:p w14:paraId="7DA8FA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8DCF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5538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5218B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8BE21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6DD8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1318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A915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AABF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84F9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7296B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0C8E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C46C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7C3D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5A2F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E188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4646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FBE5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9A97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AFC9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BFCD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3254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DA4E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0ABC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F86F7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D8ED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2C00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2F32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AE0F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91EF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8FC9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3EF2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E832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E8CA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AE21532" w14:textId="77777777" w:rsidTr="002A47AE">
        <w:trPr>
          <w:trHeight w:hRule="exact" w:val="284"/>
        </w:trPr>
        <w:tc>
          <w:tcPr>
            <w:tcW w:w="284" w:type="dxa"/>
          </w:tcPr>
          <w:p w14:paraId="3F57B3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90A3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E15A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5FC7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7D3B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503D5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4D18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A288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679EE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48E4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76E7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9AEC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753E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F31A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5889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AC9C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F418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6A1A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872F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386E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EE07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9AEC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8096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1F06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4F64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CA8E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D0F1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D31C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F991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575E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C343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1295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0F48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5CF2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42A73A17" w14:textId="77777777" w:rsidTr="002A47AE">
        <w:trPr>
          <w:trHeight w:hRule="exact" w:val="284"/>
        </w:trPr>
        <w:tc>
          <w:tcPr>
            <w:tcW w:w="284" w:type="dxa"/>
          </w:tcPr>
          <w:p w14:paraId="3E53F7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538F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AAC38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1B8D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03B2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D9C58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7B66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206D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20F3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2CCD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E5E0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D07D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63F0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0D5BA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82D0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7D9BE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D37C1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4C19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71B4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2821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A7442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EE0F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DFA1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3A06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1030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1DD2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1BDF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534D2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C33D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225A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E6CCF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520AC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7549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A36D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0B56DE78" w14:textId="77777777" w:rsidTr="002A47AE">
        <w:trPr>
          <w:trHeight w:hRule="exact" w:val="284"/>
        </w:trPr>
        <w:tc>
          <w:tcPr>
            <w:tcW w:w="284" w:type="dxa"/>
          </w:tcPr>
          <w:p w14:paraId="246C4B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A355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19AB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C310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645E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9396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FA352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D52A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C95F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65862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D7DB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1962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E5C1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3605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8F77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E547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03F7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4D1F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B3625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CF6F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E342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8765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60130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C764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5696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CCFA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C3D6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003CD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2A85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4E97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0FF90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D0A1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DE50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C27D8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17673E3" w14:textId="77777777" w:rsidTr="002A47AE">
        <w:trPr>
          <w:trHeight w:hRule="exact" w:val="284"/>
        </w:trPr>
        <w:tc>
          <w:tcPr>
            <w:tcW w:w="284" w:type="dxa"/>
          </w:tcPr>
          <w:p w14:paraId="1EA152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D66A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BC16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B36C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6359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27A7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D1D0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401A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52DD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F672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9F9F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C560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10AF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1693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3102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3DB3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23A7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CF73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875A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B1EC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C974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7C137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025E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F69B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BF99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6D46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2CCC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A2E7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9C74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335BB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5184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51E5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CBDD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ED80E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D31DBA1" w14:textId="77777777" w:rsidTr="002A47AE">
        <w:trPr>
          <w:trHeight w:hRule="exact" w:val="284"/>
        </w:trPr>
        <w:tc>
          <w:tcPr>
            <w:tcW w:w="284" w:type="dxa"/>
          </w:tcPr>
          <w:p w14:paraId="084882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D02E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94A7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E748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E2A7A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460D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7745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BE16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687F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EA5A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B0833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A65B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FFD0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F067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D273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92F7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31D4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9F8E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1A22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AE548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ED65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63A0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0204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6045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6370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E423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2E331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6B57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11F21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8001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CEA24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3414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FA87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3819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3A1DD748" w14:textId="77777777" w:rsidTr="002A47AE">
        <w:trPr>
          <w:trHeight w:hRule="exact" w:val="284"/>
        </w:trPr>
        <w:tc>
          <w:tcPr>
            <w:tcW w:w="284" w:type="dxa"/>
          </w:tcPr>
          <w:p w14:paraId="1CC376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B7EC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070C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7BC8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CA1A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75BF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47CB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5ADF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2F15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6392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ED2B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B595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3F28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F69F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584D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9A1E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9E343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44E8A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9F53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60703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BECE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FA10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4707D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0558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2EFD5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8B6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3F82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880F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D749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35D0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8E7D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7A0D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67CB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0118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BC25462" w14:textId="77777777" w:rsidTr="002A47AE">
        <w:trPr>
          <w:trHeight w:hRule="exact" w:val="284"/>
        </w:trPr>
        <w:tc>
          <w:tcPr>
            <w:tcW w:w="284" w:type="dxa"/>
          </w:tcPr>
          <w:p w14:paraId="25D8C4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0A03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46DD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A63E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C423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8F0A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9663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7F8F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B508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222B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EBBB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7C23E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7932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83CE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8BB5E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CD49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8FB8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B26E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3630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EFE8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B1D1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CFB51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63D3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B9B2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FD21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FF268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74EB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7FF4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D86B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8DC6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0F89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23585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0115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A3320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E9B1EF3" w14:textId="77777777" w:rsidTr="002A47AE">
        <w:trPr>
          <w:trHeight w:hRule="exact" w:val="284"/>
        </w:trPr>
        <w:tc>
          <w:tcPr>
            <w:tcW w:w="284" w:type="dxa"/>
          </w:tcPr>
          <w:p w14:paraId="192C35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16F4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A3F0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53BD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A4AB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5AD5C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C8FE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C623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42CD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C149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2070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9355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50E0E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D03E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04473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2D897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FF44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ED9A9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507C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CDDE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E6B32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74C03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FF6D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0863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D800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A996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03D62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3C98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A1EF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6B3E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47CC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8779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459A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34A4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01AF3908" w14:textId="77777777" w:rsidTr="002A47AE">
        <w:trPr>
          <w:trHeight w:hRule="exact" w:val="284"/>
        </w:trPr>
        <w:tc>
          <w:tcPr>
            <w:tcW w:w="284" w:type="dxa"/>
          </w:tcPr>
          <w:p w14:paraId="1FFF58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EA51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4058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814F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E675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3B57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9360E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F866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77FFF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A388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BEA4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C2F5B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58A4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A5DF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856E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DF270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EA25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9ED2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FB9A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5C76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43EB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B357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2EE0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6A1C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CF78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5B0A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A8CE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F59A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3F4D7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8A7B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AF13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7B4B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12A6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8886F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2C103F5" w14:textId="77777777" w:rsidTr="002A47AE">
        <w:trPr>
          <w:trHeight w:hRule="exact" w:val="284"/>
        </w:trPr>
        <w:tc>
          <w:tcPr>
            <w:tcW w:w="284" w:type="dxa"/>
          </w:tcPr>
          <w:p w14:paraId="3A2BA6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987D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0F61D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2A0A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DE68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4BFD3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3D1B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5655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2562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350D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4573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6209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0327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FFB3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A7C1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C882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41BF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5EB0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B68E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8692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AA7C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6650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1D8F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1A0F6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CEFA1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5D9D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5EBA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3475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7A49D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705F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0219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A860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8FAC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D2A9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83ED0C6" w14:textId="77777777" w:rsidTr="002A47AE">
        <w:trPr>
          <w:trHeight w:hRule="exact" w:val="284"/>
        </w:trPr>
        <w:tc>
          <w:tcPr>
            <w:tcW w:w="284" w:type="dxa"/>
          </w:tcPr>
          <w:p w14:paraId="21C1C2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58CC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B24C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22BB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8443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1ECB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6D63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9A198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D1D4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D947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A4FBA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5666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A5E3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1B8A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A14FB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7B55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872B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99CF7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B9AE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6CFD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3B70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5369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FF22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ECCD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9924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1D2E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7EDB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A5D3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B51F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8C4B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2E7F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D8A1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CB88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447B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9B21CD8" w14:textId="77777777" w:rsidTr="002A47AE">
        <w:trPr>
          <w:trHeight w:hRule="exact" w:val="284"/>
        </w:trPr>
        <w:tc>
          <w:tcPr>
            <w:tcW w:w="284" w:type="dxa"/>
          </w:tcPr>
          <w:p w14:paraId="0CDBF1C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D8365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A88A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C42F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53664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87BF2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E3E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725D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8711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AE49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5301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71B5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4671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8852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D236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79B8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1B8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F93D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C44E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1638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8B90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3E5E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CDEB7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CE33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94F3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567C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E612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5053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984F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3905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8728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2391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A063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1F45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FD360D5" w14:textId="77777777" w:rsidTr="002A47AE">
        <w:trPr>
          <w:trHeight w:hRule="exact" w:val="284"/>
        </w:trPr>
        <w:tc>
          <w:tcPr>
            <w:tcW w:w="284" w:type="dxa"/>
          </w:tcPr>
          <w:p w14:paraId="210979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76388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6435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69B1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C405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103B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BCEE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1FE4B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96E7D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494A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CA1B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80DF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F979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A76E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3C8A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9FEB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1D6E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23EC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30FA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F739E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75C5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3937A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19CD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F15A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1854A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7554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2F03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9513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094A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8EC7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8CCE0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C947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B87DE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C2737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A7B2D4B" w14:textId="77777777" w:rsidTr="002A47AE">
        <w:trPr>
          <w:trHeight w:hRule="exact" w:val="284"/>
        </w:trPr>
        <w:tc>
          <w:tcPr>
            <w:tcW w:w="284" w:type="dxa"/>
          </w:tcPr>
          <w:p w14:paraId="6B36C0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8C17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762B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70E3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DE84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7FF3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AB809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70AC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A976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31DC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D52EA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6C98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1A0E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989A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7875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4682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FCD1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FE6E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DF0B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C0D8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3E45F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0F20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4C53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2987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3524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BF21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7033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773D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890D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D8A38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0711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4459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1DAE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B568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05C35CBF" w14:textId="77777777" w:rsidTr="002A47AE">
        <w:trPr>
          <w:trHeight w:hRule="exact" w:val="284"/>
        </w:trPr>
        <w:tc>
          <w:tcPr>
            <w:tcW w:w="284" w:type="dxa"/>
          </w:tcPr>
          <w:p w14:paraId="428583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0F6C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BA83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6470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36B7D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384F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44823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456F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CE6A1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C932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92D9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ACBC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C3F0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FC327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28D3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44C2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F6403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0A09B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24AB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DC88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748F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AEE0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ED25E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D41A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1555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87D6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2F9E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ED5D9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2B95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0442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7E58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11A5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0BFF4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4C64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A08C637" w14:textId="77777777" w:rsidR="0032057A" w:rsidRPr="00971926" w:rsidRDefault="0032057A" w:rsidP="00B13406">
      <w:pPr>
        <w:rPr>
          <w:rFonts w:ascii="Calibri" w:hAnsi="Calibri" w:cs="Calibri"/>
          <w:sz w:val="22"/>
          <w:szCs w:val="22"/>
        </w:rPr>
      </w:pPr>
    </w:p>
    <w:p w14:paraId="7B219A91" w14:textId="5E63AFA9" w:rsidR="009E2488" w:rsidRDefault="0032057A" w:rsidP="0082325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82325A" w:rsidRPr="00971926" w14:paraId="08D48571" w14:textId="77777777" w:rsidTr="008E7C86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1FD49D22" w14:textId="7B75DFD9" w:rsidR="0082325A" w:rsidRPr="00971926" w:rsidRDefault="0082325A" w:rsidP="008E7C86">
            <w:pPr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>6</w:t>
            </w:r>
            <w:r w:rsidRPr="00971926">
              <w:rPr>
                <w:rFonts w:ascii="Calibri" w:hAnsi="Calibri" w:cs="Calibri"/>
                <w:b/>
                <w:color w:val="FFFFFF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A9CED1B" w14:textId="77777777" w:rsidR="0082325A" w:rsidRPr="00971926" w:rsidRDefault="0082325A" w:rsidP="008E7C86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Sachrechnen: Schulwege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140F0C9" w14:textId="77777777" w:rsidR="0082325A" w:rsidRPr="00971926" w:rsidRDefault="0082325A" w:rsidP="008E7C86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63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3622FE7" w14:textId="77777777" w:rsidR="0082325A" w:rsidRPr="00971926" w:rsidRDefault="0082325A" w:rsidP="008E7C86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7F955B18" w14:textId="77777777" w:rsidR="0082325A" w:rsidRPr="00971926" w:rsidRDefault="0082325A" w:rsidP="00B13406">
      <w:pPr>
        <w:rPr>
          <w:rFonts w:ascii="Calibri" w:hAnsi="Calibri" w:cs="Calibri"/>
          <w:sz w:val="22"/>
          <w:szCs w:val="22"/>
        </w:rPr>
      </w:pPr>
    </w:p>
    <w:p w14:paraId="08F22243" w14:textId="77777777" w:rsidR="00EF2C90" w:rsidRPr="00971926" w:rsidRDefault="00EF2C90" w:rsidP="00EF2C9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Die Kinder haben ihre Schulwege gemessen.</w:t>
      </w:r>
    </w:p>
    <w:p w14:paraId="3C8BC2F4" w14:textId="77777777" w:rsidR="009F6D9E" w:rsidRPr="00971926" w:rsidRDefault="009F6D9E" w:rsidP="00B13406">
      <w:pPr>
        <w:rPr>
          <w:rFonts w:ascii="Calibri" w:hAnsi="Calibri" w:cs="Calibri"/>
          <w:sz w:val="22"/>
          <w:szCs w:val="22"/>
        </w:rPr>
      </w:pPr>
    </w:p>
    <w:tbl>
      <w:tblPr>
        <w:tblW w:w="9522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7"/>
        <w:gridCol w:w="1587"/>
        <w:gridCol w:w="1587"/>
        <w:gridCol w:w="1587"/>
        <w:gridCol w:w="1587"/>
        <w:gridCol w:w="1587"/>
      </w:tblGrid>
      <w:tr w:rsidR="00EF2C90" w:rsidRPr="00971926" w14:paraId="6C42003E" w14:textId="77777777" w:rsidTr="00EF2C90">
        <w:trPr>
          <w:trHeight w:val="320"/>
        </w:trPr>
        <w:tc>
          <w:tcPr>
            <w:tcW w:w="1587" w:type="dxa"/>
            <w:vAlign w:val="center"/>
          </w:tcPr>
          <w:p w14:paraId="6165B7FF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Regula</w:t>
            </w:r>
          </w:p>
        </w:tc>
        <w:tc>
          <w:tcPr>
            <w:tcW w:w="1587" w:type="dxa"/>
            <w:vAlign w:val="center"/>
          </w:tcPr>
          <w:p w14:paraId="1650A9AD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Claudine</w:t>
            </w:r>
          </w:p>
        </w:tc>
        <w:tc>
          <w:tcPr>
            <w:tcW w:w="1587" w:type="dxa"/>
            <w:vAlign w:val="center"/>
          </w:tcPr>
          <w:p w14:paraId="2F8A04E0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Yves</w:t>
            </w:r>
          </w:p>
        </w:tc>
        <w:tc>
          <w:tcPr>
            <w:tcW w:w="1587" w:type="dxa"/>
            <w:vAlign w:val="center"/>
          </w:tcPr>
          <w:p w14:paraId="5CE9D399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Rahel</w:t>
            </w:r>
          </w:p>
        </w:tc>
        <w:tc>
          <w:tcPr>
            <w:tcW w:w="1587" w:type="dxa"/>
            <w:vAlign w:val="center"/>
          </w:tcPr>
          <w:p w14:paraId="116786B3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Nicole</w:t>
            </w:r>
          </w:p>
        </w:tc>
        <w:tc>
          <w:tcPr>
            <w:tcW w:w="1587" w:type="dxa"/>
            <w:vAlign w:val="center"/>
          </w:tcPr>
          <w:p w14:paraId="4BA74D01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Andrea</w:t>
            </w:r>
          </w:p>
        </w:tc>
      </w:tr>
      <w:tr w:rsidR="00EF2C90" w:rsidRPr="00971926" w14:paraId="1B9AC9DA" w14:textId="77777777" w:rsidTr="00EF2C90">
        <w:trPr>
          <w:trHeight w:val="320"/>
        </w:trPr>
        <w:tc>
          <w:tcPr>
            <w:tcW w:w="1587" w:type="dxa"/>
            <w:vAlign w:val="center"/>
          </w:tcPr>
          <w:p w14:paraId="3B104568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535 m</w:t>
            </w:r>
          </w:p>
        </w:tc>
        <w:tc>
          <w:tcPr>
            <w:tcW w:w="1587" w:type="dxa"/>
            <w:vAlign w:val="center"/>
          </w:tcPr>
          <w:p w14:paraId="7A437C6C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805 m</w:t>
            </w:r>
          </w:p>
        </w:tc>
        <w:tc>
          <w:tcPr>
            <w:tcW w:w="1587" w:type="dxa"/>
            <w:vAlign w:val="center"/>
          </w:tcPr>
          <w:p w14:paraId="0A092CAE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345 m</w:t>
            </w:r>
          </w:p>
        </w:tc>
        <w:tc>
          <w:tcPr>
            <w:tcW w:w="1587" w:type="dxa"/>
            <w:vAlign w:val="center"/>
          </w:tcPr>
          <w:p w14:paraId="1D03C2FD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725 m</w:t>
            </w:r>
          </w:p>
        </w:tc>
        <w:tc>
          <w:tcPr>
            <w:tcW w:w="1587" w:type="dxa"/>
            <w:vAlign w:val="center"/>
          </w:tcPr>
          <w:p w14:paraId="345C2B18" w14:textId="77777777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215 m</w:t>
            </w:r>
          </w:p>
        </w:tc>
        <w:tc>
          <w:tcPr>
            <w:tcW w:w="1587" w:type="dxa"/>
            <w:vAlign w:val="center"/>
          </w:tcPr>
          <w:p w14:paraId="4EEE00A0" w14:textId="456BEF29" w:rsidR="00EF2C90" w:rsidRPr="00971926" w:rsidRDefault="00EF2C90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</w:t>
            </w:r>
            <w:r w:rsidR="00212DE1" w:rsidRPr="0097192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71926">
              <w:rPr>
                <w:rFonts w:ascii="Calibri" w:hAnsi="Calibri" w:cs="Calibri"/>
                <w:sz w:val="22"/>
                <w:szCs w:val="22"/>
              </w:rPr>
              <w:t>230 m</w:t>
            </w:r>
          </w:p>
        </w:tc>
      </w:tr>
    </w:tbl>
    <w:p w14:paraId="7F68BCA2" w14:textId="77777777" w:rsidR="00FF00D4" w:rsidRPr="00971926" w:rsidRDefault="00FF00D4" w:rsidP="00B13406">
      <w:pPr>
        <w:rPr>
          <w:rFonts w:ascii="Calibri" w:hAnsi="Calibri" w:cs="Calibri"/>
          <w:sz w:val="22"/>
          <w:szCs w:val="22"/>
        </w:rPr>
      </w:pPr>
    </w:p>
    <w:p w14:paraId="0370D2D4" w14:textId="67C2B787" w:rsidR="00A11A4C" w:rsidRPr="00971926" w:rsidRDefault="00A11A4C" w:rsidP="00A11A4C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Bestimme den kürzesten und den längsten Weg und berechne den Unterschied. </w:t>
      </w:r>
      <w:r w:rsidR="00C83F59" w:rsidRPr="00971926">
        <w:rPr>
          <w:rFonts w:ascii="Calibri" w:hAnsi="Calibri" w:cs="Calibri"/>
          <w:sz w:val="22"/>
          <w:szCs w:val="22"/>
        </w:rPr>
        <w:br/>
      </w:r>
      <w:r w:rsidRPr="00971926">
        <w:rPr>
          <w:rFonts w:ascii="Calibri" w:hAnsi="Calibri" w:cs="Calibri"/>
          <w:sz w:val="22"/>
          <w:szCs w:val="22"/>
        </w:rPr>
        <w:t xml:space="preserve">Schreibe deine </w:t>
      </w:r>
      <w:r w:rsidR="00C83F59" w:rsidRPr="00971926">
        <w:rPr>
          <w:rFonts w:ascii="Calibri" w:hAnsi="Calibri" w:cs="Calibri"/>
          <w:sz w:val="22"/>
          <w:szCs w:val="22"/>
        </w:rPr>
        <w:t>Rechnung</w:t>
      </w:r>
      <w:r w:rsidRPr="00971926">
        <w:rPr>
          <w:rFonts w:ascii="Calibri" w:hAnsi="Calibri" w:cs="Calibri"/>
          <w:sz w:val="22"/>
          <w:szCs w:val="22"/>
        </w:rPr>
        <w:t xml:space="preserve"> auf.</w:t>
      </w:r>
    </w:p>
    <w:p w14:paraId="682FBB66" w14:textId="77777777" w:rsidR="00EF2C90" w:rsidRPr="00971926" w:rsidRDefault="00EF2C90" w:rsidP="00B13406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2057A" w:rsidRPr="00971926" w14:paraId="03663B6B" w14:textId="77777777" w:rsidTr="002A47AE">
        <w:trPr>
          <w:trHeight w:hRule="exact" w:val="284"/>
        </w:trPr>
        <w:tc>
          <w:tcPr>
            <w:tcW w:w="284" w:type="dxa"/>
          </w:tcPr>
          <w:p w14:paraId="09C60C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DC166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5422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ACC0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6D0FE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08CB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6CC2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70C3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09511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7859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20093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0E24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8BB80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1F18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F2C6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A819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F8C5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C7AA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D370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9EAF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B3FF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5374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9A7C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9931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07B7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0F91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4D28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220E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A22E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D701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711B7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386E1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E34B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E6B2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5F939EB" w14:textId="77777777" w:rsidTr="002A47AE">
        <w:trPr>
          <w:trHeight w:hRule="exact" w:val="284"/>
        </w:trPr>
        <w:tc>
          <w:tcPr>
            <w:tcW w:w="284" w:type="dxa"/>
          </w:tcPr>
          <w:p w14:paraId="04021C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0400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A726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85A3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E168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66EA5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3974A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3C4C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4C1E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40C3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9C1F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8241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0F54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1A47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2F52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719C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857E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650A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45F88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5C72B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A9B3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4E26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24A8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73F51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8F0F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409A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70E6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351E1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CF3A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FAC5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8227E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4297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BF979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2733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9EC93C7" w14:textId="77777777" w:rsidTr="002A47AE">
        <w:trPr>
          <w:trHeight w:hRule="exact" w:val="284"/>
        </w:trPr>
        <w:tc>
          <w:tcPr>
            <w:tcW w:w="284" w:type="dxa"/>
          </w:tcPr>
          <w:p w14:paraId="752FDF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910C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8EC8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F7E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536A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3134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C2E2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68EC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4755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B95A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C2062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7248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48C4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A3E1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2070E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986C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8BB8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2FDF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9F30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10007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EF699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B1B5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85D5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6A7F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AF6F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61C2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7B01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F63D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9CB7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35DB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4466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2B788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BC25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095A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6E569FE" w14:textId="77777777" w:rsidTr="002A47AE">
        <w:trPr>
          <w:trHeight w:hRule="exact" w:val="284"/>
        </w:trPr>
        <w:tc>
          <w:tcPr>
            <w:tcW w:w="284" w:type="dxa"/>
          </w:tcPr>
          <w:p w14:paraId="33EE33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37B94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CBF37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4732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6F33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1A28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7E73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0FAF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C337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2360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2CE3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1EBB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1849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CC32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A8CA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6AB0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F4D2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3604F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6A05E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7208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BA01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D1FB8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AA9E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7EC4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5753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22CE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50E4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5F65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BD338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6DA6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8AA6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3411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A13E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D4F5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4750F61" w14:textId="77777777" w:rsidTr="002A47AE">
        <w:trPr>
          <w:trHeight w:hRule="exact" w:val="284"/>
        </w:trPr>
        <w:tc>
          <w:tcPr>
            <w:tcW w:w="284" w:type="dxa"/>
          </w:tcPr>
          <w:p w14:paraId="5A2036E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E6F8B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DF37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5A5E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CA9B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37B4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2429E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688C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D9BE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60D9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933B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6F77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35FF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8F991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F1E8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3E6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5534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D7EA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4464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D4B0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7C6E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B8B5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1787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531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4A47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9DC0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DE32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4263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F603D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FF1B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C89B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F7792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F098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0EA8F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96E67F7" w14:textId="77777777" w:rsidTr="002A47AE">
        <w:trPr>
          <w:trHeight w:hRule="exact" w:val="284"/>
        </w:trPr>
        <w:tc>
          <w:tcPr>
            <w:tcW w:w="284" w:type="dxa"/>
          </w:tcPr>
          <w:p w14:paraId="29DBDB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8265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C98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F6E8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534A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65BD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229B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C2E7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2B54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448B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A6D0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933C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718D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5944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9DB6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9DFB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8826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447C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58F8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484C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B4538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F5923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F689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13CD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B54A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F799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C848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9E76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27BC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77E1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15CB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2CB4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0567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66BD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7C532567" w14:textId="77777777" w:rsidTr="002A47AE">
        <w:trPr>
          <w:trHeight w:hRule="exact" w:val="284"/>
        </w:trPr>
        <w:tc>
          <w:tcPr>
            <w:tcW w:w="284" w:type="dxa"/>
          </w:tcPr>
          <w:p w14:paraId="1453CD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0D47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8131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65D79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0BE0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BF77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5465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C53E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071D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0B7D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D77B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B5C3D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26CA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3172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F7C3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0F55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6132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E7CA0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3F49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E68E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E543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4CDC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AFEA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BA98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6A0B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3A3AE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F337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9A1D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7481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88C1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7F67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AAFE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DFC1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1915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25B8A5" w14:textId="77777777" w:rsidR="00A11A4C" w:rsidRPr="00971926" w:rsidRDefault="00A11A4C" w:rsidP="00B13406">
      <w:pPr>
        <w:rPr>
          <w:rFonts w:ascii="Calibri" w:hAnsi="Calibri" w:cs="Calibri"/>
          <w:sz w:val="22"/>
          <w:szCs w:val="22"/>
        </w:rPr>
      </w:pPr>
    </w:p>
    <w:p w14:paraId="074E24E4" w14:textId="77777777" w:rsidR="00FF00D4" w:rsidRPr="00971926" w:rsidRDefault="00FF00D4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9E2488" w:rsidRPr="00971926" w14:paraId="3E5059E2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03CD701" w14:textId="1057C8A4" w:rsidR="009E2488" w:rsidRPr="00971926" w:rsidRDefault="009E2488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7.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911179C" w14:textId="617D84C0" w:rsidR="009E2488" w:rsidRPr="00971926" w:rsidRDefault="009F6D9E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Sachrechnen: </w:t>
            </w:r>
            <w:r w:rsidR="00A11A4C" w:rsidRPr="00971926">
              <w:rPr>
                <w:rFonts w:ascii="Calibri" w:hAnsi="Calibri" w:cs="Calibri"/>
                <w:b/>
                <w:color w:val="FFFFFF"/>
              </w:rPr>
              <w:t>Schulwege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FC371C6" w14:textId="15EB6E17" w:rsidR="009E2488" w:rsidRPr="00971926" w:rsidRDefault="009E2488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A11A4C" w:rsidRPr="00971926">
              <w:rPr>
                <w:rFonts w:ascii="Calibri" w:hAnsi="Calibri" w:cs="Calibri"/>
                <w:b/>
                <w:color w:val="FFFFFF"/>
              </w:rPr>
              <w:t>63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7F071F3" w14:textId="0F29BD81" w:rsidR="009E2488" w:rsidRPr="00971926" w:rsidRDefault="00136346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</w:t>
            </w:r>
            <w:r w:rsidR="009F6D9E" w:rsidRPr="00971926">
              <w:rPr>
                <w:rFonts w:ascii="Calibri" w:hAnsi="Calibri" w:cs="Calibri"/>
                <w:b/>
                <w:color w:val="FFFFFF"/>
              </w:rPr>
              <w:t>/D</w:t>
            </w:r>
          </w:p>
        </w:tc>
      </w:tr>
    </w:tbl>
    <w:p w14:paraId="1EA9A369" w14:textId="77777777" w:rsidR="00FF00D4" w:rsidRPr="00971926" w:rsidRDefault="00FF00D4" w:rsidP="00FF00D4">
      <w:pPr>
        <w:rPr>
          <w:rFonts w:ascii="Calibri" w:hAnsi="Calibri" w:cs="Calibri"/>
          <w:sz w:val="22"/>
          <w:szCs w:val="22"/>
        </w:rPr>
      </w:pPr>
    </w:p>
    <w:p w14:paraId="45169E4B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Die Kinder haben ihre Schulwege gemessen.</w:t>
      </w:r>
    </w:p>
    <w:p w14:paraId="0FC37DD6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</w:p>
    <w:tbl>
      <w:tblPr>
        <w:tblW w:w="9522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7"/>
        <w:gridCol w:w="1587"/>
        <w:gridCol w:w="1587"/>
        <w:gridCol w:w="1587"/>
        <w:gridCol w:w="1587"/>
        <w:gridCol w:w="1587"/>
      </w:tblGrid>
      <w:tr w:rsidR="00C750FA" w:rsidRPr="00971926" w14:paraId="782FFB83" w14:textId="77777777" w:rsidTr="005347B8">
        <w:trPr>
          <w:trHeight w:val="320"/>
        </w:trPr>
        <w:tc>
          <w:tcPr>
            <w:tcW w:w="1587" w:type="dxa"/>
            <w:vAlign w:val="center"/>
          </w:tcPr>
          <w:p w14:paraId="59BF455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Regula</w:t>
            </w:r>
          </w:p>
        </w:tc>
        <w:tc>
          <w:tcPr>
            <w:tcW w:w="1587" w:type="dxa"/>
            <w:vAlign w:val="center"/>
          </w:tcPr>
          <w:p w14:paraId="19D5240E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Claudine</w:t>
            </w:r>
          </w:p>
        </w:tc>
        <w:tc>
          <w:tcPr>
            <w:tcW w:w="1587" w:type="dxa"/>
            <w:vAlign w:val="center"/>
          </w:tcPr>
          <w:p w14:paraId="20D4FF0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Yves</w:t>
            </w:r>
          </w:p>
        </w:tc>
        <w:tc>
          <w:tcPr>
            <w:tcW w:w="1587" w:type="dxa"/>
            <w:vAlign w:val="center"/>
          </w:tcPr>
          <w:p w14:paraId="2649B15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Rahel</w:t>
            </w:r>
          </w:p>
        </w:tc>
        <w:tc>
          <w:tcPr>
            <w:tcW w:w="1587" w:type="dxa"/>
            <w:vAlign w:val="center"/>
          </w:tcPr>
          <w:p w14:paraId="7425876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Nicole</w:t>
            </w:r>
          </w:p>
        </w:tc>
        <w:tc>
          <w:tcPr>
            <w:tcW w:w="1587" w:type="dxa"/>
            <w:vAlign w:val="center"/>
          </w:tcPr>
          <w:p w14:paraId="5EC9A0F0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Andrea</w:t>
            </w:r>
          </w:p>
        </w:tc>
      </w:tr>
      <w:tr w:rsidR="00C750FA" w:rsidRPr="00971926" w14:paraId="2F659CEB" w14:textId="77777777" w:rsidTr="005347B8">
        <w:trPr>
          <w:trHeight w:val="320"/>
        </w:trPr>
        <w:tc>
          <w:tcPr>
            <w:tcW w:w="1587" w:type="dxa"/>
            <w:vAlign w:val="center"/>
          </w:tcPr>
          <w:p w14:paraId="63D0D91B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535 m</w:t>
            </w:r>
          </w:p>
        </w:tc>
        <w:tc>
          <w:tcPr>
            <w:tcW w:w="1587" w:type="dxa"/>
            <w:vAlign w:val="center"/>
          </w:tcPr>
          <w:p w14:paraId="5E25DF36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805 m</w:t>
            </w:r>
          </w:p>
        </w:tc>
        <w:tc>
          <w:tcPr>
            <w:tcW w:w="1587" w:type="dxa"/>
            <w:vAlign w:val="center"/>
          </w:tcPr>
          <w:p w14:paraId="6DF104DD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345 m</w:t>
            </w:r>
          </w:p>
        </w:tc>
        <w:tc>
          <w:tcPr>
            <w:tcW w:w="1587" w:type="dxa"/>
            <w:vAlign w:val="center"/>
          </w:tcPr>
          <w:p w14:paraId="525481D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725 m</w:t>
            </w:r>
          </w:p>
        </w:tc>
        <w:tc>
          <w:tcPr>
            <w:tcW w:w="1587" w:type="dxa"/>
            <w:vAlign w:val="center"/>
          </w:tcPr>
          <w:p w14:paraId="0F0673D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215 m</w:t>
            </w:r>
          </w:p>
        </w:tc>
        <w:tc>
          <w:tcPr>
            <w:tcW w:w="1587" w:type="dxa"/>
            <w:vAlign w:val="center"/>
          </w:tcPr>
          <w:p w14:paraId="0597E62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1230 m</w:t>
            </w:r>
          </w:p>
        </w:tc>
      </w:tr>
    </w:tbl>
    <w:p w14:paraId="3D3F61FA" w14:textId="14619475" w:rsidR="008C1395" w:rsidRPr="00971926" w:rsidRDefault="008C1395" w:rsidP="008C1395">
      <w:pPr>
        <w:rPr>
          <w:rFonts w:ascii="Calibri" w:hAnsi="Calibri" w:cs="Calibri"/>
          <w:sz w:val="22"/>
          <w:szCs w:val="22"/>
        </w:rPr>
      </w:pPr>
    </w:p>
    <w:p w14:paraId="62ECA437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Wähle zwei Kinder aus. Berechne die Mitte der beiden Schulwege.</w:t>
      </w:r>
    </w:p>
    <w:p w14:paraId="2B64CAFE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</w:p>
    <w:p w14:paraId="54CC3329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Beispiel: Nicole: 215m und Yves: 345m </w:t>
      </w:r>
      <w:r w:rsidRPr="00971926">
        <w:rPr>
          <w:rFonts w:ascii="Calibri" w:hAnsi="Calibri" w:cs="Calibri"/>
          <w:sz w:val="22"/>
          <w:szCs w:val="22"/>
        </w:rPr>
        <w:sym w:font="Wingdings" w:char="F0E0"/>
      </w:r>
      <w:r w:rsidRPr="00971926">
        <w:rPr>
          <w:rFonts w:ascii="Calibri" w:hAnsi="Calibri" w:cs="Calibri"/>
          <w:sz w:val="22"/>
          <w:szCs w:val="22"/>
        </w:rPr>
        <w:t xml:space="preserve"> die Mitte: 280m</w:t>
      </w:r>
    </w:p>
    <w:p w14:paraId="38D39146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</w:p>
    <w:p w14:paraId="2778FB0E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Mache 2 weitere Beispiele.</w:t>
      </w:r>
    </w:p>
    <w:p w14:paraId="58C2CC80" w14:textId="77777777" w:rsidR="009F6D9E" w:rsidRPr="00971926" w:rsidRDefault="009F6D9E" w:rsidP="00B13406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2057A" w:rsidRPr="00971926" w14:paraId="2EA0BDBC" w14:textId="77777777" w:rsidTr="002A47AE">
        <w:trPr>
          <w:trHeight w:hRule="exact" w:val="284"/>
        </w:trPr>
        <w:tc>
          <w:tcPr>
            <w:tcW w:w="284" w:type="dxa"/>
          </w:tcPr>
          <w:p w14:paraId="1A8DA8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C35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0F0E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A5701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CA69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3076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4A5F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3CBBF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047A0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CA43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85866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818F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78A33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19788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3191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B47A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D0918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6BE6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7A4D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F84F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1818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6BC1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D87B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0262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9CCF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C83C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CB50B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E487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2844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E761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9DDF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9FF8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1F03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E1DB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C8AE973" w14:textId="77777777" w:rsidTr="002A47AE">
        <w:trPr>
          <w:trHeight w:hRule="exact" w:val="284"/>
        </w:trPr>
        <w:tc>
          <w:tcPr>
            <w:tcW w:w="284" w:type="dxa"/>
          </w:tcPr>
          <w:p w14:paraId="679B9E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0B40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C497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C910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858F2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D135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076F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4B55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27C7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1E84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C913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0920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231D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34A2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5648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3667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3D016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6BA9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48FE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575C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7D930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7D3F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F3CC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F3EA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8633B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7BEB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13A5E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D10A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7F55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02FF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17AC2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3403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865D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B08F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79445C3" w14:textId="77777777" w:rsidTr="002A47AE">
        <w:trPr>
          <w:trHeight w:hRule="exact" w:val="284"/>
        </w:trPr>
        <w:tc>
          <w:tcPr>
            <w:tcW w:w="284" w:type="dxa"/>
          </w:tcPr>
          <w:p w14:paraId="01D069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7BF5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9356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65C23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D7D4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0A9D4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3F7A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4FB5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E4492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D7C7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0C200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36B4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BCE5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C004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833D8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DD11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E60C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6F07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730C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B2C1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AE48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2A5D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63DA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B3A7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36B4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AF17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36D7C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0031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8356E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AA60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3A1E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C181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9015A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9CAC8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C558EE0" w14:textId="77777777" w:rsidTr="002A47AE">
        <w:trPr>
          <w:trHeight w:hRule="exact" w:val="284"/>
        </w:trPr>
        <w:tc>
          <w:tcPr>
            <w:tcW w:w="284" w:type="dxa"/>
          </w:tcPr>
          <w:p w14:paraId="2E4507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40AC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21E9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0761F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45F6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09C32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916A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A87E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0A66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118A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F5B5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50278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0919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3334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6BD8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6734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509B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7863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8BF7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9F6E0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4DF3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71AC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F1FE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CE0F6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3106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D27B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D49B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6F6C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B499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6DAB1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4913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9045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C228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94B7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7446E1A" w14:textId="77777777" w:rsidTr="002A47AE">
        <w:trPr>
          <w:trHeight w:hRule="exact" w:val="284"/>
        </w:trPr>
        <w:tc>
          <w:tcPr>
            <w:tcW w:w="284" w:type="dxa"/>
          </w:tcPr>
          <w:p w14:paraId="3F19588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66FB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C3B0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4DB4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0EF1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4B99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41E46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E4A6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C132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C022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EB36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A790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5777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9B8B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5004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C088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3EDB1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6820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B6A71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3497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B3AF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5A683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5C9D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191F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CD15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B707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ADAC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BB7B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8D254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DB34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82EF6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2649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D82D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5E14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4AC647C" w14:textId="77777777" w:rsidTr="002A47AE">
        <w:trPr>
          <w:trHeight w:hRule="exact" w:val="284"/>
        </w:trPr>
        <w:tc>
          <w:tcPr>
            <w:tcW w:w="284" w:type="dxa"/>
          </w:tcPr>
          <w:p w14:paraId="4740B6D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B3E07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B777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7F624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EA59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66E2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10CF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F9C2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B239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44F7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D03D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E3CD9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51F6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7659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6048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CFB1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E28AA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EE4E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48A3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A560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83B5D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E2FA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A755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8B9B1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C95F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71E5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7021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C6833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A3AB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FC9F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7815F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EF08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1F84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36000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39EF2E9A" w14:textId="77777777" w:rsidTr="002A47AE">
        <w:trPr>
          <w:trHeight w:hRule="exact" w:val="284"/>
        </w:trPr>
        <w:tc>
          <w:tcPr>
            <w:tcW w:w="284" w:type="dxa"/>
          </w:tcPr>
          <w:p w14:paraId="4497D5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EAEF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FE90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04B4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9611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216BC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30270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5615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8F46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960B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3F16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598CE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7F9E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EEEA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9BEF4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36A8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E7EAD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29D99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8DE7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F40B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6826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8F44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4A97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98B2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FE696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1E7E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DFCF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3A5D4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19FE4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3CE9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DE2D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90E1A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2E84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9E67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690CB5DE" w14:textId="77777777" w:rsidTr="002A47AE">
        <w:trPr>
          <w:trHeight w:hRule="exact" w:val="284"/>
        </w:trPr>
        <w:tc>
          <w:tcPr>
            <w:tcW w:w="284" w:type="dxa"/>
          </w:tcPr>
          <w:p w14:paraId="27DB940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CB82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67AD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7DABF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3A397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BB0F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506A1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02D4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98DB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1F47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FA03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59BF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1EFF9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4157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D1E94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EF1D2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3E9B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2F2262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AD79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27C2E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6D39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3116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2BF63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9175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4ACBF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80C9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C417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B6423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16292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3628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C2FD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96B2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59C8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7CBA8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E2F7E9E" w14:textId="77777777" w:rsidR="0032057A" w:rsidRPr="00971926" w:rsidRDefault="0032057A" w:rsidP="00B13406">
      <w:pPr>
        <w:rPr>
          <w:rFonts w:ascii="Calibri" w:hAnsi="Calibri" w:cs="Calibri"/>
          <w:sz w:val="22"/>
          <w:szCs w:val="22"/>
        </w:rPr>
      </w:pPr>
    </w:p>
    <w:p w14:paraId="7382E936" w14:textId="77777777" w:rsidR="00FF00D4" w:rsidRPr="00971926" w:rsidRDefault="00FF00D4" w:rsidP="00B13406">
      <w:pPr>
        <w:rPr>
          <w:rFonts w:ascii="Calibri" w:hAnsi="Calibri" w:cs="Calibri"/>
          <w:sz w:val="22"/>
          <w:szCs w:val="22"/>
        </w:rPr>
      </w:pPr>
    </w:p>
    <w:p w14:paraId="3E0EDD1D" w14:textId="7C94B9EF" w:rsidR="00C750FA" w:rsidRPr="00971926" w:rsidRDefault="0032057A" w:rsidP="00B13406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00EE9583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C811E6C" w14:textId="4C6CDF99" w:rsidR="001516A3" w:rsidRPr="00971926" w:rsidRDefault="001516A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8.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0790B66" w14:textId="36D2179C" w:rsidR="001516A3" w:rsidRPr="00971926" w:rsidRDefault="00890A7A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</w:t>
            </w:r>
            <w:r w:rsidR="001516A3" w:rsidRPr="00971926">
              <w:rPr>
                <w:rFonts w:ascii="Calibri" w:hAnsi="Calibri" w:cs="Calibri"/>
                <w:b/>
                <w:color w:val="FFFFFF"/>
              </w:rPr>
              <w:t xml:space="preserve">: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Schulwege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EB70CC4" w14:textId="11BD781C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63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F718455" w14:textId="709D474B" w:rsidR="001516A3" w:rsidRPr="00971926" w:rsidRDefault="00890A7A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</w:t>
            </w:r>
            <w:r w:rsidR="009F6D9E" w:rsidRPr="00971926">
              <w:rPr>
                <w:rFonts w:ascii="Calibri" w:hAnsi="Calibri" w:cs="Calibri"/>
                <w:b/>
                <w:color w:val="FFFFFF"/>
              </w:rPr>
              <w:t>/D</w:t>
            </w:r>
          </w:p>
        </w:tc>
      </w:tr>
    </w:tbl>
    <w:p w14:paraId="4E389A37" w14:textId="77777777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p w14:paraId="5081C624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Die Kinder haben ihre Schulwege gemessen und die Zeit festgehalten. </w:t>
      </w:r>
    </w:p>
    <w:p w14:paraId="6FE16C65" w14:textId="77777777" w:rsidR="00FF00D4" w:rsidRPr="00971926" w:rsidRDefault="00FF00D4" w:rsidP="00B13406">
      <w:pPr>
        <w:rPr>
          <w:rFonts w:ascii="Calibri" w:hAnsi="Calibri" w:cs="Calibri"/>
          <w:sz w:val="22"/>
          <w:szCs w:val="22"/>
        </w:rPr>
      </w:pPr>
    </w:p>
    <w:tbl>
      <w:tblPr>
        <w:tblW w:w="9624" w:type="dxa"/>
        <w:tblBorders>
          <w:top w:val="single" w:sz="4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4"/>
        <w:gridCol w:w="1604"/>
        <w:gridCol w:w="1604"/>
        <w:gridCol w:w="1604"/>
        <w:gridCol w:w="1604"/>
        <w:gridCol w:w="1604"/>
      </w:tblGrid>
      <w:tr w:rsidR="00C750FA" w:rsidRPr="00971926" w14:paraId="4EB0066C" w14:textId="77777777" w:rsidTr="00C750FA">
        <w:trPr>
          <w:trHeight w:val="320"/>
        </w:trPr>
        <w:tc>
          <w:tcPr>
            <w:tcW w:w="1604" w:type="dxa"/>
            <w:vAlign w:val="center"/>
          </w:tcPr>
          <w:p w14:paraId="5A274AE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Regula</w:t>
            </w:r>
          </w:p>
        </w:tc>
        <w:tc>
          <w:tcPr>
            <w:tcW w:w="1604" w:type="dxa"/>
            <w:vAlign w:val="center"/>
          </w:tcPr>
          <w:p w14:paraId="3071E38D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Claudine</w:t>
            </w:r>
          </w:p>
        </w:tc>
        <w:tc>
          <w:tcPr>
            <w:tcW w:w="1604" w:type="dxa"/>
            <w:vAlign w:val="center"/>
          </w:tcPr>
          <w:p w14:paraId="1C336B52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Yves</w:t>
            </w:r>
          </w:p>
        </w:tc>
        <w:tc>
          <w:tcPr>
            <w:tcW w:w="1604" w:type="dxa"/>
            <w:vAlign w:val="center"/>
          </w:tcPr>
          <w:p w14:paraId="7BA8ED1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Rahel</w:t>
            </w:r>
          </w:p>
        </w:tc>
        <w:tc>
          <w:tcPr>
            <w:tcW w:w="1604" w:type="dxa"/>
            <w:vAlign w:val="center"/>
          </w:tcPr>
          <w:p w14:paraId="1A9DB147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Nicole</w:t>
            </w:r>
          </w:p>
        </w:tc>
        <w:tc>
          <w:tcPr>
            <w:tcW w:w="1604" w:type="dxa"/>
            <w:vAlign w:val="center"/>
          </w:tcPr>
          <w:p w14:paraId="2EA6C3BD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Andrea</w:t>
            </w:r>
          </w:p>
        </w:tc>
      </w:tr>
      <w:tr w:rsidR="00C750FA" w:rsidRPr="00971926" w14:paraId="52249F1C" w14:textId="77777777" w:rsidTr="00C750FA">
        <w:trPr>
          <w:trHeight w:val="320"/>
        </w:trPr>
        <w:tc>
          <w:tcPr>
            <w:tcW w:w="1604" w:type="dxa"/>
            <w:vAlign w:val="center"/>
          </w:tcPr>
          <w:p w14:paraId="51F33221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535 m</w:t>
            </w:r>
          </w:p>
        </w:tc>
        <w:tc>
          <w:tcPr>
            <w:tcW w:w="1604" w:type="dxa"/>
            <w:vAlign w:val="center"/>
          </w:tcPr>
          <w:p w14:paraId="79D6EE1B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805 m</w:t>
            </w:r>
          </w:p>
        </w:tc>
        <w:tc>
          <w:tcPr>
            <w:tcW w:w="1604" w:type="dxa"/>
            <w:vAlign w:val="center"/>
          </w:tcPr>
          <w:p w14:paraId="45798502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345 m</w:t>
            </w:r>
          </w:p>
        </w:tc>
        <w:tc>
          <w:tcPr>
            <w:tcW w:w="1604" w:type="dxa"/>
            <w:vAlign w:val="center"/>
          </w:tcPr>
          <w:p w14:paraId="61F079A9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725 m</w:t>
            </w:r>
          </w:p>
        </w:tc>
        <w:tc>
          <w:tcPr>
            <w:tcW w:w="1604" w:type="dxa"/>
            <w:vAlign w:val="center"/>
          </w:tcPr>
          <w:p w14:paraId="617843B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215 m</w:t>
            </w:r>
          </w:p>
        </w:tc>
        <w:tc>
          <w:tcPr>
            <w:tcW w:w="1604" w:type="dxa"/>
            <w:vAlign w:val="center"/>
          </w:tcPr>
          <w:p w14:paraId="5DCB0FA9" w14:textId="7DB1B690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</w:t>
            </w:r>
            <w:r w:rsidR="0032057A" w:rsidRPr="0097192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71926">
              <w:rPr>
                <w:rFonts w:ascii="Calibri" w:hAnsi="Calibri" w:cs="Calibri"/>
                <w:sz w:val="22"/>
                <w:szCs w:val="22"/>
              </w:rPr>
              <w:t>230 m</w:t>
            </w:r>
          </w:p>
        </w:tc>
      </w:tr>
      <w:tr w:rsidR="00C750FA" w:rsidRPr="00971926" w14:paraId="3878B47B" w14:textId="77777777" w:rsidTr="00C750FA">
        <w:trPr>
          <w:trHeight w:val="320"/>
        </w:trPr>
        <w:tc>
          <w:tcPr>
            <w:tcW w:w="1604" w:type="dxa"/>
            <w:vAlign w:val="center"/>
          </w:tcPr>
          <w:p w14:paraId="61F8D168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8 min</w:t>
            </w:r>
          </w:p>
        </w:tc>
        <w:tc>
          <w:tcPr>
            <w:tcW w:w="1604" w:type="dxa"/>
            <w:vAlign w:val="center"/>
          </w:tcPr>
          <w:p w14:paraId="218673A0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18 min</w:t>
            </w:r>
          </w:p>
        </w:tc>
        <w:tc>
          <w:tcPr>
            <w:tcW w:w="1604" w:type="dxa"/>
            <w:vAlign w:val="center"/>
          </w:tcPr>
          <w:p w14:paraId="3E0E89BB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13 min</w:t>
            </w:r>
          </w:p>
        </w:tc>
        <w:tc>
          <w:tcPr>
            <w:tcW w:w="1604" w:type="dxa"/>
            <w:vAlign w:val="center"/>
          </w:tcPr>
          <w:p w14:paraId="4EC6A526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16 min</w:t>
            </w:r>
          </w:p>
        </w:tc>
        <w:tc>
          <w:tcPr>
            <w:tcW w:w="1604" w:type="dxa"/>
            <w:vAlign w:val="center"/>
          </w:tcPr>
          <w:p w14:paraId="35BA70F5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5 min</w:t>
            </w:r>
          </w:p>
        </w:tc>
        <w:tc>
          <w:tcPr>
            <w:tcW w:w="1604" w:type="dxa"/>
            <w:vAlign w:val="center"/>
          </w:tcPr>
          <w:p w14:paraId="4C8C2BC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21 min</w:t>
            </w:r>
          </w:p>
        </w:tc>
      </w:tr>
    </w:tbl>
    <w:p w14:paraId="2CB587FD" w14:textId="77777777" w:rsidR="00C750FA" w:rsidRPr="00971926" w:rsidRDefault="00C750FA" w:rsidP="00B13406">
      <w:pPr>
        <w:rPr>
          <w:rFonts w:ascii="Calibri" w:hAnsi="Calibri" w:cs="Calibri"/>
          <w:sz w:val="22"/>
          <w:szCs w:val="22"/>
        </w:rPr>
      </w:pPr>
    </w:p>
    <w:p w14:paraId="6B7E386A" w14:textId="77777777" w:rsidR="00C750FA" w:rsidRPr="00971926" w:rsidRDefault="00C750FA" w:rsidP="00C750FA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Wie viele Kilometer und Meter legt Rahel in einer Woche zurück? </w:t>
      </w:r>
    </w:p>
    <w:p w14:paraId="1A3CDA1B" w14:textId="77777777" w:rsidR="00C750FA" w:rsidRPr="00971926" w:rsidRDefault="00C750FA" w:rsidP="0032057A">
      <w:pPr>
        <w:rPr>
          <w:rFonts w:ascii="Calibri" w:hAnsi="Calibri" w:cs="Calibri"/>
          <w:sz w:val="22"/>
          <w:szCs w:val="22"/>
        </w:rPr>
      </w:pPr>
    </w:p>
    <w:p w14:paraId="2B880F2F" w14:textId="6403B071" w:rsidR="00C750FA" w:rsidRPr="00971926" w:rsidRDefault="00C750FA" w:rsidP="00C750FA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Wie viele h und min ist Rahel in einer Woche auf dem Schulweg unterwegs? </w:t>
      </w:r>
    </w:p>
    <w:p w14:paraId="1DBB3B98" w14:textId="77777777" w:rsidR="00C750FA" w:rsidRPr="00971926" w:rsidRDefault="00C750FA" w:rsidP="00C750FA">
      <w:pPr>
        <w:ind w:left="720"/>
        <w:rPr>
          <w:rFonts w:ascii="Calibri" w:hAnsi="Calibri" w:cs="Calibri"/>
          <w:sz w:val="22"/>
          <w:szCs w:val="22"/>
        </w:rPr>
      </w:pPr>
    </w:p>
    <w:p w14:paraId="4B2EC921" w14:textId="1683DE9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Schreibe deine Überlegungen </w:t>
      </w:r>
      <w:r w:rsidR="0032057A" w:rsidRPr="00971926">
        <w:rPr>
          <w:rFonts w:ascii="Calibri" w:hAnsi="Calibri" w:cs="Calibri"/>
          <w:sz w:val="22"/>
          <w:szCs w:val="22"/>
        </w:rPr>
        <w:t xml:space="preserve">und Rechnungen </w:t>
      </w:r>
      <w:r w:rsidRPr="00971926">
        <w:rPr>
          <w:rFonts w:ascii="Calibri" w:hAnsi="Calibri" w:cs="Calibri"/>
          <w:sz w:val="22"/>
          <w:szCs w:val="22"/>
        </w:rPr>
        <w:t>auf.</w:t>
      </w:r>
    </w:p>
    <w:p w14:paraId="3C696601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2057A" w:rsidRPr="00971926" w14:paraId="0192191C" w14:textId="77777777" w:rsidTr="002A47AE">
        <w:trPr>
          <w:trHeight w:hRule="exact" w:val="284"/>
        </w:trPr>
        <w:tc>
          <w:tcPr>
            <w:tcW w:w="284" w:type="dxa"/>
          </w:tcPr>
          <w:p w14:paraId="14526E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7006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B0B0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7F00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51A0B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8F52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55ABF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B3FC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E8A51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1136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561EE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EC3D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ED85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2DA1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ABB7C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B643D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55037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3E3B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F305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1C22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596EE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003C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0AD30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4E4C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E4E9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E85B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FA7F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02F9A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2F87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6971A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3AC0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0099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070BB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599A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2921869" w14:textId="77777777" w:rsidTr="002A47AE">
        <w:trPr>
          <w:trHeight w:hRule="exact" w:val="284"/>
        </w:trPr>
        <w:tc>
          <w:tcPr>
            <w:tcW w:w="284" w:type="dxa"/>
          </w:tcPr>
          <w:p w14:paraId="5CD9EF7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C537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E550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5FEED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5AA9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25E6A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0E42E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294E2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88E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729E2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29341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BF9F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6299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963AD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5B85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2A9D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E7AA9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87F3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94E8A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AF7F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B964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638A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C586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BA3EB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05242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481FE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FC4B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5DA76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0E181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BFA3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E7516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2BA7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CF52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A9864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B31A90C" w14:textId="77777777" w:rsidTr="002A47AE">
        <w:trPr>
          <w:trHeight w:hRule="exact" w:val="284"/>
        </w:trPr>
        <w:tc>
          <w:tcPr>
            <w:tcW w:w="284" w:type="dxa"/>
          </w:tcPr>
          <w:p w14:paraId="09BF1ED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0F7F9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9DA6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0991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32325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C1D3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D4047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BB4A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2131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6D04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453A5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DAE9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36F6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A7709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97215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E6708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76C8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EEF7B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A29EF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B968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E56A3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287CD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4971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8149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DD19B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31098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475DC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57E0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217BA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90D7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AA5D6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CDBA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73775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B66AF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482BC22" w14:textId="77777777" w:rsidTr="002A47AE">
        <w:trPr>
          <w:trHeight w:hRule="exact" w:val="284"/>
        </w:trPr>
        <w:tc>
          <w:tcPr>
            <w:tcW w:w="284" w:type="dxa"/>
          </w:tcPr>
          <w:p w14:paraId="2B2EF0C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D6D9D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7073C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17B07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D92D5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ACCB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08D5F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05D32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82584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80B4B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8A0C6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ED66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865D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C336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19D7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7C57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2F74B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9CFDE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C538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1909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8D09C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BDC2B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E36D4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E4EAC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0EC86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2AEC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C40AA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DA0E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6A15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C0AA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36752A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DA81E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B615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53161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52CA59F0" w14:textId="77777777" w:rsidTr="002A47AE">
        <w:trPr>
          <w:trHeight w:hRule="exact" w:val="284"/>
        </w:trPr>
        <w:tc>
          <w:tcPr>
            <w:tcW w:w="284" w:type="dxa"/>
          </w:tcPr>
          <w:p w14:paraId="767827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7E776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B8BE3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65CBD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4A207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CB7C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6F22E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99C7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85DC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7368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8773C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070AE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E9C41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157F3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BF979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28221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B0FE8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21A5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D1A1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22E9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B69FB9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E4ABF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A6D93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E8A1D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495CD8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F9DF9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03EC9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9827E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40D5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576C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5DDA52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14D85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BBD35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A8E0F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48FA22DD" w14:textId="77777777" w:rsidTr="002A47AE">
        <w:trPr>
          <w:trHeight w:hRule="exact" w:val="284"/>
        </w:trPr>
        <w:tc>
          <w:tcPr>
            <w:tcW w:w="284" w:type="dxa"/>
          </w:tcPr>
          <w:p w14:paraId="37E924A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30EE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3C215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3D7CE1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0A06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B2992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AAEC2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324C5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A86E7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A2AD8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E8469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E92FA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D5EC0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CC20D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1471E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61B12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D645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2FE7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E2A6C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24F5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D944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931EB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11608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B1DD3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8122B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1E5B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A018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E3FC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59171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D8314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E7AC7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D1119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9DF54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ED7699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2D1693E2" w14:textId="77777777" w:rsidTr="002A47AE">
        <w:trPr>
          <w:trHeight w:hRule="exact" w:val="284"/>
        </w:trPr>
        <w:tc>
          <w:tcPr>
            <w:tcW w:w="284" w:type="dxa"/>
          </w:tcPr>
          <w:p w14:paraId="3F1858C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133BC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E978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B7B84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251AA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7CBF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C3DB1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0B9E83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0D4E8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8B84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6B4B8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3C973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181DC6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F1BAA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919073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5F5D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883E8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D4A82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4490F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7A9D5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F3CAD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B9234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8A07D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5CC3A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CA24F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EF844D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7689D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91948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FBE01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D01B5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B665F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72DB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50E46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576DA7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057A" w:rsidRPr="00971926" w14:paraId="153A0FF7" w14:textId="77777777" w:rsidTr="002A47AE">
        <w:trPr>
          <w:trHeight w:hRule="exact" w:val="284"/>
        </w:trPr>
        <w:tc>
          <w:tcPr>
            <w:tcW w:w="284" w:type="dxa"/>
          </w:tcPr>
          <w:p w14:paraId="563414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FE877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D9F728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F8F1B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5DE96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D0BC4F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D5080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BA0D8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8C008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FBE95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32B8D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E9157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E8A95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4B5D41C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971E0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679CBB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F46F9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F6A2D3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55F272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42DA4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BDA27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0EE861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F5A4C8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BF7AC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D6E4C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12E1F6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735B0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781260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65F039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BDA495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5FB4EE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0ACEF44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63F79D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1F422A" w14:textId="77777777" w:rsidR="0032057A" w:rsidRPr="00971926" w:rsidRDefault="0032057A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5AAAAC" w14:textId="77777777" w:rsidR="0032057A" w:rsidRPr="00971926" w:rsidRDefault="0032057A" w:rsidP="00C750FA">
      <w:pPr>
        <w:rPr>
          <w:rFonts w:ascii="Calibri" w:hAnsi="Calibri" w:cs="Calibri"/>
          <w:sz w:val="22"/>
          <w:szCs w:val="22"/>
        </w:rPr>
      </w:pPr>
    </w:p>
    <w:p w14:paraId="5CE6D71F" w14:textId="77777777" w:rsidR="00C750FA" w:rsidRPr="00971926" w:rsidRDefault="00C750FA" w:rsidP="00B13406">
      <w:pPr>
        <w:rPr>
          <w:rFonts w:ascii="Calibri" w:hAnsi="Calibri" w:cs="Calibri"/>
          <w:sz w:val="22"/>
          <w:szCs w:val="22"/>
        </w:rPr>
      </w:pPr>
    </w:p>
    <w:p w14:paraId="4C038D90" w14:textId="77777777" w:rsidR="0032057A" w:rsidRPr="00971926" w:rsidRDefault="0032057A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7AE31189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1D0690B" w14:textId="40AC95DB" w:rsidR="001516A3" w:rsidRPr="00971926" w:rsidRDefault="001516A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9.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35A87C4" w14:textId="5503B43F" w:rsidR="001516A3" w:rsidRPr="00971926" w:rsidRDefault="009F6D9E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Sachrechnen: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Einzelpreis - Gesamtpreis</w:t>
            </w:r>
            <w:r w:rsidR="00FF00D4" w:rsidRPr="00971926">
              <w:rPr>
                <w:rFonts w:ascii="Calibri" w:hAnsi="Calibri" w:cs="Calibri"/>
                <w:b/>
                <w:color w:val="FFFFFF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3174098" w14:textId="5BBAD4B3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64 / 65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E15F19F" w14:textId="088F4B9A" w:rsidR="001516A3" w:rsidRPr="00971926" w:rsidRDefault="009F6D9E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01C65C52" w14:textId="77777777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C750FA" w:rsidRPr="00971926" w14:paraId="6A95EC1C" w14:textId="77777777" w:rsidTr="005347B8"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14:paraId="4C6B3471" w14:textId="77777777" w:rsidR="00C750FA" w:rsidRPr="00971926" w:rsidRDefault="00C750FA" w:rsidP="005347B8">
            <w:pPr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Ergänze die Preistabelle.</w:t>
            </w:r>
          </w:p>
          <w:p w14:paraId="47C7A698" w14:textId="77777777" w:rsidR="00C750FA" w:rsidRPr="00971926" w:rsidRDefault="00C750FA" w:rsidP="005347B8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6"/>
              <w:gridCol w:w="916"/>
              <w:gridCol w:w="917"/>
              <w:gridCol w:w="917"/>
              <w:gridCol w:w="917"/>
              <w:gridCol w:w="917"/>
              <w:gridCol w:w="918"/>
              <w:gridCol w:w="918"/>
              <w:gridCol w:w="877"/>
              <w:gridCol w:w="877"/>
            </w:tblGrid>
            <w:tr w:rsidR="00C750FA" w:rsidRPr="00971926" w14:paraId="2DAB6280" w14:textId="77777777" w:rsidTr="005347B8">
              <w:tc>
                <w:tcPr>
                  <w:tcW w:w="1068" w:type="dxa"/>
                  <w:shd w:val="clear" w:color="auto" w:fill="auto"/>
                </w:tcPr>
                <w:p w14:paraId="514F035D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1000g</w:t>
                  </w:r>
                </w:p>
                <w:p w14:paraId="5F40E112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57076B05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750g</w:t>
                  </w:r>
                </w:p>
              </w:tc>
              <w:tc>
                <w:tcPr>
                  <w:tcW w:w="1068" w:type="dxa"/>
                  <w:shd w:val="clear" w:color="auto" w:fill="auto"/>
                </w:tcPr>
                <w:p w14:paraId="52A185D8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625g</w:t>
                  </w:r>
                </w:p>
              </w:tc>
              <w:tc>
                <w:tcPr>
                  <w:tcW w:w="1068" w:type="dxa"/>
                  <w:shd w:val="clear" w:color="auto" w:fill="auto"/>
                </w:tcPr>
                <w:p w14:paraId="19987FF2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500g</w:t>
                  </w:r>
                </w:p>
              </w:tc>
              <w:tc>
                <w:tcPr>
                  <w:tcW w:w="1068" w:type="dxa"/>
                  <w:shd w:val="clear" w:color="auto" w:fill="auto"/>
                </w:tcPr>
                <w:p w14:paraId="0A711D8A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400g</w:t>
                  </w:r>
                </w:p>
              </w:tc>
              <w:tc>
                <w:tcPr>
                  <w:tcW w:w="1068" w:type="dxa"/>
                  <w:shd w:val="clear" w:color="auto" w:fill="auto"/>
                </w:tcPr>
                <w:p w14:paraId="3086FA92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375g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454778CC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300g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61F20811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100g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1D2C6BD7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50g</w:t>
                  </w:r>
                </w:p>
              </w:tc>
              <w:tc>
                <w:tcPr>
                  <w:tcW w:w="1069" w:type="dxa"/>
                  <w:shd w:val="clear" w:color="auto" w:fill="auto"/>
                </w:tcPr>
                <w:p w14:paraId="4C31CDA7" w14:textId="77777777" w:rsidR="00C750FA" w:rsidRPr="00971926" w:rsidRDefault="00C750FA" w:rsidP="005347B8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25g</w:t>
                  </w:r>
                </w:p>
              </w:tc>
            </w:tr>
            <w:tr w:rsidR="00C750FA" w:rsidRPr="00971926" w14:paraId="39C172FB" w14:textId="77777777" w:rsidTr="005347B8">
              <w:tc>
                <w:tcPr>
                  <w:tcW w:w="1068" w:type="dxa"/>
                  <w:shd w:val="clear" w:color="auto" w:fill="auto"/>
                </w:tcPr>
                <w:p w14:paraId="22EE9262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357270D3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025F237A" w14:textId="77777777" w:rsidR="00C750FA" w:rsidRPr="00971926" w:rsidRDefault="00C750FA" w:rsidP="0032057A">
                  <w:pPr>
                    <w:jc w:val="right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22.-</w:t>
                  </w:r>
                </w:p>
                <w:p w14:paraId="16E0A41D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4304A722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248C8F7B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3F692A24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4082735B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  <w:shd w:val="clear" w:color="auto" w:fill="auto"/>
                </w:tcPr>
                <w:p w14:paraId="67904073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9" w:type="dxa"/>
                  <w:shd w:val="clear" w:color="auto" w:fill="auto"/>
                </w:tcPr>
                <w:p w14:paraId="2405662D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9" w:type="dxa"/>
                  <w:shd w:val="clear" w:color="auto" w:fill="auto"/>
                </w:tcPr>
                <w:p w14:paraId="7E2DA37C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9" w:type="dxa"/>
                  <w:shd w:val="clear" w:color="auto" w:fill="auto"/>
                </w:tcPr>
                <w:p w14:paraId="37E5D5C4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69" w:type="dxa"/>
                  <w:shd w:val="clear" w:color="auto" w:fill="auto"/>
                </w:tcPr>
                <w:p w14:paraId="074694A7" w14:textId="77777777" w:rsidR="00C750FA" w:rsidRPr="00971926" w:rsidRDefault="00C750FA" w:rsidP="005347B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D64D662" w14:textId="77777777" w:rsidR="00C750FA" w:rsidRPr="00971926" w:rsidRDefault="00C750FA" w:rsidP="005347B8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0814738" w14:textId="77777777" w:rsidR="00C750FA" w:rsidRPr="00971926" w:rsidRDefault="00C750FA" w:rsidP="005347B8">
            <w:pPr>
              <w:rPr>
                <w:rFonts w:ascii="Calibri" w:hAnsi="Calibri" w:cs="Calibri"/>
                <w:sz w:val="16"/>
              </w:rPr>
            </w:pPr>
          </w:p>
        </w:tc>
      </w:tr>
    </w:tbl>
    <w:p w14:paraId="16BCCC7E" w14:textId="77777777" w:rsidR="00C750FA" w:rsidRPr="00971926" w:rsidRDefault="00C750FA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8"/>
        <w:gridCol w:w="1562"/>
      </w:tblGrid>
      <w:tr w:rsidR="00C750FA" w:rsidRPr="00971926" w14:paraId="591B19B5" w14:textId="77777777" w:rsidTr="00C750FA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21A6C199" w14:textId="09124F99" w:rsidR="00890A7A" w:rsidRPr="00971926" w:rsidRDefault="00890A7A" w:rsidP="00890A7A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10.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55DC3E8" w14:textId="2AF591D2" w:rsidR="00890A7A" w:rsidRPr="00971926" w:rsidRDefault="00FF00D4" w:rsidP="00890A7A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Sachrechnen: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Einzelpreis - Gesamtpreis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9314D09" w14:textId="03B0E96E" w:rsidR="00890A7A" w:rsidRPr="00971926" w:rsidRDefault="00890A7A" w:rsidP="00890A7A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C750FA" w:rsidRPr="00971926">
              <w:rPr>
                <w:rFonts w:ascii="Calibri" w:hAnsi="Calibri" w:cs="Calibri"/>
                <w:b/>
                <w:color w:val="FFFFFF"/>
              </w:rPr>
              <w:t>64 / 65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3651D20" w14:textId="34F7D02B" w:rsidR="00890A7A" w:rsidRPr="00971926" w:rsidRDefault="00C750FA" w:rsidP="00C750FA">
            <w:pPr>
              <w:ind w:firstLine="460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7E767656" w14:textId="77777777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p w14:paraId="6C5887EC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Ergänze die Preistabelle.</w:t>
      </w:r>
    </w:p>
    <w:p w14:paraId="1B636498" w14:textId="77777777" w:rsidR="00C750FA" w:rsidRPr="00971926" w:rsidRDefault="00C750FA" w:rsidP="00C750FA">
      <w:pPr>
        <w:rPr>
          <w:rFonts w:ascii="Calibri" w:hAnsi="Calibri" w:cs="Calibri"/>
          <w:sz w:val="22"/>
          <w:szCs w:val="22"/>
        </w:rPr>
      </w:pPr>
    </w:p>
    <w:p w14:paraId="4F16D86F" w14:textId="77777777" w:rsidR="00C750FA" w:rsidRPr="00971926" w:rsidRDefault="00C750FA" w:rsidP="00C750FA">
      <w:pPr>
        <w:rPr>
          <w:rFonts w:ascii="Calibri" w:hAnsi="Calibri" w:cs="Calibri"/>
          <w:b/>
          <w:sz w:val="22"/>
          <w:szCs w:val="22"/>
        </w:rPr>
      </w:pPr>
      <w:r w:rsidRPr="00971926">
        <w:rPr>
          <w:rFonts w:ascii="Calibri" w:hAnsi="Calibri" w:cs="Calibri"/>
          <w:b/>
          <w:sz w:val="22"/>
          <w:szCs w:val="22"/>
        </w:rPr>
        <w:t>Bergkäse</w:t>
      </w: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4"/>
        <w:gridCol w:w="1544"/>
        <w:gridCol w:w="1544"/>
        <w:gridCol w:w="1544"/>
        <w:gridCol w:w="1544"/>
        <w:gridCol w:w="1544"/>
      </w:tblGrid>
      <w:tr w:rsidR="00C750FA" w:rsidRPr="00971926" w14:paraId="6026806A" w14:textId="77777777" w:rsidTr="005347B8">
        <w:trPr>
          <w:trHeight w:val="527"/>
        </w:trPr>
        <w:tc>
          <w:tcPr>
            <w:tcW w:w="1544" w:type="dxa"/>
            <w:vAlign w:val="center"/>
          </w:tcPr>
          <w:p w14:paraId="3A7A0386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Gewicht</w:t>
            </w:r>
          </w:p>
        </w:tc>
        <w:tc>
          <w:tcPr>
            <w:tcW w:w="1544" w:type="dxa"/>
            <w:vAlign w:val="center"/>
          </w:tcPr>
          <w:p w14:paraId="75E6066A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100 g</w:t>
            </w:r>
          </w:p>
        </w:tc>
        <w:tc>
          <w:tcPr>
            <w:tcW w:w="1544" w:type="dxa"/>
            <w:vAlign w:val="center"/>
          </w:tcPr>
          <w:p w14:paraId="14910F70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200g</w:t>
            </w:r>
          </w:p>
        </w:tc>
        <w:tc>
          <w:tcPr>
            <w:tcW w:w="1544" w:type="dxa"/>
            <w:vAlign w:val="center"/>
          </w:tcPr>
          <w:p w14:paraId="1C0A0A24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400g</w:t>
            </w:r>
          </w:p>
        </w:tc>
        <w:tc>
          <w:tcPr>
            <w:tcW w:w="1544" w:type="dxa"/>
            <w:vAlign w:val="center"/>
          </w:tcPr>
          <w:p w14:paraId="4833C15F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800 g</w:t>
            </w:r>
          </w:p>
        </w:tc>
        <w:tc>
          <w:tcPr>
            <w:tcW w:w="1544" w:type="dxa"/>
            <w:vAlign w:val="center"/>
          </w:tcPr>
          <w:p w14:paraId="048E3F7E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 kg</w:t>
            </w:r>
          </w:p>
        </w:tc>
      </w:tr>
      <w:tr w:rsidR="00C750FA" w:rsidRPr="00971926" w14:paraId="71E06B6C" w14:textId="77777777" w:rsidTr="005347B8">
        <w:trPr>
          <w:trHeight w:val="527"/>
        </w:trPr>
        <w:tc>
          <w:tcPr>
            <w:tcW w:w="1544" w:type="dxa"/>
            <w:vAlign w:val="center"/>
          </w:tcPr>
          <w:p w14:paraId="401952D3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Preis</w:t>
            </w:r>
          </w:p>
        </w:tc>
        <w:tc>
          <w:tcPr>
            <w:tcW w:w="1544" w:type="dxa"/>
            <w:vAlign w:val="center"/>
          </w:tcPr>
          <w:p w14:paraId="268B4D35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491DBAF4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5.60 Fr.</w:t>
            </w:r>
          </w:p>
        </w:tc>
        <w:tc>
          <w:tcPr>
            <w:tcW w:w="1544" w:type="dxa"/>
            <w:vAlign w:val="center"/>
          </w:tcPr>
          <w:p w14:paraId="1499EE2C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7052C50E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325E9755" w14:textId="77777777" w:rsidR="00C750FA" w:rsidRPr="00971926" w:rsidRDefault="00C750FA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BB2F251" w14:textId="77777777" w:rsidR="00F9788C" w:rsidRPr="00971926" w:rsidRDefault="00F9788C" w:rsidP="00F9788C">
      <w:pPr>
        <w:rPr>
          <w:rFonts w:ascii="Calibri" w:hAnsi="Calibri" w:cs="Calibri"/>
          <w:sz w:val="22"/>
          <w:szCs w:val="22"/>
        </w:rPr>
      </w:pPr>
    </w:p>
    <w:p w14:paraId="06D8DA08" w14:textId="77777777" w:rsidR="0051363C" w:rsidRPr="00971926" w:rsidRDefault="0051363C" w:rsidP="00B13406">
      <w:pPr>
        <w:rPr>
          <w:rFonts w:ascii="Calibri" w:hAnsi="Calibri" w:cs="Calibri"/>
          <w:sz w:val="22"/>
          <w:szCs w:val="22"/>
        </w:rPr>
      </w:pPr>
    </w:p>
    <w:p w14:paraId="6D6A2392" w14:textId="39E2F237" w:rsidR="008C1395" w:rsidRPr="00971926" w:rsidRDefault="00AB271A" w:rsidP="00B13406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4FA0951B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7FA2203" w14:textId="683CA255" w:rsidR="001516A3" w:rsidRPr="00971926" w:rsidRDefault="001516A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11.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1F79DA4" w14:textId="45842EB8" w:rsidR="001516A3" w:rsidRPr="00971926" w:rsidRDefault="0051363C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Sachrechnen: </w:t>
            </w:r>
            <w:r w:rsidR="002C0285" w:rsidRPr="00971926">
              <w:rPr>
                <w:rFonts w:ascii="Calibri" w:hAnsi="Calibri" w:cs="Calibri"/>
                <w:b/>
                <w:color w:val="FFFFFF"/>
              </w:rPr>
              <w:t>Einzelpreis - Gesamtpreis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3675A2B" w14:textId="41FEA0D6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2C0285" w:rsidRPr="00971926">
              <w:rPr>
                <w:rFonts w:ascii="Calibri" w:hAnsi="Calibri" w:cs="Calibri"/>
                <w:b/>
                <w:color w:val="FFFFFF"/>
              </w:rPr>
              <w:t>64</w:t>
            </w:r>
            <w:r w:rsidR="008C1395" w:rsidRPr="00971926">
              <w:rPr>
                <w:rFonts w:ascii="Calibri" w:hAnsi="Calibri" w:cs="Calibri"/>
                <w:b/>
                <w:color w:val="FFFFFF"/>
              </w:rPr>
              <w:t xml:space="preserve"> / </w:t>
            </w:r>
            <w:r w:rsidR="002C0285" w:rsidRPr="00971926">
              <w:rPr>
                <w:rFonts w:ascii="Calibri" w:hAnsi="Calibri" w:cs="Calibri"/>
                <w:b/>
                <w:color w:val="FFFFFF"/>
              </w:rPr>
              <w:t>65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EFB094D" w14:textId="3E3DB6D2" w:rsidR="001516A3" w:rsidRPr="00971926" w:rsidRDefault="009F6D9E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299AF01C" w14:textId="68609A8C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p w14:paraId="510AEE7A" w14:textId="77777777" w:rsidR="002C0285" w:rsidRPr="00971926" w:rsidRDefault="002C0285" w:rsidP="002C0285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Ergänze die Preistabelle.</w:t>
      </w:r>
    </w:p>
    <w:p w14:paraId="2B6B9550" w14:textId="77777777" w:rsidR="002C0285" w:rsidRPr="00971926" w:rsidRDefault="002C0285" w:rsidP="002C0285">
      <w:pPr>
        <w:rPr>
          <w:rFonts w:ascii="Calibri" w:hAnsi="Calibri" w:cs="Calibri"/>
          <w:sz w:val="22"/>
          <w:szCs w:val="22"/>
        </w:rPr>
      </w:pPr>
    </w:p>
    <w:p w14:paraId="594BF37B" w14:textId="465F2B6B" w:rsidR="002C0285" w:rsidRPr="00971926" w:rsidRDefault="002C0285" w:rsidP="002C0285">
      <w:pPr>
        <w:rPr>
          <w:rFonts w:ascii="Calibri" w:hAnsi="Calibri" w:cs="Calibri"/>
          <w:b/>
          <w:sz w:val="22"/>
          <w:szCs w:val="22"/>
        </w:rPr>
      </w:pPr>
      <w:r w:rsidRPr="00971926">
        <w:rPr>
          <w:rFonts w:ascii="Calibri" w:hAnsi="Calibri" w:cs="Calibri"/>
          <w:b/>
          <w:sz w:val="22"/>
          <w:szCs w:val="22"/>
        </w:rPr>
        <w:t>Holländischer Gouda</w:t>
      </w: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4"/>
        <w:gridCol w:w="1544"/>
        <w:gridCol w:w="1544"/>
        <w:gridCol w:w="1544"/>
        <w:gridCol w:w="1544"/>
        <w:gridCol w:w="1544"/>
      </w:tblGrid>
      <w:tr w:rsidR="002C0285" w:rsidRPr="00971926" w14:paraId="448EF1E4" w14:textId="77777777" w:rsidTr="005347B8">
        <w:trPr>
          <w:trHeight w:val="527"/>
        </w:trPr>
        <w:tc>
          <w:tcPr>
            <w:tcW w:w="1544" w:type="dxa"/>
            <w:vAlign w:val="center"/>
          </w:tcPr>
          <w:p w14:paraId="51C89238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Gewicht</w:t>
            </w:r>
          </w:p>
        </w:tc>
        <w:tc>
          <w:tcPr>
            <w:tcW w:w="1544" w:type="dxa"/>
            <w:vAlign w:val="center"/>
          </w:tcPr>
          <w:p w14:paraId="169E54B3" w14:textId="41549B3F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25 g</w:t>
            </w:r>
          </w:p>
        </w:tc>
        <w:tc>
          <w:tcPr>
            <w:tcW w:w="1544" w:type="dxa"/>
            <w:vAlign w:val="center"/>
          </w:tcPr>
          <w:p w14:paraId="53240F26" w14:textId="00272A32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100g</w:t>
            </w:r>
          </w:p>
        </w:tc>
        <w:tc>
          <w:tcPr>
            <w:tcW w:w="1544" w:type="dxa"/>
            <w:vAlign w:val="center"/>
          </w:tcPr>
          <w:p w14:paraId="29660085" w14:textId="4BF74E35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425g</w:t>
            </w:r>
          </w:p>
        </w:tc>
        <w:tc>
          <w:tcPr>
            <w:tcW w:w="1544" w:type="dxa"/>
            <w:vAlign w:val="center"/>
          </w:tcPr>
          <w:p w14:paraId="492EAE61" w14:textId="0F29BDC8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675 g</w:t>
            </w:r>
          </w:p>
        </w:tc>
        <w:tc>
          <w:tcPr>
            <w:tcW w:w="1544" w:type="dxa"/>
            <w:vAlign w:val="center"/>
          </w:tcPr>
          <w:p w14:paraId="1EE4A4B2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1 kg</w:t>
            </w:r>
          </w:p>
        </w:tc>
      </w:tr>
      <w:tr w:rsidR="002C0285" w:rsidRPr="00971926" w14:paraId="212B0CAB" w14:textId="77777777" w:rsidTr="005347B8">
        <w:trPr>
          <w:trHeight w:val="527"/>
        </w:trPr>
        <w:tc>
          <w:tcPr>
            <w:tcW w:w="1544" w:type="dxa"/>
            <w:vAlign w:val="center"/>
          </w:tcPr>
          <w:p w14:paraId="3AE29EA1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71926">
              <w:rPr>
                <w:rFonts w:ascii="Calibri" w:hAnsi="Calibri" w:cs="Calibri"/>
                <w:b/>
                <w:sz w:val="22"/>
                <w:szCs w:val="22"/>
              </w:rPr>
              <w:t>Preis</w:t>
            </w:r>
          </w:p>
        </w:tc>
        <w:tc>
          <w:tcPr>
            <w:tcW w:w="1544" w:type="dxa"/>
            <w:vAlign w:val="center"/>
          </w:tcPr>
          <w:p w14:paraId="22EC686C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626EBA38" w14:textId="2F224DFD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>2 Fr.</w:t>
            </w:r>
          </w:p>
        </w:tc>
        <w:tc>
          <w:tcPr>
            <w:tcW w:w="1544" w:type="dxa"/>
            <w:vAlign w:val="center"/>
          </w:tcPr>
          <w:p w14:paraId="4CEADF05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697A9323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4" w:type="dxa"/>
            <w:vAlign w:val="center"/>
          </w:tcPr>
          <w:p w14:paraId="1E6B9B21" w14:textId="77777777" w:rsidR="002C0285" w:rsidRPr="00971926" w:rsidRDefault="002C0285" w:rsidP="005347B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8913F4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p w14:paraId="7B011BD4" w14:textId="77777777" w:rsidR="009F6D9E" w:rsidRPr="00971926" w:rsidRDefault="009F6D9E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75BEC738" w14:textId="77777777" w:rsidTr="006B618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BAC4249" w14:textId="61E1F1B6" w:rsidR="001516A3" w:rsidRPr="00971926" w:rsidRDefault="001516A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12.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A77B4C5" w14:textId="5B7BE61E" w:rsidR="001516A3" w:rsidRPr="00971926" w:rsidRDefault="002C0285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Geometrie: Grundrisse und Seitenansichten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D5EE9FF" w14:textId="2FDFF2D6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2C0285" w:rsidRPr="00971926">
              <w:rPr>
                <w:rFonts w:ascii="Calibri" w:hAnsi="Calibri" w:cs="Calibri"/>
                <w:b/>
                <w:color w:val="FFFFFF"/>
              </w:rPr>
              <w:t>66 / 67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D439BDB" w14:textId="5FA0C0A7" w:rsidR="001516A3" w:rsidRPr="00971926" w:rsidRDefault="002C0285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0EB332B0" w14:textId="3C37F2A1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p w14:paraId="567BA9AC" w14:textId="708DE657" w:rsidR="009F6D9E" w:rsidRPr="00971926" w:rsidRDefault="005347B8" w:rsidP="00B97EA6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noProof/>
          <w:sz w:val="22"/>
          <w:szCs w:val="22"/>
        </w:rPr>
        <w:t>Markiere auf jedem Plan das höchste Gebäude.</w:t>
      </w:r>
    </w:p>
    <w:p w14:paraId="4D51D7F8" w14:textId="234802B6" w:rsidR="0051363C" w:rsidRPr="00971926" w:rsidRDefault="00AB271A" w:rsidP="00AB271A">
      <w:pPr>
        <w:tabs>
          <w:tab w:val="left" w:pos="3402"/>
          <w:tab w:val="left" w:pos="6804"/>
        </w:tabs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a.</w:t>
      </w:r>
      <w:r w:rsidRPr="00971926">
        <w:rPr>
          <w:rFonts w:ascii="Calibri" w:hAnsi="Calibri" w:cs="Calibri"/>
          <w:sz w:val="22"/>
          <w:szCs w:val="22"/>
        </w:rPr>
        <w:tab/>
        <w:t>b.</w:t>
      </w:r>
      <w:r w:rsidRPr="00971926">
        <w:rPr>
          <w:rFonts w:ascii="Calibri" w:hAnsi="Calibri" w:cs="Calibri"/>
          <w:sz w:val="22"/>
          <w:szCs w:val="22"/>
        </w:rPr>
        <w:tab/>
        <w:t>c.</w:t>
      </w:r>
    </w:p>
    <w:p w14:paraId="7126DB60" w14:textId="728E4056" w:rsidR="0051363C" w:rsidRPr="00971926" w:rsidRDefault="00AB271A" w:rsidP="00B97EA6">
      <w:pPr>
        <w:rPr>
          <w:rFonts w:ascii="Calibri" w:hAnsi="Calibri" w:cs="Calibri"/>
          <w:b/>
          <w:sz w:val="22"/>
          <w:szCs w:val="22"/>
        </w:rPr>
      </w:pPr>
      <w:r w:rsidRPr="00971926">
        <w:rPr>
          <w:rFonts w:ascii="Calibri" w:hAnsi="Calibri" w:cs="Calibri"/>
          <w:b/>
          <w:noProof/>
          <w:sz w:val="22"/>
          <w:szCs w:val="22"/>
          <w:lang w:eastAsia="de-CH"/>
        </w:rPr>
        <w:drawing>
          <wp:inline distT="0" distB="0" distL="0" distR="0" wp14:anchorId="56472697" wp14:editId="6F95C747">
            <wp:extent cx="5941060" cy="1490980"/>
            <wp:effectExtent l="0" t="0" r="2540" b="0"/>
            <wp:docPr id="505" name="Grafik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143C" w14:textId="77777777" w:rsidR="009F6D9E" w:rsidRPr="00971926" w:rsidRDefault="009F6D9E" w:rsidP="00B97EA6">
      <w:pPr>
        <w:rPr>
          <w:rFonts w:ascii="Calibri" w:hAnsi="Calibri" w:cs="Calibri"/>
          <w:sz w:val="22"/>
          <w:szCs w:val="22"/>
        </w:rPr>
      </w:pPr>
    </w:p>
    <w:p w14:paraId="1C9CC009" w14:textId="75857111" w:rsidR="00AB271A" w:rsidRPr="00971926" w:rsidRDefault="00AB271A" w:rsidP="00B97EA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424D32B0" w14:textId="77777777" w:rsidTr="00F804F6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78C8030D" w14:textId="1A846F18" w:rsidR="001516A3" w:rsidRPr="00971926" w:rsidRDefault="00FF3DEA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13</w:t>
            </w:r>
            <w:r w:rsidR="001516A3" w:rsidRPr="00971926">
              <w:rPr>
                <w:rFonts w:ascii="Calibri" w:hAnsi="Calibri" w:cs="Calibri"/>
                <w:b/>
                <w:color w:val="FFFFFF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C29FBC4" w14:textId="2470AD7B" w:rsidR="001516A3" w:rsidRPr="00971926" w:rsidRDefault="00CC41ED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Geometrie: Seitenansichten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1AC535C" w14:textId="39575611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</w:t>
            </w:r>
            <w:r w:rsidR="00CC41ED" w:rsidRPr="00971926">
              <w:rPr>
                <w:rFonts w:ascii="Calibri" w:hAnsi="Calibri" w:cs="Calibri"/>
                <w:b/>
                <w:color w:val="FFFFFF"/>
              </w:rPr>
              <w:t>. 66</w:t>
            </w:r>
            <w:r w:rsidR="0051363C" w:rsidRPr="00971926">
              <w:rPr>
                <w:rFonts w:ascii="Calibri" w:hAnsi="Calibri" w:cs="Calibri"/>
                <w:b/>
                <w:color w:val="FFFFFF"/>
              </w:rPr>
              <w:t xml:space="preserve"> / </w:t>
            </w:r>
            <w:r w:rsidR="00CC41ED" w:rsidRPr="00971926">
              <w:rPr>
                <w:rFonts w:ascii="Calibri" w:hAnsi="Calibri" w:cs="Calibri"/>
                <w:b/>
                <w:color w:val="FFFFFF"/>
              </w:rPr>
              <w:t>67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06E35D" w14:textId="0DFC28D0" w:rsidR="001516A3" w:rsidRPr="00971926" w:rsidRDefault="009F6D9E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3C933010" w14:textId="4963E287" w:rsidR="00B13406" w:rsidRPr="00971926" w:rsidRDefault="00B13406" w:rsidP="006516AB">
      <w:pPr>
        <w:rPr>
          <w:rFonts w:ascii="Calibri" w:hAnsi="Calibri" w:cs="Calibri"/>
          <w:bCs/>
          <w:sz w:val="22"/>
          <w:szCs w:val="22"/>
        </w:rPr>
      </w:pPr>
    </w:p>
    <w:p w14:paraId="4EF1D3BD" w14:textId="77777777" w:rsidR="004908E0" w:rsidRPr="00971926" w:rsidRDefault="004908E0" w:rsidP="004908E0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Aus welcher Richtung siehst du diese zwei Seitenansichten? </w:t>
      </w:r>
    </w:p>
    <w:p w14:paraId="6777FF36" w14:textId="4141D7FE" w:rsidR="004908E0" w:rsidRPr="00971926" w:rsidRDefault="00AB271A" w:rsidP="00AB271A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noProof/>
          <w:sz w:val="22"/>
          <w:szCs w:val="22"/>
          <w:lang w:eastAsia="de-CH"/>
        </w:rPr>
        <w:drawing>
          <wp:anchor distT="0" distB="0" distL="114300" distR="114300" simplePos="0" relativeHeight="251660288" behindDoc="0" locked="0" layoutInCell="1" allowOverlap="1" wp14:anchorId="3317036D" wp14:editId="7707A708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4083050" cy="1706245"/>
            <wp:effectExtent l="0" t="0" r="6350" b="0"/>
            <wp:wrapNone/>
            <wp:docPr id="506" name="Grafik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0B22D" w14:textId="77777777" w:rsidR="00AB271A" w:rsidRPr="00971926" w:rsidRDefault="00AB271A" w:rsidP="00AB271A">
      <w:pPr>
        <w:rPr>
          <w:rFonts w:ascii="Calibri" w:hAnsi="Calibri" w:cs="Calibri"/>
          <w:sz w:val="22"/>
          <w:szCs w:val="22"/>
        </w:rPr>
      </w:pPr>
    </w:p>
    <w:p w14:paraId="05203FF2" w14:textId="77777777" w:rsidR="00AB271A" w:rsidRPr="00971926" w:rsidRDefault="00AB271A" w:rsidP="00AB271A">
      <w:pPr>
        <w:rPr>
          <w:rFonts w:ascii="Calibri" w:hAnsi="Calibri" w:cs="Calibri"/>
          <w:sz w:val="22"/>
          <w:szCs w:val="22"/>
        </w:rPr>
      </w:pPr>
    </w:p>
    <w:p w14:paraId="0186A6E5" w14:textId="5576A832" w:rsidR="004908E0" w:rsidRPr="00971926" w:rsidRDefault="00AB271A" w:rsidP="00AB271A">
      <w:pPr>
        <w:ind w:left="6379" w:firstLine="284"/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von ___________</w:t>
      </w:r>
    </w:p>
    <w:p w14:paraId="0307A20E" w14:textId="77777777" w:rsidR="00AB271A" w:rsidRPr="00971926" w:rsidRDefault="00AB271A" w:rsidP="00AB271A">
      <w:pPr>
        <w:ind w:left="6379" w:firstLine="284"/>
        <w:rPr>
          <w:rFonts w:ascii="Calibri" w:hAnsi="Calibri" w:cs="Calibri"/>
          <w:sz w:val="22"/>
          <w:szCs w:val="22"/>
        </w:rPr>
      </w:pPr>
    </w:p>
    <w:p w14:paraId="16080424" w14:textId="77777777" w:rsidR="00AB271A" w:rsidRPr="00971926" w:rsidRDefault="00AB271A" w:rsidP="00AB271A">
      <w:pPr>
        <w:ind w:left="6379" w:firstLine="284"/>
        <w:rPr>
          <w:rFonts w:ascii="Calibri" w:hAnsi="Calibri" w:cs="Calibri"/>
          <w:sz w:val="22"/>
          <w:szCs w:val="22"/>
        </w:rPr>
      </w:pPr>
    </w:p>
    <w:p w14:paraId="441F62A0" w14:textId="77777777" w:rsidR="00AB271A" w:rsidRPr="00971926" w:rsidRDefault="00AB271A" w:rsidP="00AB271A">
      <w:pPr>
        <w:ind w:left="6379" w:firstLine="284"/>
        <w:rPr>
          <w:rFonts w:ascii="Calibri" w:hAnsi="Calibri" w:cs="Calibri"/>
          <w:sz w:val="22"/>
          <w:szCs w:val="22"/>
        </w:rPr>
      </w:pPr>
    </w:p>
    <w:p w14:paraId="058DA745" w14:textId="0FB07A30" w:rsidR="004908E0" w:rsidRPr="00971926" w:rsidRDefault="00AB271A" w:rsidP="00AB271A">
      <w:pPr>
        <w:ind w:left="6379" w:firstLine="284"/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von ___________</w:t>
      </w:r>
    </w:p>
    <w:p w14:paraId="004C2F0D" w14:textId="77777777" w:rsidR="00AB271A" w:rsidRPr="00971926" w:rsidRDefault="00AB271A" w:rsidP="00AB271A">
      <w:pPr>
        <w:rPr>
          <w:rFonts w:ascii="Calibri" w:hAnsi="Calibri" w:cs="Calibri"/>
          <w:sz w:val="22"/>
          <w:szCs w:val="22"/>
        </w:rPr>
      </w:pPr>
    </w:p>
    <w:p w14:paraId="3E8EB020" w14:textId="77777777" w:rsidR="00AB271A" w:rsidRPr="00971926" w:rsidRDefault="00AB271A" w:rsidP="00B13406">
      <w:pPr>
        <w:rPr>
          <w:rFonts w:ascii="Calibri" w:hAnsi="Calibri" w:cs="Calibri"/>
          <w:sz w:val="22"/>
          <w:szCs w:val="22"/>
        </w:rPr>
      </w:pPr>
    </w:p>
    <w:p w14:paraId="586AB071" w14:textId="77777777" w:rsidR="0051363C" w:rsidRPr="00971926" w:rsidRDefault="0051363C" w:rsidP="00B13406">
      <w:pPr>
        <w:rPr>
          <w:rFonts w:ascii="Calibri" w:hAnsi="Calibri" w:cs="Calibri"/>
          <w:sz w:val="22"/>
          <w:szCs w:val="22"/>
        </w:rPr>
      </w:pPr>
    </w:p>
    <w:p w14:paraId="0FFFD152" w14:textId="463FBC19" w:rsidR="0051363C" w:rsidRPr="00971926" w:rsidRDefault="001A4B35" w:rsidP="00B13406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8070E" w:rsidRPr="00971926" w14:paraId="2101E7A6" w14:textId="77777777" w:rsidTr="00B122A9">
        <w:trPr>
          <w:trHeight w:val="20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EEE8A00" w14:textId="35B81A28" w:rsidR="0018070E" w:rsidRPr="00971926" w:rsidRDefault="0051363C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14</w:t>
            </w:r>
            <w:r w:rsidR="0018070E" w:rsidRPr="00971926">
              <w:rPr>
                <w:rFonts w:ascii="Calibri" w:hAnsi="Calibri" w:cs="Calibri"/>
                <w:b/>
                <w:color w:val="FFFFFF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030E775" w14:textId="36407AFB" w:rsidR="0018070E" w:rsidRPr="00971926" w:rsidRDefault="00B122A9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Geometrie: Seitenansichten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F2C5BF4" w14:textId="62EDEB09" w:rsidR="0018070E" w:rsidRPr="00971926" w:rsidRDefault="00B122A9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66</w:t>
            </w:r>
            <w:r w:rsidR="0018070E" w:rsidRPr="00971926">
              <w:rPr>
                <w:rFonts w:ascii="Calibri" w:hAnsi="Calibri" w:cs="Calibri"/>
                <w:b/>
                <w:color w:val="FFFFFF"/>
              </w:rPr>
              <w:t xml:space="preserve"> / </w:t>
            </w:r>
            <w:r w:rsidRPr="00971926">
              <w:rPr>
                <w:rFonts w:ascii="Calibri" w:hAnsi="Calibri" w:cs="Calibri"/>
                <w:b/>
                <w:color w:val="FFFFFF"/>
              </w:rPr>
              <w:t>67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3D0816B" w14:textId="7C3641CD" w:rsidR="0018070E" w:rsidRPr="00971926" w:rsidRDefault="0051363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53FCCEE1" w14:textId="3556C2B7" w:rsidR="001516A3" w:rsidRPr="00971926" w:rsidRDefault="001516A3" w:rsidP="00B13406">
      <w:pPr>
        <w:rPr>
          <w:rFonts w:ascii="Calibri" w:hAnsi="Calibri" w:cs="Calibri"/>
          <w:sz w:val="22"/>
          <w:szCs w:val="22"/>
        </w:rPr>
      </w:pPr>
    </w:p>
    <w:tbl>
      <w:tblPr>
        <w:tblW w:w="10852" w:type="dxa"/>
        <w:tblLook w:val="00A0" w:firstRow="1" w:lastRow="0" w:firstColumn="1" w:lastColumn="0" w:noHBand="0" w:noVBand="0"/>
      </w:tblPr>
      <w:tblGrid>
        <w:gridCol w:w="10852"/>
      </w:tblGrid>
      <w:tr w:rsidR="00B122A9" w:rsidRPr="00971926" w14:paraId="14144059" w14:textId="77777777" w:rsidTr="00073C3D">
        <w:trPr>
          <w:trHeight w:val="1922"/>
        </w:trPr>
        <w:tc>
          <w:tcPr>
            <w:tcW w:w="10852" w:type="dxa"/>
          </w:tcPr>
          <w:p w14:paraId="70D64E79" w14:textId="0C73AB99" w:rsidR="00B122A9" w:rsidRPr="00971926" w:rsidRDefault="00B122A9" w:rsidP="00073C3D">
            <w:pPr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noProof/>
                <w:sz w:val="22"/>
                <w:szCs w:val="22"/>
              </w:rPr>
              <w:t>Zeichne die</w:t>
            </w:r>
            <w:r w:rsidRPr="00971926">
              <w:rPr>
                <w:rFonts w:ascii="Calibri" w:hAnsi="Calibri" w:cs="Calibri"/>
                <w:sz w:val="22"/>
                <w:szCs w:val="22"/>
              </w:rPr>
              <w:t xml:space="preserve"> zwei Seitenansichten von Süden und von Osten.</w:t>
            </w:r>
          </w:p>
          <w:p w14:paraId="15C91456" w14:textId="4E749FF4" w:rsidR="00B122A9" w:rsidRPr="00971926" w:rsidRDefault="00B122A9" w:rsidP="00073C3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1DD6BF" w14:textId="0A525A25" w:rsidR="00B122A9" w:rsidRPr="00971926" w:rsidRDefault="00B122A9" w:rsidP="00644D76">
            <w:pPr>
              <w:ind w:left="4048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 xml:space="preserve">Von </w:t>
            </w:r>
            <w:r w:rsidR="00644D76" w:rsidRPr="00971926">
              <w:rPr>
                <w:rFonts w:ascii="Calibri" w:hAnsi="Calibri" w:cs="Calibri"/>
                <w:sz w:val="22"/>
                <w:szCs w:val="22"/>
              </w:rPr>
              <w:t>Norden</w:t>
            </w:r>
            <w:r w:rsidRPr="00971926">
              <w:rPr>
                <w:rFonts w:ascii="Calibri" w:hAnsi="Calibri" w:cs="Calibri"/>
                <w:sz w:val="22"/>
                <w:szCs w:val="22"/>
              </w:rPr>
              <w:t>:</w:t>
            </w:r>
          </w:p>
          <w:tbl>
            <w:tblPr>
              <w:tblW w:w="0" w:type="auto"/>
              <w:tblInd w:w="4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</w:tblGrid>
            <w:tr w:rsidR="00B122A9" w:rsidRPr="00971926" w14:paraId="496182A5" w14:textId="77777777" w:rsidTr="00073C3D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39C43D5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8733323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67DA673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D67505D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F82B74E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4BF1C07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2A31994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618FEDC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7F60B52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51D3AFC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D6C8222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6C908B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B122A9" w:rsidRPr="00971926" w14:paraId="5060494E" w14:textId="77777777" w:rsidTr="00073C3D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3CDDC610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30430A7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2CB2C2A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76A3B9E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17E200C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EA04BB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6869AA2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4E6EDD3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A3EA19A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FCA64CB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2897D0B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F8EB26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B122A9" w:rsidRPr="00971926" w14:paraId="15D1E9F1" w14:textId="77777777" w:rsidTr="00073C3D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18E9255B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34ADCBD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A031FD8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4E96B7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9CDD2A9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81769FA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549415D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65D4055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279FBE2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CC0E25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EB9251C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FD191C4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B122A9" w:rsidRPr="00971926" w14:paraId="1BD521F7" w14:textId="77777777" w:rsidTr="00073C3D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31087EF2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DFACCD4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9909C5D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BCB49D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0DD9854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029775B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1D4914F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2D766D5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C90B8D8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7100A8A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D713955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BB14C9E" w14:textId="77777777" w:rsidR="00B122A9" w:rsidRPr="00971926" w:rsidRDefault="00B122A9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340738A1" w14:textId="2EBF94A0" w:rsidR="007D2DD5" w:rsidRPr="00971926" w:rsidRDefault="007D2DD5" w:rsidP="00073C3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2A9" w:rsidRPr="00971926" w14:paraId="1C503933" w14:textId="77777777" w:rsidTr="00073C3D">
        <w:trPr>
          <w:trHeight w:val="1922"/>
        </w:trPr>
        <w:tc>
          <w:tcPr>
            <w:tcW w:w="10852" w:type="dxa"/>
            <w:tcBorders>
              <w:bottom w:val="nil"/>
            </w:tcBorders>
          </w:tcPr>
          <w:p w14:paraId="67F55139" w14:textId="6B293C3D" w:rsidR="00B122A9" w:rsidRPr="00971926" w:rsidRDefault="00644D76" w:rsidP="00644D76">
            <w:pPr>
              <w:tabs>
                <w:tab w:val="left" w:pos="4001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971926">
              <w:rPr>
                <w:rFonts w:ascii="Calibri" w:hAnsi="Calibri" w:cs="Calibri"/>
                <w:noProof/>
                <w:sz w:val="22"/>
                <w:szCs w:val="22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054D6AF2" wp14:editId="2BCD387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-991870</wp:posOffset>
                  </wp:positionV>
                  <wp:extent cx="2482321" cy="2063750"/>
                  <wp:effectExtent l="0" t="0" r="0" b="0"/>
                  <wp:wrapNone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321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926">
              <w:rPr>
                <w:rFonts w:ascii="Calibri" w:hAnsi="Calibri" w:cs="Calibri"/>
                <w:noProof/>
                <w:sz w:val="22"/>
                <w:szCs w:val="22"/>
              </w:rPr>
              <w:tab/>
              <w:t>Von Osten:</w:t>
            </w:r>
          </w:p>
          <w:tbl>
            <w:tblPr>
              <w:tblW w:w="0" w:type="auto"/>
              <w:tblInd w:w="40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  <w:gridCol w:w="377"/>
            </w:tblGrid>
            <w:tr w:rsidR="00A9108D" w:rsidRPr="00971926" w14:paraId="1B6BFD8D" w14:textId="41C3D6E2" w:rsidTr="00644D76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4939EF11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E954694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FC168B7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9DB2339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6E32D6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450BCC1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865FBC6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B78B597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0DB59D2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A11796C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41E7E053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11176A08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9108D" w:rsidRPr="00971926" w14:paraId="6B37CBE0" w14:textId="4A4B64C9" w:rsidTr="00644D76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18EAD17B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3732B9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45AD88D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C327DA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80A4C41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E1C0705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446278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42664DCA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9C314A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BFB1A95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43C6E586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49664F7B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9108D" w:rsidRPr="00971926" w14:paraId="14B65AD7" w14:textId="75040110" w:rsidTr="00644D76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5695330E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34D48278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79DFC06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2DA687D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FE77C58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E9A1C41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193AACD4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B04F1DE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7BFBBFA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19B0FB4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418C4FAA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35A9CBC8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9108D" w:rsidRPr="00971926" w14:paraId="40860478" w14:textId="4DFB92FE" w:rsidTr="00644D76">
              <w:trPr>
                <w:trHeight w:val="354"/>
              </w:trPr>
              <w:tc>
                <w:tcPr>
                  <w:tcW w:w="377" w:type="dxa"/>
                  <w:shd w:val="clear" w:color="auto" w:fill="auto"/>
                </w:tcPr>
                <w:p w14:paraId="32C7938B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2D740022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5635DA83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B0CBC56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2A22CE5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02A13E90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7EE9C6F7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982FBD3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103B56D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14:paraId="66540663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24160D54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77" w:type="dxa"/>
                </w:tcPr>
                <w:p w14:paraId="47430439" w14:textId="77777777" w:rsidR="00A9108D" w:rsidRPr="00971926" w:rsidRDefault="00A9108D" w:rsidP="00073C3D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06636C6" w14:textId="77777777" w:rsidR="00B122A9" w:rsidRPr="00971926" w:rsidRDefault="00B122A9" w:rsidP="00073C3D">
            <w:pPr>
              <w:tabs>
                <w:tab w:val="left" w:pos="1940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</w:tbl>
    <w:p w14:paraId="7BAB3099" w14:textId="77777777" w:rsidR="0051363C" w:rsidRPr="00971926" w:rsidRDefault="0051363C" w:rsidP="00B13406">
      <w:pPr>
        <w:rPr>
          <w:rFonts w:ascii="Calibri" w:hAnsi="Calibri" w:cs="Calibri"/>
          <w:sz w:val="22"/>
          <w:szCs w:val="22"/>
        </w:rPr>
      </w:pPr>
    </w:p>
    <w:p w14:paraId="77AACD41" w14:textId="77777777" w:rsidR="0051363C" w:rsidRPr="00971926" w:rsidRDefault="0051363C" w:rsidP="00B13406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51363C" w:rsidRPr="00971926" w14:paraId="31DA0E8A" w14:textId="77777777" w:rsidTr="00A9108D">
        <w:trPr>
          <w:trHeight w:val="214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8B6AFB8" w14:textId="77869A29" w:rsidR="0051363C" w:rsidRPr="00971926" w:rsidRDefault="0051363C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15.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3800441" w14:textId="07658F24" w:rsidR="0051363C" w:rsidRPr="00971926" w:rsidRDefault="00A9108D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Sachrechnen: Im Einkaufszentrum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7130065B" w14:textId="196A25B6" w:rsidR="0051363C" w:rsidRPr="00971926" w:rsidRDefault="0051363C" w:rsidP="00A9108D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A9108D" w:rsidRPr="00971926">
              <w:rPr>
                <w:rFonts w:ascii="Calibri" w:hAnsi="Calibri" w:cs="Calibri"/>
                <w:b/>
                <w:color w:val="FFFFFF"/>
              </w:rPr>
              <w:t>70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A70BB9B" w14:textId="1438C133" w:rsidR="0051363C" w:rsidRPr="00971926" w:rsidRDefault="00A9108D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49DE0C3B" w14:textId="3EF9994C" w:rsidR="00A9108D" w:rsidRPr="00971926" w:rsidRDefault="00971926" w:rsidP="00A9108D">
      <w:pPr>
        <w:rPr>
          <w:rFonts w:ascii="Calibri" w:hAnsi="Calibri" w:cs="Calibri"/>
          <w:sz w:val="22"/>
          <w:szCs w:val="22"/>
          <w:lang w:val="de-DE"/>
        </w:rPr>
      </w:pPr>
      <w:r w:rsidRPr="00971926">
        <w:rPr>
          <w:rFonts w:ascii="Calibri" w:hAnsi="Calibri" w:cs="Calibri"/>
          <w:noProof/>
          <w:sz w:val="22"/>
          <w:szCs w:val="22"/>
          <w:lang w:eastAsia="de-CH"/>
        </w:rPr>
        <w:drawing>
          <wp:inline distT="0" distB="0" distL="0" distR="0" wp14:anchorId="0F07218A" wp14:editId="2EBDB5F1">
            <wp:extent cx="1281273" cy="1679788"/>
            <wp:effectExtent l="152400" t="152400" r="332105" b="339725"/>
            <wp:docPr id="510" name="Grafik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0561" cy="169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932" w:rsidRPr="00971926">
        <w:rPr>
          <w:rFonts w:ascii="Calibri" w:hAnsi="Calibri" w:cs="Calibri"/>
          <w:noProof/>
          <w:sz w:val="22"/>
          <w:szCs w:val="22"/>
          <w:lang w:eastAsia="de-CH"/>
        </w:rPr>
        <w:drawing>
          <wp:inline distT="0" distB="0" distL="0" distR="0" wp14:anchorId="1CC44CF3" wp14:editId="6F9101C9">
            <wp:extent cx="1339850" cy="1680541"/>
            <wp:effectExtent l="152400" t="152400" r="323850" b="339090"/>
            <wp:docPr id="508" name="Grafik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1879" cy="168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DB79F" w14:textId="75CF4BD7" w:rsidR="003F4E25" w:rsidRPr="00971926" w:rsidRDefault="00A9108D" w:rsidP="003F4E25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Wie viel kostet jeweils 1kg der beiden Früchte?  </w:t>
      </w:r>
      <w:r w:rsidR="00A603BB">
        <w:rPr>
          <w:rFonts w:ascii="Calibri" w:hAnsi="Calibri" w:cs="Calibri"/>
          <w:sz w:val="22"/>
          <w:szCs w:val="22"/>
        </w:rPr>
        <w:t>…………………………………………………</w:t>
      </w:r>
    </w:p>
    <w:p w14:paraId="2B844C94" w14:textId="77777777" w:rsidR="003F4E25" w:rsidRPr="00971926" w:rsidRDefault="003F4E25" w:rsidP="003F4E25">
      <w:pPr>
        <w:rPr>
          <w:rFonts w:ascii="Calibri" w:hAnsi="Calibri" w:cs="Calibri"/>
          <w:sz w:val="22"/>
          <w:szCs w:val="22"/>
        </w:rPr>
      </w:pPr>
    </w:p>
    <w:p w14:paraId="3E66722D" w14:textId="39A473CC" w:rsidR="003F4E25" w:rsidRPr="00971926" w:rsidRDefault="00A9108D" w:rsidP="003F4E25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Wie viel bezahlst du, wenn du diese zwei Früchte einkaufst? </w:t>
      </w:r>
      <w:r w:rsidR="00A603BB">
        <w:rPr>
          <w:rFonts w:ascii="Calibri" w:hAnsi="Calibri" w:cs="Calibri"/>
          <w:sz w:val="22"/>
          <w:szCs w:val="22"/>
        </w:rPr>
        <w:t>…………………………………………………</w:t>
      </w:r>
    </w:p>
    <w:p w14:paraId="35D226F5" w14:textId="77777777" w:rsidR="003F4E25" w:rsidRPr="00971926" w:rsidRDefault="003F4E25" w:rsidP="003F4E25">
      <w:pPr>
        <w:rPr>
          <w:rFonts w:ascii="Calibri" w:hAnsi="Calibri" w:cs="Calibri"/>
          <w:sz w:val="22"/>
          <w:szCs w:val="22"/>
        </w:rPr>
      </w:pPr>
    </w:p>
    <w:p w14:paraId="35A4A590" w14:textId="3C266334" w:rsidR="00A9108D" w:rsidRPr="00A603BB" w:rsidRDefault="00A9108D" w:rsidP="002A47AE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A603BB">
        <w:rPr>
          <w:rFonts w:ascii="Calibri" w:hAnsi="Calibri" w:cs="Calibri"/>
          <w:sz w:val="22"/>
          <w:szCs w:val="22"/>
        </w:rPr>
        <w:t>Wann hast du diesen Einkauf gemacht? (Tag, Monat und Jahr)</w:t>
      </w:r>
      <w:r w:rsidR="00A603BB">
        <w:rPr>
          <w:rFonts w:ascii="Calibri" w:hAnsi="Calibri" w:cs="Calibri"/>
          <w:sz w:val="22"/>
          <w:szCs w:val="22"/>
        </w:rPr>
        <w:t xml:space="preserve"> …………………………………………………</w:t>
      </w:r>
    </w:p>
    <w:p w14:paraId="492A1C5A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p w14:paraId="6E9D7102" w14:textId="5315B209" w:rsidR="0051363C" w:rsidRPr="00971926" w:rsidRDefault="00A603BB" w:rsidP="00B1340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516A3" w:rsidRPr="00971926" w14:paraId="17CB4C5D" w14:textId="77777777" w:rsidTr="00F804F6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04EFBD1" w14:textId="03DD9F19" w:rsidR="001516A3" w:rsidRPr="00971926" w:rsidRDefault="00FF3DEA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16</w:t>
            </w:r>
            <w:r w:rsidR="001516A3" w:rsidRPr="00971926">
              <w:rPr>
                <w:rFonts w:ascii="Calibri" w:hAnsi="Calibri" w:cs="Calibri"/>
                <w:b/>
                <w:color w:val="FFFFFF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11F58E4" w14:textId="2E15B6F2" w:rsidR="001516A3" w:rsidRPr="00971926" w:rsidRDefault="0051363C" w:rsidP="008108F6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</w:t>
            </w:r>
            <w:r w:rsidR="001D2D2C" w:rsidRPr="00971926">
              <w:rPr>
                <w:rFonts w:ascii="Calibri" w:hAnsi="Calibri" w:cs="Calibri"/>
                <w:b/>
                <w:color w:val="FFFFFF"/>
              </w:rPr>
              <w:t xml:space="preserve">: </w:t>
            </w:r>
            <w:r w:rsidR="008108F6" w:rsidRPr="00971926">
              <w:rPr>
                <w:rFonts w:ascii="Calibri" w:hAnsi="Calibri" w:cs="Calibri"/>
                <w:b/>
                <w:color w:val="FFFFFF"/>
              </w:rPr>
              <w:t>Im Einkaufszentrum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AA2061C" w14:textId="5B4D1C0D" w:rsidR="001516A3" w:rsidRPr="00971926" w:rsidRDefault="001516A3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8108F6" w:rsidRPr="00971926">
              <w:rPr>
                <w:rFonts w:ascii="Calibri" w:hAnsi="Calibri" w:cs="Calibri"/>
                <w:b/>
                <w:color w:val="FFFFFF"/>
              </w:rPr>
              <w:t>71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4D12D7F" w14:textId="17634A3A" w:rsidR="001516A3" w:rsidRPr="00971926" w:rsidRDefault="0051363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5F48F9CF" w14:textId="77777777" w:rsidR="00E638DF" w:rsidRPr="00971926" w:rsidRDefault="00E638DF" w:rsidP="00E638DF">
      <w:pPr>
        <w:rPr>
          <w:rFonts w:ascii="Calibri" w:hAnsi="Calibri" w:cs="Calibri"/>
          <w:szCs w:val="12"/>
        </w:rPr>
      </w:pPr>
    </w:p>
    <w:p w14:paraId="27B8A708" w14:textId="2A40BDBC" w:rsidR="00971926" w:rsidRPr="00971926" w:rsidRDefault="00971926" w:rsidP="00971926">
      <w:pPr>
        <w:rPr>
          <w:rFonts w:ascii="Calibri" w:hAnsi="Calibri" w:cs="Calibri"/>
        </w:rPr>
      </w:pPr>
      <w:r w:rsidRPr="00971926">
        <w:rPr>
          <w:rFonts w:ascii="Calibri" w:hAnsi="Calibri" w:cs="Calibri"/>
        </w:rPr>
        <w:fldChar w:fldCharType="begin"/>
      </w:r>
      <w:r w:rsidR="005C1057">
        <w:rPr>
          <w:rFonts w:ascii="Calibri" w:hAnsi="Calibri" w:cs="Calibri"/>
        </w:rPr>
        <w:instrText xml:space="preserve"> INCLUDEPICTURE "\\\\AKVB.erz.be.ch\\var\\folders\\0j\\jqy21yqn48x001j4tdl0rw1r0000gp\\T\\com.microsoft.Word\\WebArchiveCopyPasteTempFiles\\CiQe_cAW0AAYOlI.jpg" \* MERGEFORMAT </w:instrText>
      </w:r>
      <w:r w:rsidRPr="00971926">
        <w:rPr>
          <w:rFonts w:ascii="Calibri" w:hAnsi="Calibri" w:cs="Calibri"/>
        </w:rPr>
        <w:fldChar w:fldCharType="separate"/>
      </w:r>
      <w:r w:rsidRPr="00971926">
        <w:rPr>
          <w:rFonts w:ascii="Calibri" w:hAnsi="Calibri" w:cs="Calibri"/>
          <w:noProof/>
          <w:lang w:eastAsia="de-CH"/>
        </w:rPr>
        <w:drawing>
          <wp:inline distT="0" distB="0" distL="0" distR="0" wp14:anchorId="02C3AC61" wp14:editId="573C5904">
            <wp:extent cx="5941060" cy="3157870"/>
            <wp:effectExtent l="0" t="0" r="2540" b="4445"/>
            <wp:docPr id="511" name="Grafik 511" descr="Bildergebnis für ice tea mi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ice tea mig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5941060" cy="31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926">
        <w:rPr>
          <w:rFonts w:ascii="Calibri" w:hAnsi="Calibri" w:cs="Calibri"/>
        </w:rPr>
        <w:fldChar w:fldCharType="end"/>
      </w:r>
    </w:p>
    <w:p w14:paraId="6B199BC4" w14:textId="139D6814" w:rsidR="00A603BB" w:rsidRPr="00A603BB" w:rsidRDefault="00A603BB" w:rsidP="00A603BB">
      <w:pPr>
        <w:tabs>
          <w:tab w:val="left" w:pos="851"/>
          <w:tab w:val="left" w:pos="2268"/>
          <w:tab w:val="left" w:pos="4111"/>
          <w:tab w:val="left" w:pos="6237"/>
        </w:tabs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–.60 Fr.</w:t>
      </w:r>
      <w:r>
        <w:rPr>
          <w:rFonts w:ascii="Calibri" w:hAnsi="Calibri" w:cs="Calibri"/>
          <w:sz w:val="22"/>
          <w:szCs w:val="22"/>
        </w:rPr>
        <w:tab/>
        <w:t>–.90 Fr.</w:t>
      </w:r>
      <w:r>
        <w:rPr>
          <w:rFonts w:ascii="Calibri" w:hAnsi="Calibri" w:cs="Calibri"/>
          <w:sz w:val="22"/>
          <w:szCs w:val="22"/>
        </w:rPr>
        <w:tab/>
        <w:t>1.25 Fr.</w:t>
      </w:r>
      <w:r>
        <w:rPr>
          <w:rFonts w:ascii="Calibri" w:hAnsi="Calibri" w:cs="Calibri"/>
          <w:sz w:val="22"/>
          <w:szCs w:val="22"/>
        </w:rPr>
        <w:tab/>
        <w:t>1.80 Fr.</w:t>
      </w:r>
    </w:p>
    <w:p w14:paraId="6EB71810" w14:textId="77777777" w:rsidR="00A603BB" w:rsidRPr="00971926" w:rsidRDefault="00A603BB" w:rsidP="008108F6">
      <w:pPr>
        <w:rPr>
          <w:rFonts w:ascii="Calibri" w:hAnsi="Calibri" w:cs="Calibri"/>
          <w:color w:val="FF0000"/>
          <w:sz w:val="22"/>
          <w:szCs w:val="22"/>
        </w:rPr>
      </w:pPr>
    </w:p>
    <w:p w14:paraId="37472ADE" w14:textId="11039D33" w:rsidR="0051363C" w:rsidRPr="00971926" w:rsidRDefault="008108F6" w:rsidP="00E638DF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Vergleiche bei zwei die </w:t>
      </w:r>
      <w:r w:rsidR="00971926" w:rsidRPr="00971926">
        <w:rPr>
          <w:rFonts w:ascii="Calibri" w:hAnsi="Calibri" w:cs="Calibri"/>
          <w:sz w:val="22"/>
          <w:szCs w:val="22"/>
        </w:rPr>
        <w:t>Angebote .</w:t>
      </w:r>
      <w:r w:rsidRPr="00971926">
        <w:rPr>
          <w:rFonts w:ascii="Calibri" w:hAnsi="Calibri" w:cs="Calibri"/>
          <w:sz w:val="22"/>
          <w:szCs w:val="22"/>
        </w:rPr>
        <w:t>Was fällt dir auf? Begründe deine Feststellungen.</w:t>
      </w:r>
    </w:p>
    <w:tbl>
      <w:tblPr>
        <w:tblStyle w:val="Tabellenraster"/>
        <w:tblW w:w="9656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A47AE" w:rsidRPr="00971926" w14:paraId="775DF272" w14:textId="77777777" w:rsidTr="002A47AE">
        <w:trPr>
          <w:trHeight w:hRule="exact" w:val="284"/>
        </w:trPr>
        <w:tc>
          <w:tcPr>
            <w:tcW w:w="284" w:type="dxa"/>
          </w:tcPr>
          <w:p w14:paraId="07C5CAA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FC3F8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1D4C1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FC335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49901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2A21F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64F4F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91770F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5592A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E862E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279F1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0E5D3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1BD5F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ED19C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03FE4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03FC39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3F35B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FDBB9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11E0C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E9EF9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9A3D6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31F9C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247EF9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BFDC8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77B40D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735B3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A7FF28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88D87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1E57E3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27B8F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EF529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403E8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AC7CF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41FB9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1577B129" w14:textId="77777777" w:rsidTr="002A47AE">
        <w:trPr>
          <w:trHeight w:hRule="exact" w:val="284"/>
        </w:trPr>
        <w:tc>
          <w:tcPr>
            <w:tcW w:w="284" w:type="dxa"/>
          </w:tcPr>
          <w:p w14:paraId="6A2B05C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88D78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C1B0D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A9C43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D8DD2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A8E7F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D82E3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730B3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821F2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F159C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0D2B5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4557F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4D878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54771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68B62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2083A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67922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5FD9D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359D2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DB691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5A80F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12BB8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B1198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2D816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C9FDB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17699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3B89D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240D3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1AF5F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5A73B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16513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361F5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5E2D1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5F3CFC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48B61B2D" w14:textId="77777777" w:rsidTr="002A47AE">
        <w:trPr>
          <w:trHeight w:hRule="exact" w:val="284"/>
        </w:trPr>
        <w:tc>
          <w:tcPr>
            <w:tcW w:w="284" w:type="dxa"/>
          </w:tcPr>
          <w:p w14:paraId="2BD4228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3D441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D6A4F9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7D46C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10123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98638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2E58A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0BE42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3B67D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0C1A4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C59920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42F34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7BA62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4A1612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19309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769203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069DC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DF980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3D95D3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D960F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6AC69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51724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9A35D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10FC8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B3DAE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BE2657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5AE53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17384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D7E85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F85F6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71463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A07F1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390CB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A8D31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1CB2BD23" w14:textId="77777777" w:rsidTr="002A47AE">
        <w:trPr>
          <w:trHeight w:hRule="exact" w:val="284"/>
        </w:trPr>
        <w:tc>
          <w:tcPr>
            <w:tcW w:w="284" w:type="dxa"/>
          </w:tcPr>
          <w:p w14:paraId="0D3D6BB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58E65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589D30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3708BB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AC570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936AD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6253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7DFBB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2F10F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AB5FD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87F83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49682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2CD5C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118BE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430221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99712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979F7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5CE7DF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DC23FD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019262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FD88AD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53458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2A01E3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3B3343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CE5EEF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C0DC8F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7E42F0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7EE1F2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52EDB3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9B922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843F56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2B6D9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717A0E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84AB7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7DC9D585" w14:textId="77777777" w:rsidTr="002A47AE">
        <w:trPr>
          <w:trHeight w:hRule="exact" w:val="284"/>
        </w:trPr>
        <w:tc>
          <w:tcPr>
            <w:tcW w:w="284" w:type="dxa"/>
          </w:tcPr>
          <w:p w14:paraId="100EB77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A027B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20842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079A80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62EE2C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C0251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95BFA5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89F8F6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C4C69C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830CE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93AFD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CCEF5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05E31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E5121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F2D88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6AE39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AA7C4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6FDC1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5AF55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839B3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E59FA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92AEFB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3AE05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BE92D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137B4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86DF9D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E17527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FC2E45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BE99E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23D50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B0C67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ABA70F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D8B796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BC886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3007E7FC" w14:textId="77777777" w:rsidTr="002A47AE">
        <w:trPr>
          <w:trHeight w:hRule="exact" w:val="284"/>
        </w:trPr>
        <w:tc>
          <w:tcPr>
            <w:tcW w:w="284" w:type="dxa"/>
          </w:tcPr>
          <w:p w14:paraId="4311440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6CA6E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4CA3C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63395F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40CA63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51F13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9E8A6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30E56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DDD01D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9CB77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1378E7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6198E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3424A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6EAD7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01EB8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B460B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F051A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E7984C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E8A67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646A54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F3E84C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C78C22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FBD0F5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012BE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FF285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DBAA9F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D17D40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62D11B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A0C795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9891E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721BF0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4A967C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1FEEBA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BA4100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615AB9FA" w14:textId="77777777" w:rsidTr="002A47AE">
        <w:trPr>
          <w:trHeight w:hRule="exact" w:val="284"/>
        </w:trPr>
        <w:tc>
          <w:tcPr>
            <w:tcW w:w="284" w:type="dxa"/>
          </w:tcPr>
          <w:p w14:paraId="3A5B89A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4BCED7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EDC1B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22E90F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F7CC9C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1565E1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9638C8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B13663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245553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8E4491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D51D8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2DB590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3F435B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ABDA03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7B77B8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0AA9F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26F38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259152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E8D38D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ACB128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92D79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B6613E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61545A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91CEF6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18376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A132C9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A3389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BF8DA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BA9A5D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64B299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86E6E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E5551C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30520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AC7E2F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A47AE" w:rsidRPr="00971926" w14:paraId="3E864766" w14:textId="77777777" w:rsidTr="002A47AE">
        <w:trPr>
          <w:trHeight w:hRule="exact" w:val="284"/>
        </w:trPr>
        <w:tc>
          <w:tcPr>
            <w:tcW w:w="284" w:type="dxa"/>
          </w:tcPr>
          <w:p w14:paraId="709D981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8E0964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F104A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B4CF1C8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1E4617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7B197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A8C0BC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9AB765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1E83DF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59E6D25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9CE0FAA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213BDAD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046CA5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CD1E7C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6173B57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4C263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863BD6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56566E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E29103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085F2010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5DCDD2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DADBA1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6CCA0004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C6F819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CCBDD5D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3F8329F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3BABEB9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3E33AB8E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F493316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1639BE4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045FAEB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57B7E1A3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4458030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14:paraId="7F782091" w14:textId="77777777" w:rsidR="002A47AE" w:rsidRPr="00971926" w:rsidRDefault="002A47AE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A0C45" w14:textId="77777777" w:rsidR="008108F6" w:rsidRPr="00971926" w:rsidRDefault="008108F6" w:rsidP="00E638DF">
      <w:pPr>
        <w:rPr>
          <w:rFonts w:ascii="Calibri" w:hAnsi="Calibri" w:cs="Calibri"/>
          <w:sz w:val="22"/>
          <w:szCs w:val="22"/>
        </w:rPr>
      </w:pPr>
    </w:p>
    <w:p w14:paraId="25F57BF9" w14:textId="77777777" w:rsidR="008108F6" w:rsidRPr="00971926" w:rsidRDefault="008108F6" w:rsidP="00E638DF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1D2D2C" w:rsidRPr="00971926" w14:paraId="6F0FD0A6" w14:textId="77777777" w:rsidTr="005347B8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255F98AE" w14:textId="381274B7" w:rsidR="001D2D2C" w:rsidRPr="00971926" w:rsidRDefault="001D2D2C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17.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F7114B7" w14:textId="371E7E16" w:rsidR="001D2D2C" w:rsidRPr="00971926" w:rsidRDefault="00D87FB5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Geometrie: Vergrössern und verkleinern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0349197" w14:textId="65768740" w:rsidR="001D2D2C" w:rsidRPr="00971926" w:rsidRDefault="001D2D2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D87FB5" w:rsidRPr="00971926">
              <w:rPr>
                <w:rFonts w:ascii="Calibri" w:hAnsi="Calibri" w:cs="Calibri"/>
                <w:b/>
                <w:color w:val="FFFFFF"/>
              </w:rPr>
              <w:t>72 / 73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BC210EA" w14:textId="77777777" w:rsidR="001D2D2C" w:rsidRPr="00971926" w:rsidRDefault="001D2D2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5D161505" w14:textId="79EC2BB0" w:rsidR="0051363C" w:rsidRPr="00971926" w:rsidRDefault="00D87FB5" w:rsidP="0051363C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iCs/>
          <w:noProof/>
          <w:sz w:val="22"/>
          <w:szCs w:val="22"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5B3CE9" wp14:editId="1D07168B">
                <wp:simplePos x="0" y="0"/>
                <wp:positionH relativeFrom="column">
                  <wp:posOffset>2227521</wp:posOffset>
                </wp:positionH>
                <wp:positionV relativeFrom="paragraph">
                  <wp:posOffset>138312</wp:posOffset>
                </wp:positionV>
                <wp:extent cx="3881814" cy="1719698"/>
                <wp:effectExtent l="0" t="0" r="29845" b="33020"/>
                <wp:wrapNone/>
                <wp:docPr id="3" name="Gruppierung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814" cy="1719698"/>
                          <a:chOff x="3620" y="13362"/>
                          <a:chExt cx="4991" cy="2123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20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37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54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271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88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05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22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39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56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573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790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07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24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41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58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875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092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309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26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43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620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837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054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271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88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705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922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139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356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73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790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007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224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441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658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875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092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309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526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43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20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837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054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71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488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05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922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139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356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573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90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007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224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441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658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875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92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09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526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743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620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837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054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271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488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705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922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139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356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573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790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007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224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441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58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875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092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309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526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743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620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837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054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271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488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705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922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139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356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573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790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007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224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441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658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875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092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309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526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743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620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837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054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271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488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705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922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139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356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573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790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07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224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6441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658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875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092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309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526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743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620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837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054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271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488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705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922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139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356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573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790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007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224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441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658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875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092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309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526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743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620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837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054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271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488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705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922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39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56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573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790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007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224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441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658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875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092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309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526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743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620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837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054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271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488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705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922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139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56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73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790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07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224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441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658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875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092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309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526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743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620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837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054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271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488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705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922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139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6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573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790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007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224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441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658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875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092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309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526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743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37" y="13362"/>
                            <a:ext cx="96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933" y="13362"/>
                            <a:ext cx="121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75" y="13663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271" y="13362"/>
                            <a:ext cx="217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271" y="13362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488" y="13365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4705" y="13365"/>
                            <a:ext cx="217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705" y="13365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922" y="13368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39" y="13362"/>
                            <a:ext cx="96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5235" y="13362"/>
                            <a:ext cx="121" cy="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77" y="13663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7960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177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394" y="1336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7960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177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394" y="13572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960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8177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394" y="13789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960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177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394" y="14006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960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177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8394" y="1419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960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177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394" y="14407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960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8177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394" y="14624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960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177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8394" y="14841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960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177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394" y="1505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960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177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8394" y="15268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FD40F4" id="Gruppierung 3" o:spid="_x0000_s1026" style="position:absolute;margin-left:175.4pt;margin-top:10.9pt;width:305.65pt;height:135.4pt;z-index:251659264" coordorigin="3620,13362" coordsize="4991,2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">
                <v:rect id="Rectangle 3" o:spid="_x0000_s1027" style="position:absolute;left:3620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ePswgAA&#10;ANoAAAAPAAAAZHJzL2Rvd25yZXYueG1sRI9BawIxFITvBf9DeEJvNWtpRVajqFCQXqS2oMfn5pks&#10;bl6WJK5rf31TKPQ4zMw3zHzZu0Z0FGLtWcF4VIAgrryu2Sj4+nx7moKICVlj45kU3CnCcjF4mGOp&#10;/Y0/qNsnIzKEY4kKbEptKWWsLDmMI98SZ+/sg8OUZTBSB7xluGvkc1FMpMOa84LFljaWqsv+6hTo&#10;3T282rT7fj/F9SR0x4OR5qDU47BfzUAk6tN/+K+91Qpe4PdKvgFy8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l4+zCAAAA2gAAAA8AAAAAAAAAAAAAAAAAlwIAAGRycy9kb3du&#10;cmV2LnhtbFBLBQYAAAAABAAEAPUAAACGAwAAAAA=&#10;" strokecolor="gray"/>
                <v:rect id="Rectangle 4" o:spid="_x0000_s1028" style="position:absolute;left:3837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32bwgAA&#10;ANoAAAAPAAAAZHJzL2Rvd25yZXYueG1sRI9BawIxFITvgv8hPKG3mrVQW7ZGUaFQepGqYI+vm2ey&#10;uHlZknRd++sbQfA4zMw3zGzRu0Z0FGLtWcFkXIAgrryu2SjY794fX0HEhKyx8UwKLhRhMR8OZlhq&#10;f+Yv6rbJiAzhWKICm1JbShkrSw7j2LfE2Tv64DBlGYzUAc8Z7hr5VBRT6bDmvGCxpbWl6rT9dQr0&#10;5hKebdr8ff7E1TR03wcjzUGph1G/fAORqE/38K39oRW8wPVKvgFy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3fZvCAAAA2gAAAA8AAAAAAAAAAAAAAAAAlwIAAGRycy9kb3du&#10;cmV2LnhtbFBLBQYAAAAABAAEAPUAAACGAwAAAAA=&#10;" strokecolor="gray"/>
                <v:rect id="Rectangle 5" o:spid="_x0000_s1029" style="position:absolute;left:4054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OnpwAAA&#10;ANoAAAAPAAAAZHJzL2Rvd25yZXYueG1sRE/Pa8IwFL4L+x/CE3bTVGEinbFsA2HsIlNBj2/NW1LW&#10;vJQka+v++uUgePz4fm+q0bWipxAbzwoW8wIEce11w0bB6bibrUHEhKyx9UwKrhSh2j5MNlhqP/An&#10;9YdkRA7hWKICm1JXShlrSw7j3HfEmfv2wWHKMBipAw453LVyWRQr6bDh3GCxozdL9c/h1ynQ+2t4&#10;smn/9/EVX1ehv5yNNGelHqfjyzOIRGO6i2/ud60gb81X8g2Q2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KOnpwAAAANoAAAAPAAAAAAAAAAAAAAAAAJcCAABkcnMvZG93bnJl&#10;di54bWxQSwUGAAAAAAQABAD1AAAAhAMAAAAA&#10;" strokecolor="gray"/>
                <v:rect id="Rectangle 6" o:spid="_x0000_s1030" style="position:absolute;left:4271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ExywgAA&#10;ANoAAAAPAAAAZHJzL2Rvd25yZXYueG1sRI9BawIxFITvgv8hPKG3mrVQabdGUaFQepGqYI+vm2ey&#10;uHlZknRd++sbQfA4zMw3zGzRu0Z0FGLtWcFkXIAgrryu2SjY794fX0DEhKyx8UwKLhRhMR8OZlhq&#10;f+Yv6rbJiAzhWKICm1JbShkrSw7j2LfE2Tv64DBlGYzUAc8Z7hr5VBRT6bDmvGCxpbWl6rT9dQr0&#10;5hKebdr8ff7E1TR03wcjzUGph1G/fAORqE/38K39oRW8wvVKvgFy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kTHLCAAAA2gAAAA8AAAAAAAAAAAAAAAAAlwIAAGRycy9kb3du&#10;cmV2LnhtbFBLBQYAAAAABAAEAPUAAACGAwAAAAA=&#10;" strokecolor="gray"/>
                <v:rect id="Rectangle 7" o:spid="_x0000_s1031" style="position:absolute;left:4488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iObxAAA&#10;ANsAAAAPAAAAZHJzL2Rvd25yZXYueG1sRI9BSwMxEIXvgv8hTMGbzbZgKWvTokJBvBRboR7HzZgs&#10;biZLErdbf71zKPQ2w3vz3jerzRg6NVDKbWQDs2kFiriJtmVn4OOwvV+CygXZYheZDJwpw2Z9e7PC&#10;2sYTv9OwL05JCOcaDfhS+lrr3HgKmKexJxbtO6aARdbktE14kvDQ6XlVLXTAlqXBY08vnpqf/W8w&#10;YHfn9ODL7u/tKz8v0vB5dNodjbmbjE+PoAqN5Wq+XL9awRd6+UUG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4jm8QAAADbAAAADwAAAAAAAAAAAAAAAACXAgAAZHJzL2Rv&#10;d25yZXYueG1sUEsFBgAAAAAEAAQA9QAAAIgDAAAAAA==&#10;" strokecolor="gray"/>
                <v:rect id="Rectangle 8" o:spid="_x0000_s1032" style="position:absolute;left:4705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oYAwQAA&#10;ANsAAAAPAAAAZHJzL2Rvd25yZXYueG1sRE9NawIxEL0L/ocwQm+atVCRrVG0UCi9iFrYHqebMVnc&#10;TJYkXdf++kYo9DaP9zmrzeBa0VOIjWcF81kBgrj2umGj4OP0Ol2CiAlZY+uZFNwowmY9Hq2w1P7K&#10;B+qPyYgcwrFEBTalrpQy1pYcxpnviDN39sFhyjAYqQNec7hr5WNRLKTDhnODxY5eLNWX47dToPe3&#10;8GTT/uf9K+4Wof+sjDSVUg+TYfsMItGQ/sV/7jed58/h/ks+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6KGAMEAAADbAAAADwAAAAAAAAAAAAAAAACXAgAAZHJzL2Rvd25y&#10;ZXYueG1sUEsFBgAAAAAEAAQA9QAAAIUDAAAAAA==&#10;" strokecolor="gray"/>
                <v:rect id="Rectangle 9" o:spid="_x0000_s1033" style="position:absolute;left:4922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Bh3wAAA&#10;ANsAAAAPAAAAZHJzL2Rvd25yZXYueG1sRE9NawIxEL0X/A9hhN5qVqFSVqOoUBAvUluwx3EzJoub&#10;yZKk6+qvN4VCb/N4nzNf9q4RHYVYe1YwHhUgiCuvazYKvj7fX95AxISssfFMCm4UYbkYPM2x1P7K&#10;H9QdkhE5hGOJCmxKbSllrCw5jCPfEmfu7IPDlGEwUge85nDXyElRTKXDmnODxZY2lqrL4ccp0Ptb&#10;eLVpf9+d4noauu+jkeao1POwX81AJOrTv/jPvdV5/gR+f8kH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cBh3wAAAANsAAAAPAAAAAAAAAAAAAAAAAJcCAABkcnMvZG93bnJl&#10;di54bWxQSwUGAAAAAAQABAD1AAAAhAMAAAAA&#10;" strokecolor="gray"/>
                <v:rect id="Rectangle 10" o:spid="_x0000_s1034" style="position:absolute;left:5139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L3swQAA&#10;ANsAAAAPAAAAZHJzL2Rvd25yZXYueG1sRE9NawIxEL0X/A9hhN5q1paKrEZRoSC9SG1Bj+NmTBY3&#10;kyWJ69pf3xQKvc3jfc582btGdBRi7VnBeFSAIK68rtko+Pp8e5qCiAlZY+OZFNwpwnIxeJhjqf2N&#10;P6jbJyNyCMcSFdiU2lLKWFlyGEe+Jc7c2QeHKcNgpA54y+Gukc9FMZEOa84NFlvaWKou+6tToHf3&#10;8GrT7vv9FNeT0B0PRpqDUo/DfjUDkahP/+I/91bn+S/w+0s+QC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Dy97MEAAADbAAAADwAAAAAAAAAAAAAAAACXAgAAZHJzL2Rvd25y&#10;ZXYueG1sUEsFBgAAAAAEAAQA9QAAAIUDAAAAAA==&#10;" strokecolor="gray"/>
                <v:rect id="Rectangle 11" o:spid="_x0000_s1035" style="position:absolute;left:5356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SWYwQAA&#10;ANsAAAAPAAAAZHJzL2Rvd25yZXYueG1sRE9NawIxEL0X/A9hhN5q1tKKrEZRoSC9SG1Bj+NmTBY3&#10;kyWJ69pf3xQKvc3jfc582btGdBRi7VnBeFSAIK68rtko+Pp8e5qCiAlZY+OZFNwpwnIxeJhjqf2N&#10;P6jbJyNyCMcSFdiU2lLKWFlyGEe+Jc7c2QeHKcNgpA54y+Gukc9FMZEOa84NFlvaWKou+6tToHf3&#10;8GrT7vv9FNeT0B0PRpqDUo/DfjUDkahP/+I/91bn+S/w+0s+QC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9UlmMEAAADbAAAADwAAAAAAAAAAAAAAAACXAgAAZHJzL2Rvd25y&#10;ZXYueG1sUEsFBgAAAAAEAAQA9QAAAIUDAAAAAA==&#10;" strokecolor="gray"/>
                <v:rect id="Rectangle 12" o:spid="_x0000_s1036" style="position:absolute;left:5573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YADwAAA&#10;ANsAAAAPAAAAZHJzL2Rvd25yZXYueG1sRE9NawIxEL0X/A9hBG81a0Epq1FUKIgXqS3Y47gZk8XN&#10;ZEniuvbXN4VCb/N4n7NY9a4RHYVYe1YwGRcgiCuvazYKPj/enl9BxISssfFMCh4UYbUcPC2w1P7O&#10;79QdkxE5hGOJCmxKbSllrCw5jGPfEmfu4oPDlGEwUge853DXyJeimEmHNecGiy1tLVXX480p0IdH&#10;mNp0+N6f42YWuq+Tkeak1GjYr+cgEvXpX/zn3uk8fwq/v+QD5PI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mYADwAAAANsAAAAPAAAAAAAAAAAAAAAAAJcCAABkcnMvZG93bnJl&#10;di54bWxQSwUGAAAAAAQABAD1AAAAhAMAAAAA&#10;" strokecolor="gray"/>
                <v:rect id="Rectangle 13" o:spid="_x0000_s1037" style="position:absolute;left:5790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x50wQAA&#10;ANsAAAAPAAAAZHJzL2Rvd25yZXYueG1sRE9NawIxEL0X/A9hhN5q1kKXshqlCoJ4kVpBj9PNNFm6&#10;mSxJuq7+elMo9DaP9znz5eBa0VOIjWcF00kBgrj2umGj4PixeXoFEROyxtYzKbhShOVi9DDHSvsL&#10;v1N/SEbkEI4VKrApdZWUsbbkME58R5y5Lx8cpgyDkTrgJYe7Vj4XRSkdNpwbLHa0tlR/H36cAr2/&#10;hheb9rfdZ1yVoT+fjDQnpR7Hw9sMRKIh/Yv/3Fud55fw+0s+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sedMEAAADbAAAADwAAAAAAAAAAAAAAAACXAgAAZHJzL2Rvd25y&#10;ZXYueG1sUEsFBgAAAAAEAAQA9QAAAIUDAAAAAA==&#10;" strokecolor="gray"/>
                <v:rect id="Rectangle 14" o:spid="_x0000_s1038" style="position:absolute;left:6007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7vvwQAA&#10;ANsAAAAPAAAAZHJzL2Rvd25yZXYueG1sRE9NawIxEL0L/ocwQm81a6G2bI2iQqH0IlXBHqebMVnc&#10;TJYkXdf++kYQvM3jfc5s0btGdBRi7VnBZFyAIK68rtko2O/eH19BxISssfFMCi4UYTEfDmZYan/m&#10;L+q2yYgcwrFEBTaltpQyVpYcxrFviTN39MFhyjAYqQOec7hr5FNRTKXDmnODxZbWlqrT9tcp0JtL&#10;eLZp8/f5E1fT0H0fjDQHpR5G/fINRKI+3cU394fO81/g+ks+QM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we778EAAADbAAAADwAAAAAAAAAAAAAAAACXAgAAZHJzL2Rvd25y&#10;ZXYueG1sUEsFBgAAAAAEAAQA9QAAAIUDAAAAAA==&#10;" strokecolor="gray"/>
                <v:rect id="Rectangle 15" o:spid="_x0000_s1039" style="position:absolute;left:6224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C+dxAAA&#10;ANsAAAAPAAAAZHJzL2Rvd25yZXYueG1sRI9BSwMxEIXvgv8hTMGbzbZgKWvTokJBvBRboR7HzZgs&#10;biZLErdbf71zKPQ2w3vz3jerzRg6NVDKbWQDs2kFiriJtmVn4OOwvV+CygXZYheZDJwpw2Z9e7PC&#10;2sYTv9OwL05JCOcaDfhS+lrr3HgKmKexJxbtO6aARdbktE14kvDQ6XlVLXTAlqXBY08vnpqf/W8w&#10;YHfn9ODL7u/tKz8v0vB5dNodjbmbjE+PoAqN5Wq+XL9awRdY+UUG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gvncQAAADbAAAADwAAAAAAAAAAAAAAAACXAgAAZHJzL2Rv&#10;d25yZXYueG1sUEsFBgAAAAAEAAQA9QAAAIgDAAAAAA==&#10;" strokecolor="gray"/>
                <v:rect id="Rectangle 16" o:spid="_x0000_s1040" style="position:absolute;left:6441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1IoGwQAA&#10;ANsAAAAPAAAAZHJzL2Rvd25yZXYueG1sRE9NawIxEL0L/ocwQm81a6HSbo2iQqH0IlXBHqebMVnc&#10;TJYkXdf++kYQvM3jfc5s0btGdBRi7VnBZFyAIK68rtko2O/eH19AxISssfFMCi4UYTEfDmZYan/m&#10;L+q2yYgcwrFEBTaltpQyVpYcxrFviTN39MFhyjAYqQOec7hr5FNRTKXDmnODxZbWlqrT9tcp0JtL&#10;eLZp8/f5E1fT0H0fjDQHpR5G/fINRKI+3cU394fO81/h+ks+QM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dSKBsEAAADbAAAADwAAAAAAAAAAAAAAAACXAgAAZHJzL2Rvd25y&#10;ZXYueG1sUEsFBgAAAAAEAAQA9QAAAIUDAAAAAA==&#10;" strokecolor="gray"/>
                <v:rect id="Rectangle 17" o:spid="_x0000_s1041" style="position:absolute;left:6658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ukmwAAA&#10;ANsAAAAPAAAAZHJzL2Rvd25yZXYueG1sRE9NawIxEL0X/A9hBG81W0Epq1FsoSBeRCvocbqZJoub&#10;yZLEdfXXm0Ohx8f7Xqx614iOQqw9K3gbFyCIK69rNgqO31+v7yBiQtbYeCYFd4qwWg5eFlhqf+M9&#10;dYdkRA7hWKICm1JbShkrSw7j2LfEmfv1wWHKMBipA95yuGvkpChm0mHNucFiS5+Wqsvh6hTo3T1M&#10;bdo9tj/xYxa688lIc1JqNOzXcxCJ+vQv/nNvtIJJXp+/5B8gl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gukmwAAAANsAAAAPAAAAAAAAAAAAAAAAAJcCAABkcnMvZG93bnJl&#10;di54bWxQSwUGAAAAAAQABAD1AAAAhAMAAAAA&#10;" strokecolor="gray"/>
                <v:rect id="Rectangle 18" o:spid="_x0000_s1042" style="position:absolute;left:6875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ky9wwAA&#10;ANsAAAAPAAAAZHJzL2Rvd25yZXYueG1sRI9BawIxFITvhf6H8ARvNauglNUoWiiUXqRW0ONz80wW&#10;Ny9Lkq6rv94UCj0OM/MNs1j1rhEdhVh7VjAeFSCIK69rNgr23+8vryBiQtbYeCYFN4qwWj4/LbDU&#10;/spf1O2SERnCsUQFNqW2lDJWlhzGkW+Js3f2wWHKMhipA14z3DVyUhQz6bDmvGCxpTdL1WX34xTo&#10;7S1MbdreP09xMwvd8WCkOSg1HPTrOYhEffoP/7U/tILJGH6/5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ky9wwAAANsAAAAPAAAAAAAAAAAAAAAAAJcCAABkcnMvZG93&#10;bnJldi54bWxQSwUGAAAAAAQABAD1AAAAhwMAAAAA&#10;" strokecolor="gray"/>
                <v:rect id="Rectangle 19" o:spid="_x0000_s1043" style="position:absolute;left:7092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NLKwwAA&#10;ANsAAAAPAAAAZHJzL2Rvd25yZXYueG1sRI9BawIxFITvBf9DeEJvNetCpaxGUaEgXqS2YI/PzTNZ&#10;3LwsSbqu/fVNodDjMDPfMIvV4FrRU4iNZwXTSQGCuPa6YaPg4/316QVETMgaW8+k4E4RVsvRwwIr&#10;7W/8Rv0xGZEhHCtUYFPqKiljbclhnPiOOHsXHxymLIOROuAtw10ry6KYSYcN5wWLHW0t1dfjl1Og&#10;D/fwbNPhe3+Om1noP09GmpNSj+NhPQeRaEj/4b/2TisoS/j9kn+A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HNLKwwAAANsAAAAPAAAAAAAAAAAAAAAAAJcCAABkcnMvZG93&#10;bnJldi54bWxQSwUGAAAAAAQABAD1AAAAhwMAAAAA&#10;" strokecolor="gray"/>
                <v:rect id="Rectangle 20" o:spid="_x0000_s1044" style="position:absolute;left:7309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HdRxAAA&#10;ANsAAAAPAAAAZHJzL2Rvd25yZXYueG1sRI9PawIxFMTvBb9DeEJvNaulIlujaKEgvYh/wB5fN6/J&#10;4uZlSeK69tM3QqHHYWZ+w8yXvWtERyHWnhWMRwUI4srrmo2C4+H9aQYiJmSNjWdScKMIy8XgYY6l&#10;9lfeUbdPRmQIxxIV2JTaUspYWXIYR74lzt63Dw5TlsFIHfCa4a6Rk6KYSoc15wWLLb1Zqs77i1Og&#10;t7fwYtP25+Mrrqeh+zwZaU5KPQ771SuIRH36D/+1N1rB5BnuX/IP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B3UcQAAADbAAAADwAAAAAAAAAAAAAAAACXAgAAZHJzL2Rv&#10;d25yZXYueG1sUEsFBgAAAAAEAAQA9QAAAIgDAAAAAA==&#10;" strokecolor="gray"/>
                <v:rect id="Rectangle 21" o:spid="_x0000_s1045" style="position:absolute;left:7526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e8lxAAA&#10;ANsAAAAPAAAAZHJzL2Rvd25yZXYueG1sRI9PawIxFMTvBb9DeEJvNau0IlujaKEgvYh/wB5fN6/J&#10;4uZlSeK69tM3QqHHYWZ+w8yXvWtERyHWnhWMRwUI4srrmo2C4+H9aQYiJmSNjWdScKMIy8XgYY6l&#10;9lfeUbdPRmQIxxIV2JTaUspYWXIYR74lzt63Dw5TlsFIHfCa4a6Rk6KYSoc15wWLLb1Zqs77i1Og&#10;t7fwYtP25+Mrrqeh+zwZaU5KPQ771SuIRH36D/+1N1rB5BnuX/IP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nvJcQAAADbAAAADwAAAAAAAAAAAAAAAACXAgAAZHJzL2Rv&#10;d25yZXYueG1sUEsFBgAAAAAEAAQA9QAAAIgDAAAAAA==&#10;" strokecolor="gray"/>
                <v:rect id="Rectangle 22" o:spid="_x0000_s1046" style="position:absolute;left:7743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Uq+wwAA&#10;ANsAAAAPAAAAZHJzL2Rvd25yZXYueG1sRI9BawIxFITvQv9DeIXeNKugyGqUWihIL1IV9Pi6eU2W&#10;bl6WJK5rf31TEDwOM/MNs1z3rhEdhVh7VjAeFSCIK69rNgqOh/fhHERMyBobz6TgRhHWq6fBEkvt&#10;r/xJ3T4ZkSEcS1RgU2pLKWNlyWEc+ZY4e98+OExZBiN1wGuGu0ZOimImHdacFyy29Gap+tlfnAK9&#10;u4WpTbvfj6+4mYXufDLSnJR6ee5fFyAS9ekRvre3WsFkCv9f8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9Uq+wwAAANsAAAAPAAAAAAAAAAAAAAAAAJcCAABkcnMvZG93&#10;bnJldi54bWxQSwUGAAAAAAQABAD1AAAAhwMAAAAA&#10;" strokecolor="gray"/>
                <v:rect id="Rectangle 23" o:spid="_x0000_s1047" style="position:absolute;left:3620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J9TJwwAA&#10;ANsAAAAPAAAAZHJzL2Rvd25yZXYueG1sRI9BawIxFITvBf9DeEJvNavQpWyNooIgXqS2YI+vm9dk&#10;6eZlSeK69tc3BcHjMDPfMPPl4FrRU4iNZwXTSQGCuPa6YaPg43379AIiJmSNrWdScKUIy8XoYY6V&#10;9hd+o/6YjMgQjhUqsCl1lZSxtuQwTnxHnL1vHxymLIOROuAlw10rZ0VRSocN5wWLHW0s1T/Hs1Og&#10;D9fwbNPhd/8V12XoP09GmpNSj+Nh9Qoi0ZDu4Vt7pxXMSvj/kn+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J9TJwwAAANsAAAAPAAAAAAAAAAAAAAAAAJcCAABkcnMvZG93&#10;bnJldi54bWxQSwUGAAAAAAQABAD1AAAAhwMAAAAA&#10;" strokecolor="gray"/>
                <v:rect id="Rectangle 24" o:spid="_x0000_s1048" style="position:absolute;left:3837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3FSxAAA&#10;ANsAAAAPAAAAZHJzL2Rvd25yZXYueG1sRI9PawIxFMTvBb9DeIXeNFuhKqtRaqFQehH/gB6fm2ey&#10;dPOyJOm69tObQqHHYWZ+wyxWvWtERyHWnhU8jwoQxJXXNRsFh/37cAYiJmSNjWdScKMIq+XgYYGl&#10;9lfeUrdLRmQIxxIV2JTaUspYWXIYR74lzt7FB4cpy2CkDnjNcNfIcVFMpMOa84LFlt4sVV+7b6dA&#10;b27hxabNz+c5riehOx2NNEelnh771zmIRH36D/+1P7SC8RR+v+Qf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txUsQAAADbAAAADwAAAAAAAAAAAAAAAACXAgAAZHJzL2Rv&#10;d25yZXYueG1sUEsFBgAAAAAEAAQA9QAAAIgDAAAAAA==&#10;" strokecolor="gray"/>
                <v:rect id="Rectangle 25" o:spid="_x0000_s1049" style="position:absolute;left:4054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OUgwAAA&#10;ANsAAAAPAAAAZHJzL2Rvd25yZXYueG1sRE9NawIxEL0X/A9hBG81W0Epq1FsoSBeRCvocbqZJoub&#10;yZLEdfXXm0Ohx8f7Xqx614iOQqw9K3gbFyCIK69rNgqO31+v7yBiQtbYeCYFd4qwWg5eFlhqf+M9&#10;dYdkRA7hWKICm1JbShkrSw7j2LfEmfv1wWHKMBipA95yuGvkpChm0mHNucFiS5+Wqsvh6hTo3T1M&#10;bdo9tj/xYxa688lIc1JqNOzXcxCJ+vQv/nNvtIJJHpu/5B8gl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9OUgwAAAANsAAAAPAAAAAAAAAAAAAAAAAJcCAABkcnMvZG93bnJl&#10;di54bWxQSwUGAAAAAAQABAD1AAAAhAMAAAAA&#10;" strokecolor="gray"/>
                <v:rect id="Rectangle 26" o:spid="_x0000_s1050" style="position:absolute;left:4271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EC7xAAA&#10;ANsAAAAPAAAAZHJzL2Rvd25yZXYueG1sRI9PawIxFMTvBb9DeIXeNFuhoqtRaqFQehH/gB6fm2ey&#10;dPOyJOm69tObQqHHYWZ+wyxWvWtERyHWnhU8jwoQxJXXNRsFh/37cAoiJmSNjWdScKMIq+XgYYGl&#10;9lfeUrdLRmQIxxIV2JTaUspYWXIYR74lzt7FB4cpy2CkDnjNcNfIcVFMpMOa84LFlt4sVV+7b6dA&#10;b27hxabNz+c5riehOx2NNEelnh771zmIRH36D/+1P7SC8Qx+v+Qf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hAu8QAAADbAAAADwAAAAAAAAAAAAAAAACXAgAAZHJzL2Rv&#10;d25yZXYueG1sUEsFBgAAAAAEAAQA9QAAAIgDAAAAAA==&#10;" strokecolor="gray"/>
                <v:rect id="Rectangle 27" o:spid="_x0000_s1051" style="position:absolute;left:4488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3/7wQAA&#10;ANsAAAAPAAAAZHJzL2Rvd25yZXYueG1sRE9NawIxEL0X+h/CCL3VrBZFVqO0QqH0IlVhe5xuxmTp&#10;ZrIk6br665uD4PHxvlebwbWipxAbzwom4wIEce11w0bB8fD+vAARE7LG1jMpuFCEzfrxYYWl9mf+&#10;on6fjMghHEtUYFPqSiljbclhHPuOOHMnHxymDIOROuA5h7tWTotiLh02nBssdrS1VP/u/5wCvbuE&#10;mU276+dPfJuH/rsy0lRKPY2G1yWIREO6i2/uD63gJa/PX/IP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1t/+8EAAADbAAAADwAAAAAAAAAAAAAAAACXAgAAZHJzL2Rvd25y&#10;ZXYueG1sUEsFBgAAAAAEAAQA9QAAAIUDAAAAAA==&#10;" strokecolor="gray"/>
                <v:rect id="Rectangle 28" o:spid="_x0000_s1052" style="position:absolute;left:4705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9pgxAAA&#10;ANsAAAAPAAAAZHJzL2Rvd25yZXYueG1sRI9PawIxFMTvhX6H8AreataKIlujVKFQvIh/wB5fN6/J&#10;0s3LkqTr6qc3QqHHYWZ+w8yXvWtERyHWnhWMhgUI4srrmo2C4+H9eQYiJmSNjWdScKEIy8XjwxxL&#10;7c+8o26fjMgQjiUqsCm1pZSxsuQwDn1LnL1vHxymLIOROuA5w10jX4piKh3WnBcstrS2VP3sf50C&#10;vb2EiU3b6+Yrrqah+zwZaU5KDZ76t1cQifr0H/5rf2gF4xHcv+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BfaYMQAAADbAAAADwAAAAAAAAAAAAAAAACXAgAAZHJzL2Rv&#10;d25yZXYueG1sUEsFBgAAAAAEAAQA9QAAAIgDAAAAAA==&#10;" strokecolor="gray"/>
                <v:rect id="Rectangle 29" o:spid="_x0000_s1053" style="position:absolute;left:4922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UQXxAAA&#10;ANsAAAAPAAAAZHJzL2Rvd25yZXYueG1sRI9PawIxFMTvBb9DeEJvNaulIlujaKEgvYh/wB5fN6/J&#10;4uZlSeK69tM3QqHHYWZ+w8yXvWtERyHWnhWMRwUI4srrmo2C4+H9aQYiJmSNjWdScKMIy8XgYY6l&#10;9lfeUbdPRmQIxxIV2JTaUspYWXIYR74lzt63Dw5TlsFIHfCa4a6Rk6KYSoc15wWLLb1Zqs77i1Og&#10;t7fwYtP25+Mrrqeh+zwZaU5KPQ771SuIRH36D/+1N1rB8wTuX/IP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VEF8QAAADbAAAADwAAAAAAAAAAAAAAAACXAgAAZHJzL2Rv&#10;d25yZXYueG1sUEsFBgAAAAAEAAQA9QAAAIgDAAAAAA==&#10;" strokecolor="gray"/>
                <v:rect id="Rectangle 30" o:spid="_x0000_s1054" style="position:absolute;left:5139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eGMxAAA&#10;ANsAAAAPAAAAZHJzL2Rvd25yZXYueG1sRI9PawIxFMTvBb9DeIK3mrVSka1RtFCQXsQ/YI+vm9dk&#10;cfOyJOm69tM3QqHHYWZ+wyxWvWtERyHWnhVMxgUI4srrmo2C0/HtcQ4iJmSNjWdScKMIq+XgYYGl&#10;9lfeU3dIRmQIxxIV2JTaUspYWXIYx74lzt6XDw5TlsFIHfCa4a6RT0Uxkw5rzgsWW3q1VF0O306B&#10;3t3Cs027n/fPuJmF7uNspDkrNRr26xcQifr0H/5rb7WC6RTuX/IP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4nhjMQAAADbAAAADwAAAAAAAAAAAAAAAACXAgAAZHJzL2Rv&#10;d25yZXYueG1sUEsFBgAAAAAEAAQA9QAAAIgDAAAAAA==&#10;" strokecolor="gray"/>
                <v:rect id="Rectangle 31" o:spid="_x0000_s1055" style="position:absolute;left:5356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Hn4xAAA&#10;ANsAAAAPAAAAZHJzL2Rvd25yZXYueG1sRI9PawIxFMTvgt8hvII3zba1UrZGsYWCeBH/gD2+bl6T&#10;pZuXJUnXtZ++EQoeh5n5DTNf9q4RHYVYe1ZwPylAEFde12wUHA/v42cQMSFrbDyTggtFWC6GgzmW&#10;2p95R90+GZEhHEtUYFNqSyljZclhnPiWOHtfPjhMWQYjdcBzhrtGPhTFTDqsOS9YbOnNUvW9/3EK&#10;9PYSnmza/m4+4+ssdB8nI81JqdFdv3oBkahPt/B/e60VPE7h+iX/AL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B5+MQAAADbAAAADwAAAAAAAAAAAAAAAACXAgAAZHJzL2Rv&#10;d25yZXYueG1sUEsFBgAAAAAEAAQA9QAAAIgDAAAAAA==&#10;" strokecolor="gray"/>
                <v:rect id="Rectangle 32" o:spid="_x0000_s1056" style="position:absolute;left:5573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NxjwwAA&#10;ANsAAAAPAAAAZHJzL2Rvd25yZXYueG1sRI9BawIxFITvBf9DeEJvmrVFka1RtCCUXqQq2OPr5jVZ&#10;3LwsSVzX/vqmIPQ4zMw3zGLVu0Z0FGLtWcFkXIAgrryu2Sg4HrajOYiYkDU2nknBjSKsloOHBZba&#10;X/mDun0yIkM4lqjAptSWUsbKksM49i1x9r59cJiyDEbqgNcMd418KoqZdFhzXrDY0qul6ry/OAV6&#10;dwtTm3Y/719xMwvd58lIc1LqcdivX0Ak6tN/+N5+0wqep/D3Jf8A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LNxjwwAAANsAAAAPAAAAAAAAAAAAAAAAAJcCAABkcnMvZG93&#10;bnJldi54bWxQSwUGAAAAAAQABAD1AAAAhwMAAAAA&#10;" strokecolor="gray"/>
                <v:rect id="Rectangle 33" o:spid="_x0000_s1057" style="position:absolute;left:5790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/kIUxAAA&#10;ANsAAAAPAAAAZHJzL2Rvd25yZXYueG1sRI9PSwMxFMTvgt8hPMGbzVZxkW3T0hYE8VL6B+rxdfOa&#10;LN28LEncbv30piB4HGbmN8x0PrhW9BRi41nBeFSAIK69btgo2O/en95AxISssfVMCq4UYT67v5ti&#10;pf2FN9RvkxEZwrFCBTalrpIy1pYcxpHviLN38sFhyjIYqQNeMty18rkoSumw4bxgsaOVpfq8/XYK&#10;9PoaXm1a/3we47IM/dfBSHNQ6vFhWExAJBrSf/iv/aEVvJRw+5J/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5CFMQAAADbAAAADwAAAAAAAAAAAAAAAACXAgAAZHJzL2Rv&#10;d25yZXYueG1sUEsFBgAAAAAEAAQA9QAAAIgDAAAAAA==&#10;" strokecolor="gray"/>
                <v:rect id="Rectangle 34" o:spid="_x0000_s1058" style="position:absolute;left:6007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uePxAAA&#10;ANsAAAAPAAAAZHJzL2Rvd25yZXYueG1sRI9BawIxFITvgv8hPKE3zdpSLatRtFAovUi1YI+vm2ey&#10;uHlZknRd++ubQsHjMDPfMMt17xrRUYi1ZwXTSQGCuPK6ZqPg4/AyfgIRE7LGxjMpuFKE9Wo4WGKp&#10;/YXfqdsnIzKEY4kKbEptKWWsLDmME98SZ+/kg8OUZTBSB7xkuGvkfVHMpMOa84LFlp4tVef9t1Og&#10;d9fwaNPu5+0rbmeh+zwaaY5K3Y36zQJEoj7dwv/tV63gYQ5/X/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Lnj8QAAADbAAAADwAAAAAAAAAAAAAAAACXAgAAZHJzL2Rv&#10;d25yZXYueG1sUEsFBgAAAAAEAAQA9QAAAIgDAAAAAA==&#10;" strokecolor="gray"/>
                <v:rect id="Rectangle 35" o:spid="_x0000_s1059" style="position:absolute;left:6224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XP9wQAA&#10;ANsAAAAPAAAAZHJzL2Rvd25yZXYueG1sRE9NawIxEL0X+h/CCL3VrBZFVqO0QqH0IlVhe5xuxmTp&#10;ZrIk6br665uD4PHxvlebwbWipxAbzwom4wIEce11w0bB8fD+vAARE7LG1jMpuFCEzfrxYYWl9mf+&#10;on6fjMghHEtUYFPqSiljbclhHPuOOHMnHxymDIOROuA5h7tWTotiLh02nBssdrS1VP/u/5wCvbuE&#10;mU276+dPfJuH/rsy0lRKPY2G1yWIREO6i2/uD63gJY/NX/IP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S1z/cEAAADbAAAADwAAAAAAAAAAAAAAAACXAgAAZHJzL2Rvd25y&#10;ZXYueG1sUEsFBgAAAAAEAAQA9QAAAIUDAAAAAA==&#10;" strokecolor="gray"/>
                <v:rect id="Rectangle 36" o:spid="_x0000_s1060" style="position:absolute;left:6441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dZmxAAA&#10;ANsAAAAPAAAAZHJzL2Rvd25yZXYueG1sRI9BawIxFITvgv8hPKE3zdpSsatRtFAovUi1YI+vm2ey&#10;uHlZknRd++ubQsHjMDPfMMt17xrRUYi1ZwXTSQGCuPK6ZqPg4/AynoOICVlj45kUXCnCejUcLLHU&#10;/sLv1O2TERnCsUQFNqW2lDJWlhzGiW+Js3fywWHKMhipA14y3DXyvihm0mHNecFiS8+WqvP+2ynQ&#10;u2t4tGn38/YVt7PQfR6NNEel7kb9ZgEiUZ9u4f/2q1bw8AR/X/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HWZsQAAADbAAAADwAAAAAAAAAAAAAAAACXAgAAZHJzL2Rv&#10;d25yZXYueG1sUEsFBgAAAAAEAAQA9QAAAIgDAAAAAA==&#10;" strokecolor="gray"/>
                <v:rect id="Rectangle 37" o:spid="_x0000_s1061" style="position:absolute;left:6658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QyGwQAA&#10;ANsAAAAPAAAAZHJzL2Rvd25yZXYueG1sRE9NawIxEL0X+h/CCL3VrFJFVqO0QqH0IlVhe5xuxmTp&#10;ZrIk6br665uD4PHxvlebwbWipxAbzwom4wIEce11w0bB8fD+vAARE7LG1jMpuFCEzfrxYYWl9mf+&#10;on6fjMghHEtUYFPqSiljbclhHPuOOHMnHxymDIOROuA5h7tWTotiLh02nBssdrS1VP/u/5wCvbuE&#10;mU276+dPfJuH/rsy0lRKPY2G1yWIREO6i2/uD63gJa/PX/IP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10MhsEAAADbAAAADwAAAAAAAAAAAAAAAACXAgAAZHJzL2Rvd25y&#10;ZXYueG1sUEsFBgAAAAAEAAQA9QAAAIUDAAAAAA==&#10;" strokecolor="gray"/>
                <v:rect id="Rectangle 38" o:spid="_x0000_s1062" style="position:absolute;left:6875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akdxAAA&#10;ANsAAAAPAAAAZHJzL2Rvd25yZXYueG1sRI9PawIxFMTvhX6H8AreataiIlujVKFQvIh/wB5fN6/J&#10;0s3LkqTr6qc3QqHHYWZ+w8yXvWtERyHWnhWMhgUI4srrmo2C4+H9eQYiJmSNjWdScKEIy8XjwxxL&#10;7c+8o26fjMgQjiUqsCm1pZSxsuQwDn1LnL1vHxymLIOROuA5w10jX4piKh3WnBcstrS2VP3sf50C&#10;vb2EiU3b6+Yrrqah+zwZaU5KDZ76t1cQifr0H/5rf2gF4xHcv+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GpHcQAAADbAAAADwAAAAAAAAAAAAAAAACXAgAAZHJzL2Rv&#10;d25yZXYueG1sUEsFBgAAAAAEAAQA9QAAAIgDAAAAAA==&#10;" strokecolor="gray"/>
                <v:rect id="Rectangle 39" o:spid="_x0000_s1063" style="position:absolute;left:7092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zdqxAAA&#10;ANsAAAAPAAAAZHJzL2Rvd25yZXYueG1sRI9PawIxFMTvBb9DeEJvNau0IlujaKEgvYh/wB5fN6/J&#10;4uZlSeK69tM3QqHHYWZ+w8yXvWtERyHWnhWMRwUI4srrmo2C4+H9aQYiJmSNjWdScKMIy8XgYY6l&#10;9lfeUbdPRmQIxxIV2JTaUspYWXIYR74lzt63Dw5TlsFIHfCa4a6Rk6KYSoc15wWLLb1Zqs77i1Og&#10;t7fwYtP25+Mrrqeh+zwZaU5KPQ771SuIRH36D/+1N1rB8wTuX/IP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MM3asQAAADbAAAADwAAAAAAAAAAAAAAAACXAgAAZHJzL2Rv&#10;d25yZXYueG1sUEsFBgAAAAAEAAQA9QAAAIgDAAAAAA==&#10;" strokecolor="gray"/>
                <v:rect id="Rectangle 40" o:spid="_x0000_s1064" style="position:absolute;left:7309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5LxxAAA&#10;ANsAAAAPAAAAZHJzL2Rvd25yZXYueG1sRI9PawIxFMTvgt8hvII3zba1UrZGsYWCeBH/gD2+bl6T&#10;pZuXJUnXtZ++EQoeh5n5DTNf9q4RHYVYe1ZwPylAEFde12wUHA/v42cQMSFrbDyTggtFWC6GgzmW&#10;2p95R90+GZEhHEtUYFNqSyljZclhnPiWOHtfPjhMWQYjdcBzhrtGPhTFTDqsOS9YbOnNUvW9/3EK&#10;9PYSnmza/m4+4+ssdB8nI81JqdFdv3oBkahPt/B/e60VTB/h+iX/AL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4+S8cQAAADbAAAADwAAAAAAAAAAAAAAAACXAgAAZHJzL2Rv&#10;d25yZXYueG1sUEsFBgAAAAAEAAQA9QAAAIgDAAAAAA==&#10;" strokecolor="gray"/>
                <v:rect id="Rectangle 41" o:spid="_x0000_s1065" style="position:absolute;left:7526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gqFxAAA&#10;ANsAAAAPAAAAZHJzL2Rvd25yZXYueG1sRI9PawIxFMTvBb9DeIK3mrVYka1RtFCQXsQ/YI+vm9dk&#10;cfOyJOm69tM3QqHHYWZ+wyxWvWtERyHWnhVMxgUI4srrmo2C0/HtcQ4iJmSNjWdScKMIq+XgYYGl&#10;9lfeU3dIRmQIxxIV2JTaUspYWXIYx74lzt6XDw5TlsFIHfCa4a6RT0Uxkw5rzgsWW3q1VF0O306B&#10;3t3Cs027n/fPuJmF7uNspDkrNRr26xcQifr0H/5rb7WC6RTuX/IP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YKhcQAAADbAAAADwAAAAAAAAAAAAAAAACXAgAAZHJzL2Rv&#10;d25yZXYueG1sUEsFBgAAAAAEAAQA9QAAAIgDAAAAAA==&#10;" strokecolor="gray"/>
                <v:rect id="Rectangle 42" o:spid="_x0000_s1066" style="position:absolute;left:7743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q8ewwAA&#10;ANsAAAAPAAAAZHJzL2Rvd25yZXYueG1sRI9BawIxFITvBf9DeEJvmrVUka1RtCCUXqQq2OPr5jVZ&#10;3LwsSVzX/vqmIPQ4zMw3zGLVu0Z0FGLtWcFkXIAgrryu2Sg4HrajOYiYkDU2nknBjSKsloOHBZba&#10;X/mDun0yIkM4lqjAptSWUsbKksM49i1x9r59cJiyDEbqgNcMd418KoqZdFhzXrDY0qul6ry/OAV6&#10;dwtTm3Y/719xMwvd58lIc1LqcdivX0Ak6tN/+N5+0wqep/D3Jf8A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Kq8ewwAAANsAAAAPAAAAAAAAAAAAAAAAAJcCAABkcnMvZG93&#10;bnJldi54bWxQSwUGAAAAAAQABAD1AAAAhwMAAAAA&#10;" strokecolor="gray"/>
                <v:rect id="Rectangle 43" o:spid="_x0000_s1067" style="position:absolute;left:3620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DFpxAAA&#10;ANsAAAAPAAAAZHJzL2Rvd25yZXYueG1sRI9PSwMxFMTvgt8hPMGbzVZ0kW3T0hYE8VL6B+rxdfOa&#10;LN28LEncbv30piB4HGbmN8x0PrhW9BRi41nBeFSAIK69btgo2O/en95AxISssfVMCq4UYT67v5ti&#10;pf2FN9RvkxEZwrFCBTalrpIy1pYcxpHviLN38sFhyjIYqQNeMty18rkoSumw4bxgsaOVpfq8/XYK&#10;9PoaXm1a/3we47IM/dfBSHNQ6vFhWExAJBrSf/iv/aEVvJRw+5J/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gxacQAAADbAAAADwAAAAAAAAAAAAAAAACXAgAAZHJzL2Rv&#10;d25yZXYueG1sUEsFBgAAAAAEAAQA9QAAAIgDAAAAAA==&#10;" strokecolor="gray"/>
                <v:rect id="Rectangle 44" o:spid="_x0000_s1068" style="position:absolute;left:3837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JTyxAAA&#10;ANsAAAAPAAAAZHJzL2Rvd25yZXYueG1sRI9BawIxFITvgv8hPKE3zVpaLatRtFAovUi1YI+vm2ey&#10;uHlZknRd++ubQsHjMDPfMMt17xrRUYi1ZwXTSQGCuPK6ZqPg4/AyfgIRE7LGxjMpuFKE9Wo4WGKp&#10;/YXfqdsnIzKEY4kKbEptKWWsLDmME98SZ+/kg8OUZTBSB7xkuGvkfVHMpMOa84LFlp4tVef9t1Og&#10;d9fwaNPu5+0rbmeh+zwaaY5K3Y36zQJEoj7dwv/tV63gYQ5/X/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LSU8sQAAADbAAAADwAAAAAAAAAAAAAAAACXAgAAZHJzL2Rv&#10;d25yZXYueG1sUEsFBgAAAAAEAAQA9QAAAIgDAAAAAA==&#10;" strokecolor="gray"/>
                <v:rect id="Rectangle 45" o:spid="_x0000_s1069" style="position:absolute;left:4054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wCAwQAA&#10;ANsAAAAPAAAAZHJzL2Rvd25yZXYueG1sRE9NawIxEL0X+h/CCL3VrFJFVqO0QqH0IlVhe5xuxmTp&#10;ZrIk6br665uD4PHxvlebwbWipxAbzwom4wIEce11w0bB8fD+vAARE7LG1jMpuFCEzfrxYYWl9mf+&#10;on6fjMghHEtUYFPqSiljbclhHPuOOHMnHxymDIOROuA5h7tWTotiLh02nBssdrS1VP/u/5wCvbuE&#10;mU276+dPfJuH/rsy0lRKPY2G1yWIREO6i2/uD63gJY/NX/IP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SsAgMEAAADbAAAADwAAAAAAAAAAAAAAAACXAgAAZHJzL2Rvd25y&#10;ZXYueG1sUEsFBgAAAAAEAAQA9QAAAIUDAAAAAA==&#10;" strokecolor="gray"/>
                <v:rect id="Rectangle 46" o:spid="_x0000_s1070" style="position:absolute;left:4271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6UbxAAA&#10;ANsAAAAPAAAAZHJzL2Rvd25yZXYueG1sRI9BawIxFITvgv8hPKE3zVpasatRtFAovUi1YI+vm2ey&#10;uHlZknRd++ubQsHjMDPfMMt17xrRUYi1ZwXTSQGCuPK6ZqPg4/AynoOICVlj45kUXCnCejUcLLHU&#10;/sLv1O2TERnCsUQFNqW2lDJWlhzGiW+Js3fywWHKMhipA14y3DXyvihm0mHNecFiS8+WqvP+2ynQ&#10;u2t4tGn38/YVt7PQfR6NNEel7kb9ZgEiUZ9u4f/2q1bw8AR/X/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elG8QAAADbAAAADwAAAAAAAAAAAAAAAACXAgAAZHJzL2Rv&#10;d25yZXYueG1sUEsFBgAAAAAEAAQA9QAAAIgDAAAAAA==&#10;" strokecolor="gray"/>
                <v:rect id="Rectangle 47" o:spid="_x0000_s1071" style="position:absolute;left:4488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JpbwAAA&#10;ANsAAAAPAAAAZHJzL2Rvd25yZXYueG1sRE9NawIxEL0X/A9hBG81W0GR1Si2UBAvUhX0ON1Mk8XN&#10;ZEniuvrrm0Ohx8f7Xq5714iOQqw9K3gbFyCIK69rNgpOx8/XOYiYkDU2nknBgyKsV4OXJZba3/mL&#10;ukMyIodwLFGBTaktpYyVJYdx7FvizP344DBlGIzUAe853DVyUhQz6bDm3GCxpQ9L1fVwcwr0/hGm&#10;Nu2fu+/4Pgvd5WykOSs1GvabBYhEffoX/7m3WsE0r89f8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hJpbwAAAANsAAAAPAAAAAAAAAAAAAAAAAJcCAABkcnMvZG93bnJl&#10;di54bWxQSwUGAAAAAAQABAD1AAAAhAMAAAAA&#10;" strokecolor="gray"/>
                <v:rect id="Rectangle 48" o:spid="_x0000_s1072" style="position:absolute;left:4705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D/AwwAA&#10;ANsAAAAPAAAAZHJzL2Rvd25yZXYueG1sRI9BawIxFITvBf9DeEJvNauglNUoVRCkF6kV9Pi6eU2W&#10;bl6WJK5rf31TEDwOM/MNs1j1rhEdhVh7VjAeFSCIK69rNgqOn9uXVxAxIWtsPJOCG0VYLQdPCyy1&#10;v/IHdYdkRIZwLFGBTaktpYyVJYdx5Fvi7H374DBlGYzUAa8Z7ho5KYqZdFhzXrDY0sZS9XO4OAV6&#10;fwtTm/a/719xPQvd+WSkOSn1POzf5iAS9ekRvrd3WsF0DP9f8g+Q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yD/AwwAAANsAAAAPAAAAAAAAAAAAAAAAAJcCAABkcnMvZG93&#10;bnJldi54bWxQSwUGAAAAAAQABAD1AAAAhwMAAAAA&#10;" strokecolor="gray"/>
                <v:rect id="Rectangle 49" o:spid="_x0000_s1073" style="position:absolute;left:4922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qG3wwAA&#10;ANsAAAAPAAAAZHJzL2Rvd25yZXYueG1sRI9BawIxFITvQv9DeIXeNKugyGqUWihIL1IV9Pi6eU2W&#10;bl6WJK5rf31TEDwOM/MNs1z3rhEdhVh7VjAeFSCIK69rNgqOh/fhHERMyBobz6TgRhHWq6fBEkvt&#10;r/xJ3T4ZkSEcS1RgU2pLKWNlyWEc+ZY4e98+OExZBiN1wGuGu0ZOimImHdacFyy29Gap+tlfnAK9&#10;u4WpTbvfj6+4mYXufDLSnJR6ee5fFyAS9ekRvre3WsF0Av9f8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GqG3wwAAANsAAAAPAAAAAAAAAAAAAAAAAJcCAABkcnMvZG93&#10;bnJldi54bWxQSwUGAAAAAAQABAD1AAAAhwMAAAAA&#10;" strokecolor="gray"/>
                <v:rect id="Rectangle 50" o:spid="_x0000_s1074" style="position:absolute;left:5139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VgQswwAA&#10;ANsAAAAPAAAAZHJzL2Rvd25yZXYueG1sRI9BawIxFITvBf9DeEJvmrVFka1RtCCUXqQq2OPr5jVZ&#10;3LwsSVzX/vqmIPQ4zMw3zGLVu0Z0FGLtWcFkXIAgrryu2Sg4HrajOYiYkDU2nknBjSKsloOHBZba&#10;X/mDun0yIkM4lqjAptSWUsbKksM49i1x9r59cJiyDEbqgNcMd418KoqZdFhzXrDY0qul6ry/OAV6&#10;dwtTm3Y/719xMwvd58lIc1LqcdivX0Ak6tN/+N5+0wqmz/D3Jf8A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VgQswwAAANsAAAAPAAAAAAAAAAAAAAAAAJcCAABkcnMvZG93&#10;bnJldi54bWxQSwUGAAAAAAQABAD1AAAAhwMAAAAA&#10;" strokecolor="gray"/>
                <v:rect id="Rectangle 51" o:spid="_x0000_s1075" style="position:absolute;left:5356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v5xYwwAA&#10;ANsAAAAPAAAAZHJzL2Rvd25yZXYueG1sRI9BawIxFITvBf9DeEJvmrVUka1RtCCUXqQq2OPr5jVZ&#10;3LwsSVzX/vqmIPQ4zMw3zGLVu0Z0FGLtWcFkXIAgrryu2Sg4HrajOYiYkDU2nknBjSKsloOHBZba&#10;X/mDun0yIkM4lqjAptSWUsbKksM49i1x9r59cJiyDEbqgNcMd418KoqZdFhzXrDY0qul6ry/OAV6&#10;dwtTm3Y/719xMwvd58lIc1LqcdivX0Ak6tN/+N5+0wqmz/D3Jf8A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v5xYwwAAANsAAAAPAAAAAAAAAAAAAAAAAJcCAABkcnMvZG93&#10;bnJldi54bWxQSwUGAAAAAAQABAD1AAAAhwMAAAAA&#10;" strokecolor="gray"/>
                <v:rect id="Rectangle 52" o:spid="_x0000_s1076" style="position:absolute;left:5573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8znDwwAA&#10;ANsAAAAPAAAAZHJzL2Rvd25yZXYueG1sRI9BawIxFITvBf9DeAVvNdvCimyNokKheJGqoMfXzWuy&#10;dPOyJOm6+utNodDjMDPfMPPl4FrRU4iNZwXPkwIEce11w0bB8fD2NAMRE7LG1jMpuFKE5WL0MMdK&#10;+wt/UL9PRmQIxwoV2JS6SspYW3IYJ74jzt6XDw5TlsFIHfCS4a6VL0UxlQ4bzgsWO9pYqr/3P06B&#10;3l1DadPutv2M62nozycjzUmp8eOwegWRaEj/4b/2u1ZQlvD7Jf8Au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8znDwwAAANsAAAAPAAAAAAAAAAAAAAAAAJcCAABkcnMvZG93&#10;bnJldi54bWxQSwUGAAAAAAQABAD1AAAAhwMAAAAA&#10;" strokecolor="gray"/>
                <v:rect id="Rectangle 53" o:spid="_x0000_s1077" style="position:absolute;left:5790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ae0wwAA&#10;ANsAAAAPAAAAZHJzL2Rvd25yZXYueG1sRI9BawIxFITvgv8hvEJvmm3BpaxGUaFQehFtwR6fm2ey&#10;uHlZknRd++sbodDjMDPfMIvV4FrRU4iNZwVP0wIEce11w0bB58fr5AVETMgaW8+k4EYRVsvxaIGV&#10;9lfeU39IRmQIxwoV2JS6SspYW3IYp74jzt7ZB4cpy2CkDnjNcNfK56IopcOG84LFjraW6svh2ynQ&#10;u1uY2bT7eT/FTRn6r6OR5qjU48OwnoNINKT/8F/7TSuYlXD/kn+A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Iae0wwAAANsAAAAPAAAAAAAAAAAAAAAAAJcCAABkcnMvZG93&#10;bnJldi54bWxQSwUGAAAAAAQABAD1AAAAhwMAAAAA&#10;" strokecolor="gray"/>
                <v:rect id="Rectangle 54" o:spid="_x0000_s1078" style="position:absolute;left:6007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QIvxAAA&#10;ANsAAAAPAAAAZHJzL2Rvd25yZXYueG1sRI9bawIxFITfBf9DOIW+abaCF7ZGqUKh9EW8gH083Zwm&#10;SzcnS5Kua3+9KRR8HGbmG2a57l0jOgqx9qzgaVyAIK68rtkoOB1fRwsQMSFrbDyTgitFWK+GgyWW&#10;2l94T90hGZEhHEtUYFNqSyljZclhHPuWOHtfPjhMWQYjdcBLhrtGTopiJh3WnBcstrS1VH0ffpwC&#10;vbuGqU273/fPuJmF7uNspDkr9fjQvzyDSNSne/i//aYVTOfw9yX/AL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0CL8QAAADbAAAADwAAAAAAAAAAAAAAAACXAgAAZHJzL2Rv&#10;d25yZXYueG1sUEsFBgAAAAAEAAQA9QAAAIgDAAAAAA==&#10;" strokecolor="gray"/>
                <v:rect id="Rectangle 55" o:spid="_x0000_s1079" style="position:absolute;left:6224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8pZdwAAA&#10;ANsAAAAPAAAAZHJzL2Rvd25yZXYueG1sRE9NawIxEL0X/A9hBG81W0GR1Si2UBAvUhX0ON1Mk8XN&#10;ZEniuvrrm0Ohx8f7Xq5714iOQqw9K3gbFyCIK69rNgpOx8/XOYiYkDU2nknBgyKsV4OXJZba3/mL&#10;ukMyIodwLFGBTaktpYyVJYdx7FvizP344DBlGIzUAe853DVyUhQz6bDm3GCxpQ9L1fVwcwr0/hGm&#10;Nu2fu+/4Pgvd5WykOSs1GvabBYhEffoX/7m3WsE0j81f8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8pZdwAAAANsAAAAPAAAAAAAAAAAAAAAAAJcCAABkcnMvZG93bnJl&#10;di54bWxQSwUGAAAAAAQABAD1AAAAhAMAAAAA&#10;" strokecolor="gray"/>
                <v:rect id="Rectangle 56" o:spid="_x0000_s1080" style="position:absolute;left:6441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jPGxAAA&#10;ANsAAAAPAAAAZHJzL2Rvd25yZXYueG1sRI9PawIxFMTvgt8hvEJvmq2g6NYoVSiUXsQ/YI+vm9dk&#10;6eZlSdJ17ac3hYLHYWZ+wyzXvWtERyHWnhU8jQsQxJXXNRsFp+PraA4iJmSNjWdScKUI69VwsMRS&#10;+wvvqTskIzKEY4kKbEptKWWsLDmMY98SZ+/LB4cpy2CkDnjJcNfISVHMpMOa84LFlraWqu/Dj1Og&#10;d9cwtWn3+/4ZN7PQfZyNNGelHh/6l2cQifp0D/+337SC6QL+vuQf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74zxsQAAADbAAAADwAAAAAAAAAAAAAAAACXAgAAZHJzL2Rv&#10;d25yZXYueG1sUEsFBgAAAAAEAAQA9QAAAIgDAAAAAA==&#10;" strokecolor="gray"/>
                <v:rect id="Rectangle 57" o:spid="_x0000_s1081" style="position:absolute;left:6658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FDmwAAA&#10;ANsAAAAPAAAAZHJzL2Rvd25yZXYueG1sRE9NawIxEL0X/A9hhN5q1oJLWY2iQkG8SG3BHsfNmCxu&#10;JksS17W/vjkUeny878VqcK3oKcTGs4LppABBXHvdsFHw9fn+8gYiJmSNrWdS8KAIq+XoaYGV9nf+&#10;oP6YjMghHCtUYFPqKiljbclhnPiOOHMXHxymDIOROuA9h7tWvhZFKR02nBssdrS1VF+PN6dAHx5h&#10;ZtPhZ3+OmzL03ycjzUmp5/GwnoNINKR/8Z97pxWUeX3+kn+AXP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6FDmwAAAANsAAAAPAAAAAAAAAAAAAAAAAJcCAABkcnMvZG93bnJl&#10;di54bWxQSwUGAAAAAAQABAD1AAAAhAMAAAAA&#10;" strokecolor="gray"/>
                <v:rect id="Rectangle 58" o:spid="_x0000_s1082" style="position:absolute;left:6875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PV9wwAA&#10;ANsAAAAPAAAAZHJzL2Rvd25yZXYueG1sRI9BawIxFITvBf9DeEJvNavQpWyNooIgXqS2YI+vm9dk&#10;6eZlSeK69tc3BcHjMDPfMPPl4FrRU4iNZwXTSQGCuPa6YaPg43379AIiJmSNrWdScKUIy8XoYY6V&#10;9hd+o/6YjMgQjhUqsCl1lZSxtuQwTnxHnL1vHxymLIOROuAlw10rZ0VRSocN5wWLHW0s1T/Hs1Og&#10;D9fwbNPhd/8V12XoP09GmpNSj+Nh9Qoi0ZDu4Vt7pxWUU/j/kn+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pPV9wwAAANsAAAAPAAAAAAAAAAAAAAAAAJcCAABkcnMvZG93&#10;bnJldi54bWxQSwUGAAAAAAQABAD1AAAAhwMAAAAA&#10;" strokecolor="gray"/>
                <v:rect id="Rectangle 59" o:spid="_x0000_s1083" style="position:absolute;left:7092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msKwwAA&#10;ANsAAAAPAAAAZHJzL2Rvd25yZXYueG1sRI9BawIxFITvBf9DeEJvNavQpWyNooIgXqS2YI+vm9dk&#10;6eZlSeK69tc3BcHjMDPfMPPl4FrRU4iNZwXTSQGCuPa6YaPg43379AIiJmSNrWdScKUIy8XoYY6V&#10;9hd+o/6YjMgQjhUqsCl1lZSxtuQwTnxHnL1vHxymLIOROuAlw10rZ0VRSocN5wWLHW0s1T/Hs1Og&#10;D9fwbNPhd/8V12XoP09GmpNSj+Nh9Qoi0ZDu4Vt7pxWUM/j/kn+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dmsKwwAAANsAAAAPAAAAAAAAAAAAAAAAAJcCAABkcnMvZG93&#10;bnJldi54bWxQSwUGAAAAAAQABAD1AAAAhwMAAAAA&#10;" strokecolor="gray"/>
                <v:rect id="Rectangle 60" o:spid="_x0000_s1084" style="position:absolute;left:7309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s6RxAAA&#10;ANsAAAAPAAAAZHJzL2Rvd25yZXYueG1sRI9PSwMxFMTvgt8hPMGbzVZxkW3T0hYE8VL6B+rxdfOa&#10;LN28LEncbv30piB4HGbmN8x0PrhW9BRi41nBeFSAIK69btgo2O/en95AxISssfVMCq4UYT67v5ti&#10;pf2FN9RvkxEZwrFCBTalrpIy1pYcxpHviLN38sFhyjIYqQNeMty18rkoSumw4bxgsaOVpfq8/XYK&#10;9PoaXm1a/3we47IM/dfBSHNQ6vFhWExAJBrSf/iv/aEVlC9w+5J/gJ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rOkcQAAADbAAAADwAAAAAAAAAAAAAAAACXAgAAZHJzL2Rv&#10;d25yZXYueG1sUEsFBgAAAAAEAAQA9QAAAIgDAAAAAA==&#10;" strokecolor="gray"/>
                <v:rect id="Rectangle 61" o:spid="_x0000_s1085" style="position:absolute;left:7526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EGFwgAA&#10;ANwAAAAPAAAAZHJzL2Rvd25yZXYueG1sRE9NawIxEL0L/ocwgjfN1qKUrVHaQqF4kdrC9jjdjMni&#10;ZrIk6br665uD4PHxvtfbwbWipxAbzwoe5gUI4trrho2C76/32ROImJA1tp5JwYUibDfj0RpL7c/8&#10;Sf0hGZFDOJaowKbUlVLG2pLDOPcdceaOPjhMGQYjdcBzDnetXBTFSjpsODdY7OjNUn06/DkFen8J&#10;S5v2191vfF2F/qcy0lRKTSfDyzOIREO6i2/uD63gcZHn5z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8YQYXCAAAA3AAAAA8AAAAAAAAAAAAAAAAAlwIAAGRycy9kb3du&#10;cmV2LnhtbFBLBQYAAAAABAAEAPUAAACGAwAAAAA=&#10;" strokecolor="gray"/>
                <v:rect id="Rectangle 62" o:spid="_x0000_s1086" style="position:absolute;left:7743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OQexAAA&#10;ANwAAAAPAAAAZHJzL2Rvd25yZXYueG1sRI9BawIxFITvgv8hPMFbzapUytYoWigUL1IV7PF185os&#10;3bwsSbqu/vqmUPA4zMw3zHLdu0Z0FGLtWcF0UoAgrryu2Sg4HV8fnkDEhKyx8UwKrhRhvRoOllhq&#10;f+F36g7JiAzhWKICm1JbShkrSw7jxLfE2fvywWHKMhipA14y3DVyVhQL6bDmvGCxpRdL1ffhxynQ&#10;+2t4tGl/233G7SJ0H2cjzVmp8ajfPINI1Kd7+L/9phXMZ1P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TkHsQAAADcAAAADwAAAAAAAAAAAAAAAACXAgAAZHJzL2Rv&#10;d25yZXYueG1sUEsFBgAAAAAEAAQA9QAAAIgDAAAAAA==&#10;" strokecolor="gray"/>
                <v:rect id="Rectangle 63" o:spid="_x0000_s1087" style="position:absolute;left:3620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nppxAAA&#10;ANwAAAAPAAAAZHJzL2Rvd25yZXYueG1sRI9BawIxFITvhf6H8ITeNOuWiqxGaQsF6UWqgj2+bp7J&#10;0s3LksR17a9vCkKPw8x8wyzXg2tFTyE2nhVMJwUI4trrho2Cw/5tPAcRE7LG1jMpuFKE9er+bomV&#10;9hf+oH6XjMgQjhUqsCl1lZSxtuQwTnxHnL2TDw5TlsFIHfCS4a6VZVHMpMOG84LFjl4t1d+7s1Og&#10;t9fwZNP25/0rvsxC/3k00hyVehgNzwsQiYb0H761N1rBY1nC35l8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Z6acQAAADcAAAADwAAAAAAAAAAAAAAAACXAgAAZHJzL2Rv&#10;d25yZXYueG1sUEsFBgAAAAAEAAQA9QAAAIgDAAAAAA==&#10;" strokecolor="gray"/>
                <v:rect id="Rectangle 64" o:spid="_x0000_s1088" style="position:absolute;left:3837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t/yxAAA&#10;ANwAAAAPAAAAZHJzL2Rvd25yZXYueG1sRI9BawIxFITvQv9DeIXealZFKVujqCCUXqQq2OPr5jVZ&#10;unlZkriu/fWmUPA4zMw3zHzZu0Z0FGLtWcFoWIAgrryu2Sg4HrbPLyBiQtbYeCYFV4qwXDwM5lhq&#10;f+EP6vbJiAzhWKICm1JbShkrSw7j0LfE2fv2wWHKMhipA14y3DVyXBQz6bDmvGCxpY2l6md/dgr0&#10;7hqmNu1+37/ieha6z5OR5qTU02O/egWRqE/38H/7TSuYjCfwdyYf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8rf8sQAAADcAAAADwAAAAAAAAAAAAAAAACXAgAAZHJzL2Rv&#10;d25yZXYueG1sUEsFBgAAAAAEAAQA9QAAAIgDAAAAAA==&#10;" strokecolor="gray"/>
                <v:rect id="Rectangle 65" o:spid="_x0000_s1089" style="position:absolute;left:4054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0eGxQAA&#10;ANwAAAAPAAAAZHJzL2Rvd25yZXYueG1sRI9BawIxFITvgv8hPKE3zdZaKVujtIVC8SJqwR5fN6/J&#10;0s3LkqTr6q83QsHjMDPfMItV7xrRUYi1ZwX3kwIEceV1zUbB5/59/AQiJmSNjWdScKIIq+VwsMBS&#10;+yNvqdslIzKEY4kKbEptKWWsLDmME98SZ+/HB4cpy2CkDnjMcNfIaVHMpcOa84LFlt4sVb+7P6dA&#10;b07h0abNef0dX+eh+zoYaQ5K3Y36l2cQifp0C/+3P7SCh+kMrmfyEZ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jR4bFAAAA3AAAAA8AAAAAAAAAAAAAAAAAlwIAAGRycy9k&#10;b3ducmV2LnhtbFBLBQYAAAAABAAEAPUAAACJAwAAAAA=&#10;" strokecolor="gray"/>
                <v:rect id="Rectangle 66" o:spid="_x0000_s1090" style="position:absolute;left:4271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b+IdxAAA&#10;ANwAAAAPAAAAZHJzL2Rvd25yZXYueG1sRI9BawIxFITvhf6H8ArealaLUlajqCAUL1JbsMfn5pks&#10;bl6WJK5rf31TKPQ4zMw3zHzZu0Z0FGLtWcFoWIAgrryu2Sj4/Ng+v4KICVlj45kU3CnCcvH4MMdS&#10;+xu/U3dIRmQIxxIV2JTaUspYWXIYh74lzt7ZB4cpy2CkDnjLcNfIcVFMpcOa84LFljaWqsvh6hTo&#10;/T1MbNp/705xPQ3d19FIc1Rq8NSvZiAS9ek//Nd+0wpexhP4PZOP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2/iHcQAAADcAAAADwAAAAAAAAAAAAAAAACXAgAAZHJzL2Rv&#10;d25yZXYueG1sUEsFBgAAAAAEAAQA9QAAAIgDAAAAAA==&#10;" strokecolor="gray"/>
                <v:rect id="Rectangle 67" o:spid="_x0000_s1091" style="position:absolute;left:4488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XxqxAAA&#10;ANwAAAAPAAAAZHJzL2Rvd25yZXYueG1sRI9BawIxFITvBf9DeIXearaWLmU1ihYKpRdRC3p8bp7J&#10;4uZlSdJ17a9vhEKPw8x8w8wWg2tFTyE2nhU8jQsQxLXXDRsFX7v3x1cQMSFrbD2TgitFWMxHdzOs&#10;tL/whvptMiJDOFaowKbUVVLG2pLDOPYdcfZOPjhMWQYjdcBLhrtWToqilA4bzgsWO3qzVJ+3306B&#10;Xl/Di03rn89jXJWhP+yNNHulHu6H5RREoiH9h//aH1rB86SE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18asQAAADcAAAADwAAAAAAAAAAAAAAAACXAgAAZHJzL2Rv&#10;d25yZXYueG1sUEsFBgAAAAAEAAQA9QAAAIgDAAAAAA==&#10;" strokecolor="gray"/>
                <v:rect id="Rectangle 68" o:spid="_x0000_s1092" style="position:absolute;left:4705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8dnxxQAA&#10;ANwAAAAPAAAAZHJzL2Rvd25yZXYueG1sRI9BawIxFITvhf6H8ARvNauiLVujtAVBvEhtwR5fN89k&#10;cfOyJHFd/fVNodDjMDPfMItV7xrRUYi1ZwXjUQGCuPK6ZqPg82P98AQiJmSNjWdScKUIq+X93QJL&#10;7S/8Tt0+GZEhHEtUYFNqSyljZclhHPmWOHtHHxymLIOROuAlw10jJ0Uxlw5rzgsWW3qzVJ32Z6dA&#10;765hZtPutv2Or/PQfR2MNAelhoP+5RlEoj79h//aG61gOnmE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x2fHFAAAA3AAAAA8AAAAAAAAAAAAAAAAAlwIAAGRycy9k&#10;b3ducmV2LnhtbFBLBQYAAAAABAAEAPUAAACJAwAAAAA=&#10;" strokecolor="gray"/>
                <v:rect id="Rectangle 69" o:spid="_x0000_s1093" style="position:absolute;left:4922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k2DwgAA&#10;ANwAAAAPAAAAZHJzL2Rvd25yZXYueG1sRE9NawIxEL0L/ocwgjfN1qKUrVHaQqF4kdrC9jjdjMni&#10;ZrIk6br665uD4PHxvtfbwbWipxAbzwoe5gUI4trrho2C76/32ROImJA1tp5JwYUibDfj0RpL7c/8&#10;Sf0hGZFDOJaowKbUlVLG2pLDOPcdceaOPjhMGQYjdcBzDnetXBTFSjpsODdY7OjNUn06/DkFen8J&#10;S5v2191vfF2F/qcy0lRKTSfDyzOIREO6i2/uD63gcZHX5j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uTYPCAAAA3AAAAA8AAAAAAAAAAAAAAAAAlwIAAGRycy9kb3du&#10;cmV2LnhtbFBLBQYAAAAABAAEAPUAAACGAwAAAAA=&#10;" strokecolor="gray"/>
                <v:rect id="Rectangle 70" o:spid="_x0000_s1094" style="position:absolute;left:5139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IugYxQAA&#10;ANwAAAAPAAAAZHJzL2Rvd25yZXYueG1sRI9BawIxFITvhf6H8ARvNauitFujtAVBvEhtwR5fN89k&#10;cfOyJHFd/fVNodDjMDPfMItV7xrRUYi1ZwXjUQGCuPK6ZqPg82P98AgiJmSNjWdScKUIq+X93QJL&#10;7S/8Tt0+GZEhHEtUYFNqSyljZclhHPmWOHtHHxymLIOROuAlw10jJ0Uxlw5rzgsWW3qzVJ32Z6dA&#10;765hZtPutv2Or/PQfR2MNAelhoP+5RlEoj79h//aG61gOnmC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i6BjFAAAA3AAAAA8AAAAAAAAAAAAAAAAAlwIAAGRycy9k&#10;b3ducmV2LnhtbFBLBQYAAAAABAAEAPUAAACJAwAAAAA=&#10;" strokecolor="gray"/>
                <v:rect id="Rectangle 71" o:spid="_x0000_s1095" style="position:absolute;left:5356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ddYwgAA&#10;ANwAAAAPAAAAZHJzL2Rvd25yZXYueG1sRE9NawIxEL0L/ocwgjfNtqKUrVHaQqF4kdrC9jjdjMni&#10;ZrIk6br665uD4PHxvtfbwbWipxAbzwoe5gUI4trrho2C76/32ROImJA1tp5JwYUibDfj0RpL7c/8&#10;Sf0hGZFDOJaowKbUlVLG2pLDOPcdceaOPjhMGQYjdcBzDnetfCyKlXTYcG6w2NGbpfp0+HMK9P4S&#10;ljbtr7vf+LoK/U9lpKmUmk6Gl2cQiYZ0F9/cH1rBYpHn5z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B11jCAAAA3AAAAA8AAAAAAAAAAAAAAAAAlwIAAGRycy9kb3du&#10;cmV2LnhtbFBLBQYAAAAABAAEAPUAAACGAwAAAAA=&#10;" strokecolor="gray"/>
                <v:rect id="Rectangle 72" o:spid="_x0000_s1096" style="position:absolute;left:5573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XLDxAAA&#10;ANwAAAAPAAAAZHJzL2Rvd25yZXYueG1sRI9BawIxFITvgv8hPKE3zVqplK1RtFAoXqQq2OPr5jVZ&#10;unlZknRd/fVNQfA4zMw3zGLVu0Z0FGLtWcF0UoAgrryu2Sg4Ht7GzyBiQtbYeCYFF4qwWg4HCyy1&#10;P/MHdftkRIZwLFGBTaktpYyVJYdx4lvi7H374DBlGYzUAc8Z7hr5WBRz6bDmvGCxpVdL1c/+1ynQ&#10;u0t4sml33X7FzTx0nycjzUmph1G/fgGRqE/38K39rhXMZl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Y1yw8QAAADcAAAADwAAAAAAAAAAAAAAAACXAgAAZHJzL2Rv&#10;d25yZXYueG1sUEsFBgAAAAAEAAQA9QAAAIgDAAAAAA==&#10;" strokecolor="gray"/>
                <v:rect id="Rectangle 73" o:spid="_x0000_s1097" style="position:absolute;left:5790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+y0xAAA&#10;ANwAAAAPAAAAZHJzL2Rvd25yZXYueG1sRI9BawIxFITvQv9DeIXealZFKVujqCCUXqQq2OPr5jVZ&#10;unlZkriu/fWmUPA4zMw3zHzZu0Z0FGLtWcFoWIAgrryu2Sg4HrbPLyBiQtbYeCYFV4qwXDwM5lhq&#10;f+EP6vbJiAzhWKICm1JbShkrSw7j0LfE2fv2wWHKMhipA14y3DVyXBQz6bDmvGCxpY2l6md/dgr0&#10;7hqmNu1+37/ieha6z5OR5qTU02O/egWRqE/38H/7TSuYTMbwdyYf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/stMQAAADcAAAADwAAAAAAAAAAAAAAAACXAgAAZHJzL2Rv&#10;d25yZXYueG1sUEsFBgAAAAAEAAQA9QAAAIgDAAAAAA==&#10;" strokecolor="gray"/>
                <v:rect id="Rectangle 74" o:spid="_x0000_s1098" style="position:absolute;left:6007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0kvxAAA&#10;ANwAAAAPAAAAZHJzL2Rvd25yZXYueG1sRI9BawIxFITvBf9DeIXearZdKmU1ihYKpRdRC3p8bp7J&#10;4uZlSdJ17a9vhEKPw8x8w8wWg2tFTyE2nhU8jQsQxLXXDRsFX7v3x1cQMSFrbD2TgitFWMxHdzOs&#10;tL/whvptMiJDOFaowKbUVVLG2pLDOPYdcfZOPjhMWQYjdcBLhrtWPhfFRDpsOC9Y7OjNUn3efjsF&#10;en0NLzatfz6PcTUJ/WFvpNkr9XA/LKcgEg3pP/zX/tAKyrKE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NJL8QAAADcAAAADwAAAAAAAAAAAAAAAACXAgAAZHJzL2Rv&#10;d25yZXYueG1sUEsFBgAAAAAEAAQA9QAAAIgDAAAAAA==&#10;" strokecolor="gray"/>
                <v:rect id="Rectangle 75" o:spid="_x0000_s1099" style="position:absolute;left:6224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+tFbxQAA&#10;ANwAAAAPAAAAZHJzL2Rvd25yZXYueG1sRI9BawIxFITvBf9DeIK3mq1aKVujtEJBvEi1YI+vm9dk&#10;6eZlSdJ19debQsHjMDPfMItV7xrRUYi1ZwUP4wIEceV1zUbBx+Ht/glETMgaG8+k4EwRVsvB3QJL&#10;7U/8Tt0+GZEhHEtUYFNqSyljZclhHPuWOHvfPjhMWQYjdcBThrtGTopiLh3WnBcstrS2VP3sf50C&#10;vTuHR5t2l+1XfJ2H7vNopDkqNRr2L88gEvXpFv5vb7SC6XQGf2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60VvFAAAA3AAAAA8AAAAAAAAAAAAAAAAAlwIAAGRycy9k&#10;b3ducmV2LnhtbFBLBQYAAAAABAAEAPUAAACJAwAAAAA=&#10;" strokecolor="gray"/>
                <v:rect id="Rectangle 76" o:spid="_x0000_s1100" style="position:absolute;left:6441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nTAxAAA&#10;ANwAAAAPAAAAZHJzL2Rvd25yZXYueG1sRI9BawIxFITvgv8hPKE3zVpRytYoKhRKL1IV7PF185os&#10;3bwsSbqu/fVNQfA4zMw3zHLdu0Z0FGLtWcF0UoAgrryu2Sg4HV/GTyBiQtbYeCYFV4qwXg0HSyy1&#10;v/A7dYdkRIZwLFGBTaktpYyVJYdx4lvi7H354DBlGYzUAS8Z7hr5WBQL6bDmvGCxpZ2l6vvw4xTo&#10;/TXMbdr/vn3G7SJ0H2cjzVmph1G/eQaRqE/38K39qhXMZnP4P5OP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rZ0wMQAAADcAAAADwAAAAAAAAAAAAAAAACXAgAAZHJzL2Rv&#10;d25yZXYueG1sUEsFBgAAAAAEAAQA9QAAAIgDAAAAAA==&#10;" strokecolor="gray"/>
                <v:rect id="Rectangle 77" o:spid="_x0000_s1101" style="position:absolute;left:6658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Oq3xAAA&#10;ANwAAAAPAAAAZHJzL2Rvd25yZXYueG1sRI9RS8MwFIXfBf9DuIJvLtWxIt3SooIgvgw3oT5em7uk&#10;2NyUJHadv34RBB8P55zvcDbN7AYxUYi9ZwW3iwIEced1z0bB+/755h5ETMgaB8+k4EQRmvryYoOV&#10;9kd+o2mXjMgQjhUqsCmNlZSxs+QwLvxInL2DDw5TlsFIHfCY4W6Qd0VRSoc95wWLIz1Z6r52306B&#10;3p7Cyqbtz+tnfCzD9NEaaVqlrq/mhzWIRHP6D/+1X7SC5bKE3zP5CMj6D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Tqt8QAAADcAAAADwAAAAAAAAAAAAAAAACXAgAAZHJzL2Rv&#10;d25yZXYueG1sUEsFBgAAAAAEAAQA9QAAAIgDAAAAAA==&#10;" strokecolor="gray"/>
                <v:rect id="Rectangle 78" o:spid="_x0000_s1102" style="position:absolute;left:6875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E8sxQAA&#10;ANwAAAAPAAAAZHJzL2Rvd25yZXYueG1sRI9BawIxFITvQv9DeEJvmlXRlq1RaqFQehFtwR5fN6/J&#10;0s3LkqTr6q83gtDjMDPfMMt17xrRUYi1ZwWTcQGCuPK6ZqPg8+N19AgiJmSNjWdScKII69XdYIml&#10;9kfeUbdPRmQIxxIV2JTaUspYWXIYx74lzt6PDw5TlsFIHfCY4a6R06JYSIc15wWLLb1Yqn73f06B&#10;3p7C3Kbt+f07bhah+zoYaQ5K3Q/75ycQifr0H76137SC2ewB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oTyzFAAAA3AAAAA8AAAAAAAAAAAAAAAAAlwIAAGRycy9k&#10;b3ducmV2LnhtbFBLBQYAAAAABAAEAPUAAACJAwAAAAA=&#10;" strokecolor="gray"/>
                <v:rect id="Rectangle 79" o:spid="_x0000_s1103" style="position:absolute;left:7092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9tewgAA&#10;ANwAAAAPAAAAZHJzL2Rvd25yZXYueG1sRE9NawIxEL0L/ocwgjfNtqKUrVHaQqF4kdrC9jjdjMni&#10;ZrIk6br665uD4PHxvtfbwbWipxAbzwoe5gUI4trrho2C76/32ROImJA1tp5JwYUibDfj0RpL7c/8&#10;Sf0hGZFDOJaowKbUlVLG2pLDOPcdceaOPjhMGQYjdcBzDnetfCyKlXTYcG6w2NGbpfp0+HMK9P4S&#10;ljbtr7vf+LoK/U9lpKmUmk6Gl2cQiYZ0F9/cH1rBYpHX5j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3217CAAAA3AAAAA8AAAAAAAAAAAAAAAAAlwIAAGRycy9kb3du&#10;cmV2LnhtbFBLBQYAAAAABAAEAPUAAACGAwAAAAA=&#10;" strokecolor="gray"/>
                <v:rect id="Rectangle 80" o:spid="_x0000_s1104" style="position:absolute;left:7309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+37FxQAA&#10;ANwAAAAPAAAAZHJzL2Rvd25yZXYueG1sRI9BawIxFITvQv9DeEJvmlVR2q1RaqFQehFtwR5fN6/J&#10;0s3LkqTr6q83gtDjMDPfMMt17xrRUYi1ZwWTcQGCuPK6ZqPg8+N19AAiJmSNjWdScKII69XdYIml&#10;9kfeUbdPRmQIxxIV2JTaUspYWXIYx74lzt6PDw5TlsFIHfCY4a6R06JYSIc15wWLLb1Yqn73f06B&#10;3p7C3Kbt+f07bhah+zoYaQ5K3Q/75ycQifr0H76137SC2ewR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7fsXFAAAA3AAAAA8AAAAAAAAAAAAAAAAAlwIAAGRycy9k&#10;b3ducmV2LnhtbFBLBQYAAAAABAAEAPUAAACJAwAAAAA=&#10;" strokecolor="gray"/>
                <v:rect id="Rectangle 81" o:spid="_x0000_s1105" style="position:absolute;left:7526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6QlwgAA&#10;ANwAAAAPAAAAZHJzL2Rvd25yZXYueG1sRE9NawIxEL0X/A9hhN5qVtuKrEZphULpRaqCHsfNmCxu&#10;JkuSrmt/fXMoeHy878Wqd43oKMTas4LxqABBXHlds1Gw3308zUDEhKyx8UwKbhRhtRw8LLDU/srf&#10;1G2TETmEY4kKbEptKWWsLDmMI98SZ+7sg8OUYTBSB7zmcNfISVFMpcOac4PFltaWqsv2xynQm1t4&#10;tWnz+3WK79PQHQ9GmoNSj8P+bQ4iUZ/u4n/3p1bw/JLn5zP5CM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HpCXCAAAA3AAAAA8AAAAAAAAAAAAAAAAAlwIAAGRycy9kb3du&#10;cmV2LnhtbFBLBQYAAAAABAAEAPUAAACGAwAAAAA=&#10;" strokecolor="gray"/>
                <v:rect id="Rectangle 82" o:spid="_x0000_s1106" style="position:absolute;left:7743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wG+xQAA&#10;ANwAAAAPAAAAZHJzL2Rvd25yZXYueG1sRI9BawIxFITvBf9DeIXeatZapWyNYgtC6UXUgj2+bl6T&#10;pZuXJUnX1V9vBMHjMDPfMLNF7xrRUYi1ZwWjYQGCuPK6ZqPga7d6fAERE7LGxjMpOFKExXxwN8NS&#10;+wNvqNsmIzKEY4kKbEptKWWsLDmMQ98SZ+/XB4cpy2CkDnjIcNfIp6KYSoc15wWLLb1bqv62/06B&#10;Xh/DxKb16fMnvk1D97030uyVerjvl68gEvXpFr62P7SC8fMILmfyEZDz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LAb7FAAAA3AAAAA8AAAAAAAAAAAAAAAAAlwIAAGRycy9k&#10;b3ducmV2LnhtbFBLBQYAAAAABAAEAPUAAACJAwAAAAA=&#10;" strokecolor="gray"/>
                <v:rect id="Rectangle 83" o:spid="_x0000_s1107" style="position:absolute;left:3620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Z/JxQAA&#10;ANwAAAAPAAAAZHJzL2Rvd25yZXYueG1sRI9BawIxFITvgv8hPKE3zdZaKVujtIVC8SJqwR5fN6/J&#10;0s3LkqTr6q83QsHjMDPfMItV7xrRUYi1ZwX3kwIEceV1zUbB5/59/AQiJmSNjWdScKIIq+VwsMBS&#10;+yNvqdslIzKEY4kKbEptKWWsLDmME98SZ+/HB4cpy2CkDnjMcNfIaVHMpcOa84LFlt4sVb+7P6dA&#10;b07h0abNef0dX+eh+zoYaQ5K3Y36l2cQifp0C/+3P7SCh9kUrmfyEZ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Zn8nFAAAA3AAAAA8AAAAAAAAAAAAAAAAAlwIAAGRycy9k&#10;b3ducmV2LnhtbFBLBQYAAAAABAAEAPUAAACJAwAAAAA=&#10;" strokecolor="gray"/>
                <v:rect id="Rectangle 84" o:spid="_x0000_s1108" style="position:absolute;left:3837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TpSxQAA&#10;ANwAAAAPAAAAZHJzL2Rvd25yZXYueG1sRI9BawIxFITvBf9DeIK3mq1aKVujtEJBvEi1YI+vm9dk&#10;6eZlSdJ19debQsHjMDPfMItV7xrRUYi1ZwUP4wIEceV1zUbBx+Ht/glETMgaG8+k4EwRVsvB3QJL&#10;7U/8Tt0+GZEhHEtUYFNqSyljZclhHPuWOHvfPjhMWQYjdcBThrtGTopiLh3WnBcstrS2VP3sf50C&#10;vTuHR5t2l+1XfJ2H7vNopDkqNRr2L88gEvXpFv5vb7SC6WwKf2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VOlLFAAAA3AAAAA8AAAAAAAAAAAAAAAAAlwIAAGRycy9k&#10;b3ducmV2LnhtbFBLBQYAAAAABAAEAPUAAACJAwAAAAA=&#10;" strokecolor="gray"/>
                <v:rect id="Rectangle 85" o:spid="_x0000_s1109" style="position:absolute;left:4054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KImxQAA&#10;ANwAAAAPAAAAZHJzL2Rvd25yZXYueG1sRI9PawIxFMTvgt8hPMGbZus/ytYorVAQL1JbsMfXzWuy&#10;dPOyJOm69tM3BaHHYWZ+w6y3vWtERyHWnhXcTQsQxJXXNRsFb6/Pk3sQMSFrbDyTgitF2G6GgzWW&#10;2l/4hbpTMiJDOJaowKbUllLGypLDOPUtcfY+fXCYsgxG6oCXDHeNnBXFSjqsOS9YbGlnqfo6fTsF&#10;+ngNS5uOP4eP+LQK3fvZSHNWajzqHx9AJOrTf/jW3msF88UC/s7k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8oibFAAAA3AAAAA8AAAAAAAAAAAAAAAAAlwIAAGRycy9k&#10;b3ducmV2LnhtbFBLBQYAAAAABAAEAPUAAACJAwAAAAA=&#10;" strokecolor="gray"/>
                <v:rect id="Rectangle 86" o:spid="_x0000_s1110" style="position:absolute;left:4271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Ae9xQAA&#10;ANwAAAAPAAAAZHJzL2Rvd25yZXYueG1sRI9BawIxFITvgv8hPMGbZqtVytYorVAovYi2YI+vm9dk&#10;6eZlSdJ17a83gtDjMDPfMKtN7xrRUYi1ZwV30wIEceV1zUbBx/vL5AFETMgaG8+k4EwRNuvhYIWl&#10;9ifeU3dIRmQIxxIV2JTaUspYWXIYp74lzt63Dw5TlsFIHfCU4a6Rs6JYSoc15wWLLW0tVT+HX6dA&#10;785hYdPu7+0rPi9D93k00hyVGo/6p0cQifr0H761X7WC+f0C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wB73FAAAA3AAAAA8AAAAAAAAAAAAAAAAAlwIAAGRycy9k&#10;b3ducmV2LnhtbFBLBQYAAAAABAAEAPUAAACJAwAAAAA=&#10;" strokecolor="gray"/>
                <v:rect id="Rectangle 87" o:spid="_x0000_s1111" style="position:absolute;left:4488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pnKxQAA&#10;ANwAAAAPAAAAZHJzL2Rvd25yZXYueG1sRI9BSwMxFITvBf9DeIK3NqvWpWybFhUE6aVYhfb4unlN&#10;lm5eliRut/56Iwg9DjPzDbNYDa4VPYXYeFZwPylAENdeN2wUfH2+jWcgYkLW2HomBReKsFrejBZY&#10;aX/mD+q3yYgM4VihAptSV0kZa0sO48R3xNk7+uAwZRmM1AHPGe5a+VAUpXTYcF6w2NGrpfq0/XYK&#10;9OYSnmza/KwP8aUM/X5npNkpdXc7PM9BJBrSNfzfftcKHqcl/J3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imcrFAAAA3AAAAA8AAAAAAAAAAAAAAAAAlwIAAGRycy9k&#10;b3ducmV2LnhtbFBLBQYAAAAABAAEAPUAAACJAwAAAAA=&#10;" strokecolor="gray"/>
                <v:rect id="Rectangle 88" o:spid="_x0000_s1112" style="position:absolute;left:4705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LjxRxQAA&#10;ANwAAAAPAAAAZHJzL2Rvd25yZXYueG1sRI9BawIxFITvgv8hPKE3zdZaW7ZGsYWCeJHagj2+bl6T&#10;pZuXJUnX1V9vhEKPw8x8wyxWvWtERyHWnhXcTgoQxJXXNRsFH++v40cQMSFrbDyTghNFWC2HgwWW&#10;2h/5jbp9MiJDOJaowKbUllLGypLDOPEtcfa+fXCYsgxG6oDHDHeNnBbFXDqsOS9YbOnFUvWz/3UK&#10;9O4U7m3anbdf8Xkeus+Dkeag1M2oXz+BSNSn//Bfe6MV3M0e4H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uPFHFAAAA3AAAAA8AAAAAAAAAAAAAAAAAlwIAAGRycy9k&#10;b3ducmV2LnhtbFBLBQYAAAAABAAEAPUAAACJAwAAAAA=&#10;" strokecolor="gray"/>
                <v:rect id="Rectangle 89" o:spid="_x0000_s1113" style="position:absolute;left:4922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agjwgAA&#10;ANwAAAAPAAAAZHJzL2Rvd25yZXYueG1sRE9NawIxEL0X/A9hhN5qVtuKrEZphULpRaqCHsfNmCxu&#10;JkuSrmt/fXMoeHy878Wqd43oKMTas4LxqABBXHlds1Gw3308zUDEhKyx8UwKbhRhtRw8LLDU/srf&#10;1G2TETmEY4kKbEptKWWsLDmMI98SZ+7sg8OUYTBSB7zmcNfISVFMpcOac4PFltaWqsv2xynQm1t4&#10;tWnz+3WK79PQHQ9GmoNSj8P+bQ4iUZ/u4n/3p1bw/JLX5jP5CM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xqCPCAAAA3AAAAA8AAAAAAAAAAAAAAAAAlwIAAGRycy9kb3du&#10;cmV2LnhtbFBLBQYAAAAABAAEAPUAAACGAwAAAAA=&#10;" strokecolor="gray"/>
                <v:rect id="Rectangle 90" o:spid="_x0000_s1114" style="position:absolute;left:5139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Q24xQAA&#10;ANwAAAAPAAAAZHJzL2Rvd25yZXYueG1sRI9BawIxFITvgv8hPKE3zdZaabdGsYWCeJHagj2+bl6T&#10;pZuXJUnX1V9vhEKPw8x8wyxWvWtERyHWnhXcTgoQxJXXNRsFH++v4wcQMSFrbDyTghNFWC2HgwWW&#10;2h/5jbp9MiJDOJaowKbUllLGypLDOPEtcfa+fXCYsgxG6oDHDHeNnBbFXDqsOS9YbOnFUvWz/3UK&#10;9O4U7m3anbdf8Xkeus+Dkeag1M2oXz+BSNSn//Bfe6MV3M0e4X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9DbjFAAAA3AAAAA8AAAAAAAAAAAAAAAAAlwIAAGRycy9k&#10;b3ducmV2LnhtbFBLBQYAAAAABAAEAPUAAACJAwAAAAA=&#10;" strokecolor="gray"/>
                <v:rect id="Rectangle 91" o:spid="_x0000_s1115" style="position:absolute;left:5356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jL4wQAA&#10;ANwAAAAPAAAAZHJzL2Rvd25yZXYueG1sRE9NawIxEL0X/A9hhN5q1hZFVqOoUJBepLagx3EzJoub&#10;yZLEde2vbw6FHh/ve7HqXSM6CrH2rGA8KkAQV17XbBR8f72/zEDEhKyx8UwKHhRhtRw8LbDU/s6f&#10;1B2SETmEY4kKbEptKWWsLDmMI98SZ+7ig8OUYTBSB7zncNfI16KYSoc15waLLW0tVdfDzSnQ+0eY&#10;2LT/+TjHzTR0p6OR5qjU87Bfz0Ek6tO/+M+90wreJnl+PpOP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4y+MEAAADcAAAADwAAAAAAAAAAAAAAAACXAgAAZHJzL2Rvd25y&#10;ZXYueG1sUEsFBgAAAAAEAAQA9QAAAIUDAAAAAA==&#10;" strokecolor="gray"/>
                <v:rect id="Rectangle 92" o:spid="_x0000_s1116" style="position:absolute;left:5573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pdjxQAA&#10;ANwAAAAPAAAAZHJzL2Rvd25yZXYueG1sRI9PawIxFMTvBb9DeIK3mrVFKVujaKFQvIh/wB5fN6/J&#10;0s3LkqTr6qc3QqHHYWZ+w8yXvWtERyHWnhVMxgUI4srrmo2C4+H98QVETMgaG8+k4EIRlovBwxxL&#10;7c+8o26fjMgQjiUqsCm1pZSxsuQwjn1LnL1vHxymLIOROuA5w10jn4piJh3WnBcstvRmqfrZ/zoF&#10;ensJU5u2181XXM9C93ky0pyUGg371SuIRH36D/+1P7SC5+kE7m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Sl2PFAAAA3AAAAA8AAAAAAAAAAAAAAAAAlwIAAGRycy9k&#10;b3ducmV2LnhtbFBLBQYAAAAABAAEAPUAAACJAwAAAAA=&#10;" strokecolor="gray"/>
                <v:rect id="Rectangle 93" o:spid="_x0000_s1117" style="position:absolute;left:5790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AkUxAAA&#10;ANwAAAAPAAAAZHJzL2Rvd25yZXYueG1sRI9BawIxFITvhf6H8ArealaLUlajqCAUL1JbsMfn5pks&#10;bl6WJK5rf31TKPQ4zMw3zHzZu0Z0FGLtWcFoWIAgrryu2Sj4/Ng+v4KICVlj45kU3CnCcvH4MMdS&#10;+xu/U3dIRmQIxxIV2JTaUspYWXIYh74lzt7ZB4cpy2CkDnjLcNfIcVFMpcOa84LFljaWqsvh6hTo&#10;/T1MbNp/705xPQ3d19FIc1Rq8NSvZiAS9ek//Nd+0wpeJmP4PZOP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AJFMQAAADcAAAADwAAAAAAAAAAAAAAAACXAgAAZHJzL2Rv&#10;d25yZXYueG1sUEsFBgAAAAAEAAQA9QAAAIgDAAAAAA==&#10;" strokecolor="gray"/>
                <v:rect id="Rectangle 94" o:spid="_x0000_s1118" style="position:absolute;left:6007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KyPxAAA&#10;ANwAAAAPAAAAZHJzL2Rvd25yZXYueG1sRI9BawIxFITvgv8hPKE3zVpRytYoKhRKL1IV7PF185os&#10;3bwsSbqu/fVNQfA4zMw3zHLdu0Z0FGLtWcF0UoAgrryu2Sg4HV/GTyBiQtbYeCYFV4qwXg0HSyy1&#10;v/A7dYdkRIZwLFGBTaktpYyVJYdx4lvi7H354DBlGYzUAS8Z7hr5WBQL6bDmvGCxpZ2l6vvw4xTo&#10;/TXMbdr/vn3G7SJ0H2cjzVmph1G/eQaRqE/38K39qhXM5jP4P5OP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8ysj8QAAADcAAAADwAAAAAAAAAAAAAAAACXAgAAZHJzL2Rv&#10;d25yZXYueG1sUEsFBgAAAAAEAAQA9QAAAIgDAAAAAA==&#10;" strokecolor="gray"/>
                <v:rect id="Rectangle 95" o:spid="_x0000_s1119" style="position:absolute;left:6224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TT7xQAA&#10;ANwAAAAPAAAAZHJzL2Rvd25yZXYueG1sRI9BawIxFITvgv8hPMGbZqtVytYorVAovYi2YI+vm9dk&#10;6eZlSdJ17a83gtDjMDPfMKtN7xrRUYi1ZwV30wIEceV1zUbBx/vL5AFETMgaG8+k4EwRNuvhYIWl&#10;9ifeU3dIRmQIxxIV2JTaUspYWXIYp74lzt63Dw5TlsFIHfCU4a6Rs6JYSoc15wWLLW0tVT+HX6dA&#10;785hYdPu7+0rPi9D93k00hyVGo/6p0cQifr0H761X7WC+eIe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lNPvFAAAA3AAAAA8AAAAAAAAAAAAAAAAAlwIAAGRycy9k&#10;b3ducmV2LnhtbFBLBQYAAAAABAAEAPUAAACJAwAAAAA=&#10;" strokecolor="gray"/>
                <v:rect id="Rectangle 96" o:spid="_x0000_s1120" style="position:absolute;left:6441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ZFgxAAA&#10;ANwAAAAPAAAAZHJzL2Rvd25yZXYueG1sRI9RS8MwFIXfBf9DuIJvLnXSId3SogNBfBluQn28NndJ&#10;sbkpSew6f70RBB8P55zvcDbN7AYxUYi9ZwW3iwIEced1z0bB2+Hp5h5ETMgaB8+k4EwRmvryYoOV&#10;9id+pWmfjMgQjhUqsCmNlZSxs+QwLvxInL2jDw5TlsFIHfCU4W6Qy6JYSYc95wWLI20tdZ/7L6dA&#10;786htGn3/fIRH1dhem+NNK1S11fzwxpEojn9h//az1rBXVnC75l8BGT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2mRYMQAAADcAAAADwAAAAAAAAAAAAAAAACXAgAAZHJzL2Rv&#10;d25yZXYueG1sUEsFBgAAAAAEAAQA9QAAAIgDAAAAAA==&#10;" strokecolor="gray"/>
                <v:rect id="Rectangle 97" o:spid="_x0000_s1121" style="position:absolute;left:6658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w8XxAAA&#10;ANwAAAAPAAAAZHJzL2Rvd25yZXYueG1sRI9BawIxFITvBf9DeIXearYtLmU1Si0IpRdRC/b4unkm&#10;SzcvSxLX1V9vhEKPw8x8w8wWg2tFTyE2nhU8jQsQxLXXDRsFX7vV4yuImJA1tp5JwZkiLOajuxlW&#10;2p94Q/02GZEhHCtUYFPqKiljbclhHPuOOHsHHxymLIOROuApw10rn4uilA4bzgsWO3q3VP9uj06B&#10;Xp/DxKb15fMnLsvQf++NNHulHu6HtymIREP6D/+1P7SCl0kJtzP5CM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7sPF8QAAADcAAAADwAAAAAAAAAAAAAAAACXAgAAZHJzL2Rv&#10;d25yZXYueG1sUEsFBgAAAAAEAAQA9QAAAIgDAAAAAA==&#10;" strokecolor="gray"/>
                <v:rect id="Rectangle 98" o:spid="_x0000_s1122" style="position:absolute;left:6875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96qMxQAA&#10;ANwAAAAPAAAAZHJzL2Rvd25yZXYueG1sRI9BawIxFITvBf9DeEJvNWtFLVuj2IJQepFawR5fN89k&#10;cfOyJOm69tcbodDjMDPfMItV7xrRUYi1ZwXjUQGCuPK6ZqNg/7l5eAIRE7LGxjMpuFCE1XJwt8BS&#10;+zN/ULdLRmQIxxIV2JTaUspYWXIYR74lzt7RB4cpy2CkDnjOcNfIx6KYSYc15wWLLb1aqk67H6dA&#10;by9hatP29/07vsxC93Uw0hyUuh/262cQifr0H/5rv2kFk+kc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3qozFAAAA3AAAAA8AAAAAAAAAAAAAAAAAlwIAAGRycy9k&#10;b3ducmV2LnhtbFBLBQYAAAAABAAEAPUAAACJAwAAAAA=&#10;" strokecolor="gray"/>
                <v:rect id="Rectangle 99" o:spid="_x0000_s1123" style="position:absolute;left:7092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D7+wQAA&#10;ANwAAAAPAAAAZHJzL2Rvd25yZXYueG1sRE9NawIxEL0X/A9hhN5q1hZFVqOoUJBepLagx3EzJoub&#10;yZLEde2vbw6FHh/ve7HqXSM6CrH2rGA8KkAQV17XbBR8f72/zEDEhKyx8UwKHhRhtRw8LbDU/s6f&#10;1B2SETmEY4kKbEptKWWsLDmMI98SZ+7ig8OUYTBSB7zncNfI16KYSoc15waLLW0tVdfDzSnQ+0eY&#10;2LT/+TjHzTR0p6OR5qjU87Bfz0Ek6tO/+M+90wreJnltPpOP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Wg+/sEAAADcAAAADwAAAAAAAAAAAAAAAACXAgAAZHJzL2Rvd25y&#10;ZXYueG1sUEsFBgAAAAAEAAQA9QAAAIUDAAAAAA==&#10;" strokecolor="gray"/>
                <v:rect id="Rectangle 100" o:spid="_x0000_s1124" style="position:absolute;left:7309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JtlxQAA&#10;ANwAAAAPAAAAZHJzL2Rvd25yZXYueG1sRI9BawIxFITvBf9DeEJvNWtFsVuj2IJQepFawR5fN89k&#10;cfOyJOm69tcbodDjMDPfMItV7xrRUYi1ZwXjUQGCuPK6ZqNg/7l5mIOICVlj45kUXCjCajm4W2Cp&#10;/Zk/qNslIzKEY4kKbEptKWWsLDmMI98SZ+/og8OUZTBSBzxnuGvkY1HMpMOa84LFll4tVafdj1Og&#10;t5cwtWn7+/4dX2ah+zoYaQ5K3Q/79TOIRH36D/+137SCyfQJ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km2XFAAAA3AAAAA8AAAAAAAAAAAAAAAAAlwIAAGRycy9k&#10;b3ducmV2LnhtbFBLBQYAAAAABAAEAPUAAACJAwAAAAA=&#10;" strokecolor="gray"/>
                <v:rect id="Rectangle 101" o:spid="_x0000_s1125" style="position:absolute;left:7526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vhFwQAA&#10;ANwAAAAPAAAAZHJzL2Rvd25yZXYueG1sRE9NawIxEL0L/ocwhd40W0sXWY1ShULpRaqCHsfNmCzd&#10;TJYkXdf++uZQ6PHxvpfrwbWipxAbzwqepgUI4trrho2C4+FtMgcRE7LG1jMpuFOE9Wo8WmKl/Y0/&#10;qd8nI3IIxwoV2JS6SspYW3IYp74jztzVB4cpw2CkDnjL4a6Vs6IopcOGc4PFjraW6q/9t1Ogd/fw&#10;YtPu5+MSN2XozycjzUmpx4fhdQEi0ZD+xX/ud63guczz85l8BO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XL4RcEAAADcAAAADwAAAAAAAAAAAAAAAACXAgAAZHJzL2Rvd25y&#10;ZXYueG1sUEsFBgAAAAAEAAQA9QAAAIUDAAAAAA==&#10;" strokecolor="gray"/>
                <v:rect id="Rectangle 102" o:spid="_x0000_s1126" style="position:absolute;left:7743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l3exAAA&#10;ANwAAAAPAAAAZHJzL2Rvd25yZXYueG1sRI9BawIxFITvhf6H8AreatZKl7IaxRYKxYtUC3p8bp7J&#10;4uZlSdJ19dc3hUKPw8x8w8yXg2tFTyE2nhVMxgUI4trrho2Cr9374wuImJA1tp5JwZUiLBf3d3Os&#10;tL/wJ/XbZESGcKxQgU2pq6SMtSWHcew74uydfHCYsgxG6oCXDHetfCqKUjpsOC9Y7OjNUn3efjsF&#10;enMNzzZtbutjfC1Df9gbafZKjR6G1QxEoiH9h//aH1rBtJzA75l8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5d3sQAAADcAAAADwAAAAAAAAAAAAAAAACXAgAAZHJzL2Rv&#10;d25yZXYueG1sUEsFBgAAAAAEAAQA9QAAAIgDAAAAAA==&#10;" strokecolor="gray"/>
                <v:rect id="Rectangle 103" o:spid="_x0000_s1127" style="position:absolute;left:3620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MOpxAAA&#10;ANwAAAAPAAAAZHJzL2Rvd25yZXYueG1sRI9BawIxFITvBf9DeIXearaWLmU1ihYKpRdRC3p8bp7J&#10;4uZlSdJ17a9vhEKPw8x8w8wWg2tFTyE2nhU8jQsQxLXXDRsFX7v3x1cQMSFrbD2TgitFWMxHdzOs&#10;tL/whvptMiJDOFaowKbUVVLG2pLDOPYdcfZOPjhMWQYjdcBLhrtWToqilA4bzgsWO3qzVJ+3306B&#10;Xl/Di03rn89jXJWhP+yNNHulHu6H5RREoiH9h//aH1rBczmB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uzDqcQAAADcAAAADwAAAAAAAAAAAAAAAACXAgAAZHJzL2Rv&#10;d25yZXYueG1sUEsFBgAAAAAEAAQA9QAAAIgDAAAAAA==&#10;" strokecolor="gray"/>
                <v:rect id="Rectangle 104" o:spid="_x0000_s1128" style="position:absolute;left:3837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GYyxAAA&#10;ANwAAAAPAAAAZHJzL2Rvd25yZXYueG1sRI9RS8MwFIXfBf9DuIJvLtWxIt3SooIgvgw3oT5em7uk&#10;2NyUJHadv34RBB8P55zvcDbN7AYxUYi9ZwW3iwIEced1z0bB+/755h5ETMgaB8+k4EQRmvryYoOV&#10;9kd+o2mXjMgQjhUqsCmNlZSxs+QwLvxInL2DDw5TlsFIHfCY4W6Qd0VRSoc95wWLIz1Z6r52306B&#10;3p7Cyqbtz+tnfCzD9NEaaVqlrq/mhzWIRHP6D/+1X7SCZbmE3zP5CMj6D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aBmMsQAAADcAAAADwAAAAAAAAAAAAAAAACXAgAAZHJzL2Rv&#10;d25yZXYueG1sUEsFBgAAAAAEAAQA9QAAAIgDAAAAAA==&#10;" strokecolor="gray"/>
                <v:rect id="Rectangle 105" o:spid="_x0000_s1129" style="position:absolute;left:4054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f5GxQAA&#10;ANwAAAAPAAAAZHJzL2Rvd25yZXYueG1sRI9BSwMxFITvBf9DeIK3NqvWpWybFhUE6aVYhfb4unlN&#10;lm5eliRut/56Iwg9DjPzDbNYDa4VPYXYeFZwPylAENdeN2wUfH2+jWcgYkLW2HomBReKsFrejBZY&#10;aX/mD+q3yYgM4VihAptSV0kZa0sO48R3xNk7+uAwZRmM1AHPGe5a+VAUpXTYcF6w2NGrpfq0/XYK&#10;9OYSnmza/KwP8aUM/X5npNkpdXc7PM9BJBrSNfzfftcKHssp/J3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J/kbFAAAA3AAAAA8AAAAAAAAAAAAAAAAAlwIAAGRycy9k&#10;b3ducmV2LnhtbFBLBQYAAAAABAAEAPUAAACJAwAAAAA=&#10;" strokecolor="gray"/>
                <v:rect id="Rectangle 106" o:spid="_x0000_s1130" style="position:absolute;left:4271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VvdxAAA&#10;ANwAAAAPAAAAZHJzL2Rvd25yZXYueG1sRI9BawIxFITvBf9DeIXearYtLmU1Si0IpRdRC/b4unkm&#10;SzcvSxLX1V9vhEKPw8x8w8wWg2tFTyE2nhU8jQsQxLXXDRsFX7vV4yuImJA1tp5JwZkiLOajuxlW&#10;2p94Q/02GZEhHCtUYFPqKiljbclhHPuOOHsHHxymLIOROuApw10rn4uilA4bzgsWO3q3VP9uj06B&#10;Xp/DxKb15fMnLsvQf++NNHulHu6HtymIREP6D/+1P7SCl3ICtzP5CM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QVb3cQAAADcAAAADwAAAAAAAAAAAAAAAACXAgAAZHJzL2Rv&#10;d25yZXYueG1sUEsFBgAAAAAEAAQA9QAAAIgDAAAAAA==&#10;" strokecolor="gray"/>
                <v:rect id="Rectangle 107" o:spid="_x0000_s1131" style="position:absolute;left:4488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m2AxxQAA&#10;ANwAAAAPAAAAZHJzL2Rvd25yZXYueG1sRI9BSwMxFITvgv8hPMGbzaq4LdumRYWCeCm2hfb4unlN&#10;FjcvS5Jut/56Iwg9DjPzDTNbDK4VPYXYeFbwOCpAENdeN2wUbDfLhwmImJA1tp5JwYUiLOa3NzOs&#10;tD/zF/XrZESGcKxQgU2pq6SMtSWHceQ74uwdfXCYsgxG6oDnDHetfCqKUjpsOC9Y7OjdUv29PjkF&#10;enUJLzatfj4P8a0M/X5npNkpdX83vE5BJBrSNfzf/tAKnssx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bYDHFAAAA3AAAAA8AAAAAAAAAAAAAAAAAlwIAAGRycy9k&#10;b3ducmV2LnhtbFBLBQYAAAAABAAEAPUAAACJAwAAAAA=&#10;" strokecolor="gray"/>
                <v:rect id="Rectangle 108" o:spid="_x0000_s1132" style="position:absolute;left:4705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PRDwQAA&#10;ANwAAAAPAAAAZHJzL2Rvd25yZXYueG1sRE9NawIxEL0L/ocwhd40W0sXWY1ShULpRaqCHsfNmCzd&#10;TJYkXdf++uZQ6PHxvpfrwbWipxAbzwqepgUI4trrho2C4+FtMgcRE7LG1jMpuFOE9Wo8WmKl/Y0/&#10;qd8nI3IIxwoV2JS6SspYW3IYp74jztzVB4cpw2CkDnjL4a6Vs6IopcOGc4PFjraW6q/9t1Ogd/fw&#10;YtPu5+MSN2XozycjzUmpx4fhdQEi0ZD+xX/ud63gucxr85l8BO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wT0Q8EAAADcAAAADwAAAAAAAAAAAAAAAACXAgAAZHJzL2Rvd25y&#10;ZXYueG1sUEsFBgAAAAAEAAQA9QAAAIUDAAAAAA==&#10;" strokecolor="gray"/>
                <v:rect id="Rectangle 109" o:spid="_x0000_s1133" style="position:absolute;left:4922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FHYxQAA&#10;ANwAAAAPAAAAZHJzL2Rvd25yZXYueG1sRI9BSwMxFITvgv8hPMGbzaq4tNumRYWCeCm2hfb4unlN&#10;FjcvS5Jut/56Iwg9DjPzDTNbDK4VPYXYeFbwOCpAENdeN2wUbDfLhzGImJA1tp5JwYUiLOa3NzOs&#10;tD/zF/XrZESGcKxQgU2pq6SMtSWHceQ74uwdfXCYsgxG6oDnDHetfCqKUjpsOC9Y7OjdUv29PjkF&#10;enUJLzatfj4P8a0M/X5npNkpdX83vE5BJBrSNfzf/tAKnssJ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IUdjFAAAA3AAAAA8AAAAAAAAAAAAAAAAAlwIAAGRycy9k&#10;b3ducmV2LnhtbFBLBQYAAAAABAAEAPUAAACJAwAAAAA=&#10;" strokecolor="gray"/>
                <v:rect id="Rectangle 110" o:spid="_x0000_s1134" style="position:absolute;left:5139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q26YwgAA&#10;ANwAAAAPAAAAZHJzL2Rvd25yZXYueG1sRE9NawIxEL0L/ocwhd40W0VbVqNoQShepFqwx3EzTZZu&#10;JkuSrmt/fXMoeHy87+W6d43oKMTas4KncQGCuPK6ZqPg47QbvYCICVlj45kU3CjCejUcLLHU/srv&#10;1B2TETmEY4kKbEptKWWsLDmMY98SZ+7LB4cpw2CkDnjN4a6Rk6KYS4c15waLLb1aqr6PP06BPtzC&#10;zKbD7/4St/PQfZ6NNGelHh/6zQJEoj7dxf/uN61g+pzn5z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rbpjCAAAA3AAAAA8AAAAAAAAAAAAAAAAAlwIAAGRycy9kb3du&#10;cmV2LnhtbFBLBQYAAAAABAAEAPUAAACGAwAAAAA=&#10;" strokecolor="gray"/>
                <v:rect id="Rectangle 111" o:spid="_x0000_s1135" style="position:absolute;left:5356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58sDxQAA&#10;ANwAAAAPAAAAZHJzL2Rvd25yZXYueG1sRI9BawIxFITvhf6H8ArealaltmyNokKh9CLagj2+bp7J&#10;4uZlSdJ17a83gtDjMDPfMLNF7xrRUYi1ZwWjYQGCuPK6ZqPg6/Pt8QVETMgaG8+k4EwRFvP7uxmW&#10;2p94S90uGZEhHEtUYFNqSyljZclhHPqWOHsHHxymLIOROuApw10jx0UxlQ5rzgsWW1pbqo67X6dA&#10;b87hyabN38dPXE1D97030uyVGjz0y1cQifr0H76137WCyfMIrmfyEZD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nywPFAAAA3AAAAA8AAAAAAAAAAAAAAAAAlwIAAGRycy9k&#10;b3ducmV2LnhtbFBLBQYAAAAABAAEAPUAAACJAwAAAAA=&#10;" strokecolor="gray"/>
                <v:rect id="Rectangle 112" o:spid="_x0000_s1136" style="position:absolute;left:5573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VV0xQAA&#10;ANwAAAAPAAAAZHJzL2Rvd25yZXYueG1sRI9BawIxFITvhf6H8ARvNauiLVujtAVBvEhtwR5fN89k&#10;cfOyJHFd/fVNodDjMDPfMItV7xrRUYi1ZwXjUQGCuPK6ZqPg82P98AQiJmSNjWdScKUIq+X93QJL&#10;7S/8Tt0+GZEhHEtUYFNqSyljZclhHPmWOHtHHxymLIOROuAlw10jJ0Uxlw5rzgsWW3qzVJ32Z6dA&#10;765hZtPutv2Or/PQfR2MNAelhoP+5RlEoj79h//aG61g+jiB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1VXTFAAAA3AAAAA8AAAAAAAAAAAAAAAAAlwIAAGRycy9k&#10;b3ducmV2LnhtbFBLBQYAAAAABAAEAPUAAACJAwAAAAA=&#10;" strokecolor="gray"/>
                <v:rect id="Rectangle 113" o:spid="_x0000_s1137" style="position:absolute;left:5790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fDvxQAA&#10;ANwAAAAPAAAAZHJzL2Rvd25yZXYueG1sRI9BawIxFITvQv9DeEJvmlXRlq1RaqFQehFtwR5fN6/J&#10;0s3LkqTr6q83gtDjMDPfMMt17xrRUYi1ZwWTcQGCuPK6ZqPg8+N19AgiJmSNjWdScKII69XdYIml&#10;9kfeUbdPRmQIxxIV2JTaUspYWXIYx74lzt6PDw5TlsFIHfCY4a6R06JYSIc15wWLLb1Yqn73f06B&#10;3p7C3Kbt+f07bhah+zoYaQ5K3Q/75ycQifr0H76137SC2cMM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58O/FAAAA3AAAAA8AAAAAAAAAAAAAAAAAlwIAAGRycy9k&#10;b3ducmV2LnhtbFBLBQYAAAAABAAEAPUAAACJAwAAAAA=&#10;" strokecolor="gray"/>
                <v:rect id="Rectangle 114" o:spid="_x0000_s1138" style="position:absolute;left:6007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GibxQAA&#10;ANwAAAAPAAAAZHJzL2Rvd25yZXYueG1sRI9BawIxFITvgv8hPKE3zdZaW7ZGsYWCeJHagj2+bl6T&#10;pZuXJUnX1V9vhEKPw8x8wyxWvWtERyHWnhXcTgoQxJXXNRsFH++v40cQMSFrbDyTghNFWC2HgwWW&#10;2h/5jbp9MiJDOJaowKbUllLGypLDOPEtcfa+fXCYsgxG6oDHDHeNnBbFXDqsOS9YbOnFUvWz/3UK&#10;9O4U7m3anbdf8Xkeus+Dkeag1M2oXz+BSNSn//Bfe6MV3D3M4H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QaJvFAAAA3AAAAA8AAAAAAAAAAAAAAAAAlwIAAGRycy9k&#10;b3ducmV2LnhtbFBLBQYAAAAABAAEAPUAAACJAwAAAAA=&#10;" strokecolor="gray"/>
                <v:rect id="Rectangle 115" o:spid="_x0000_s1139" style="position:absolute;left:6224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M0AxQAA&#10;ANwAAAAPAAAAZHJzL2Rvd25yZXYueG1sRI9BawIxFITvBf9DeEJvNWtFLVuj2IJQepFawR5fN89k&#10;cfOyJOm69tcbodDjMDPfMItV7xrRUYi1ZwXjUQGCuPK6ZqNg/7l5eAIRE7LGxjMpuFCE1XJwt8BS&#10;+zN/ULdLRmQIxxIV2JTaUspYWXIYR74lzt7RB4cpy2CkDnjOcNfIx6KYSYc15wWLLb1aqk67H6dA&#10;by9hatP29/07vsxC93Uw0hyUuh/262cQifr0H/5rv2kFk/kU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czQDFAAAA3AAAAA8AAAAAAAAAAAAAAAAAlwIAAGRycy9k&#10;b3ducmV2LnhtbFBLBQYAAAAABAAEAPUAAACJAwAAAAA=&#10;" strokecolor="gray"/>
                <v:rect id="Rectangle 116" o:spid="_x0000_s1140" style="position:absolute;left:6441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lN3xQAA&#10;ANwAAAAPAAAAZHJzL2Rvd25yZXYueG1sRI9BSwMxFITvgv8hPMGbzaq4LdumRYWCeCm2hfb4unlN&#10;FjcvS5Jut/56Iwg9DjPzDTNbDK4VPYXYeFbwOCpAENdeN2wUbDfLhwmImJA1tp5JwYUiLOa3NzOs&#10;tD/zF/XrZESGcKxQgU2pq6SMtSWHceQ74uwdfXCYsgxG6oDnDHetfCqKUjpsOC9Y7OjdUv29PjkF&#10;enUJLzatfj4P8a0M/X5npNkpdX83vE5BJBrSNfzf/tAKnscl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OU3fFAAAA3AAAAA8AAAAAAAAAAAAAAAAAlwIAAGRycy9k&#10;b3ducmV2LnhtbFBLBQYAAAAABAAEAPUAAACJAwAAAAA=&#10;" strokecolor="gray"/>
                <v:rect id="Rectangle 117" o:spid="_x0000_s1141" style="position:absolute;left:6658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vbsxQAA&#10;ANwAAAAPAAAAZHJzL2Rvd25yZXYueG1sRI9BawIxFITvgv8hPMGbZqtUy9YorVAovYi2YI+vm9dk&#10;6eZlSdJ17a83gtDjMDPfMKtN7xrRUYi1ZwV30wIEceV1zUbBx/vL5AFETMgaG8+k4EwRNuvhYIWl&#10;9ifeU3dIRmQIxxIV2JTaUspYWXIYp74lzt63Dw5TlsFIHfCU4a6Rs6JYSIc15wWLLW0tVT+HX6dA&#10;787h3qbd39tXfF6E7vNopDkqNR71T48gEvXpP3xrv2oF8+US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C9uzFAAAA3AAAAA8AAAAAAAAAAAAAAAAAlwIAAGRycy9k&#10;b3ducmV2LnhtbFBLBQYAAAAABAAEAPUAAACJAwAAAAA=&#10;" strokecolor="gray"/>
                <v:rect id="Rectangle 118" o:spid="_x0000_s1142" style="position:absolute;left:6875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WKewgAA&#10;ANwAAAAPAAAAZHJzL2Rvd25yZXYueG1sRE9NawIxEL0L/ocwhd40W0VbVqNoQShepFqwx3EzTZZu&#10;JkuSrmt/fXMoeHy87+W6d43oKMTas4KncQGCuPK6ZqPg47QbvYCICVlj45kU3CjCejUcLLHU/srv&#10;1B2TETmEY4kKbEptKWWsLDmMY98SZ+7LB4cpw2CkDnjN4a6Rk6KYS4c15waLLb1aqr6PP06BPtzC&#10;zKbD7/4St/PQfZ6NNGelHh/6zQJEoj7dxf/uN61g+pzX5j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dYp7CAAAA3AAAAA8AAAAAAAAAAAAAAAAAlwIAAGRycy9kb3du&#10;cmV2LnhtbFBLBQYAAAAABAAEAPUAAACGAwAAAAA=&#10;" strokecolor="gray"/>
                <v:rect id="Rectangle 119" o:spid="_x0000_s1143" style="position:absolute;left:7092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ccFxQAA&#10;ANwAAAAPAAAAZHJzL2Rvd25yZXYueG1sRI9PSwMxFMTvgt8hvII3m63F/lmbFi0UipdiW2iPz80z&#10;Wdy8LEncbv30RhA8DjPzG2ax6l0jOgqx9qxgNCxAEFde12wUHA+b+xmImJA1Np5JwZUirJa3Nwss&#10;tb/wG3X7ZESGcCxRgU2pLaWMlSWHcehb4ux9+OAwZRmM1AEvGe4a+VAUE+mw5rxgsaW1pepz/+UU&#10;6N01PNq0+359jy+T0J1PRpqTUneD/vkJRKI+/Yf/2lutYDydw++Zf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RxwXFAAAA3AAAAA8AAAAAAAAAAAAAAAAAlwIAAGRycy9k&#10;b3ducmV2LnhtbFBLBQYAAAAABAAEAPUAAACJAwAAAAA=&#10;" strokecolor="gray"/>
                <v:rect id="Rectangle 120" o:spid="_x0000_s1144" style="position:absolute;left:7309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h6/wQAA&#10;ANwAAAAPAAAAZHJzL2Rvd25yZXYueG1sRE9NawIxEL0X/A9hBG81a4siq1FqoVC8iLZgj9PNmCzd&#10;TJYkXVd/vTkIHh/ve7nuXSM6CrH2rGAyLkAQV17XbBR8f308z0HEhKyx8UwKLhRhvRo8LbHU/sx7&#10;6g7JiBzCsUQFNqW2lDJWlhzGsW+JM3fywWHKMBipA55zuGvkS1HMpMOac4PFlt4tVX+Hf6dA7y5h&#10;atPuuv2Nm1nofo5GmqNSo2H/tgCRqE8P8d39qRW8zvP8fCYfAbm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X4ev8EAAADcAAAADwAAAAAAAAAAAAAAAACXAgAAZHJzL2Rvd25y&#10;ZXYueG1sUEsFBgAAAAAEAAQA9QAAAIUDAAAAAA==&#10;" strokecolor="gray"/>
                <v:rect id="Rectangle 121" o:spid="_x0000_s1145" style="position:absolute;left:7526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rskxAAA&#10;ANwAAAAPAAAAZHJzL2Rvd25yZXYueG1sRI9BawIxFITvgv8hPKE3zdpSka1R2kKheJGqoMfn5jVZ&#10;unlZknRd/fVNQfA4zMw3zGLVu0Z0FGLtWcF0UoAgrryu2SjY7z7GcxAxIWtsPJOCC0VYLYeDBZba&#10;n/mLum0yIkM4lqjAptSWUsbKksM48S1x9r59cJiyDEbqgOcMd418LIqZdFhzXrDY0rul6mf76xTo&#10;zSU827S5rk/xbRa648FIc1DqYdS/voBI1Kd7+Nb+1Aqe5l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K7JMQAAADcAAAADwAAAAAAAAAAAAAAAACXAgAAZHJzL2Rv&#10;d25yZXYueG1sUEsFBgAAAAAEAAQA9QAAAIgDAAAAAA==&#10;" strokecolor="gray"/>
                <v:rect id="Rectangle 122" o:spid="_x0000_s1146" style="position:absolute;left:7743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4CVTxAAA&#10;ANwAAAAPAAAAZHJzL2Rvd25yZXYueG1sRI9BawIxFITvQv9DeIK3mlWpyNYobaFQvEhV0ONz85os&#10;3bwsSbqu/vqmUPA4zMw3zHLdu0Z0FGLtWcFkXIAgrryu2Sg47N8fFyBiQtbYeCYFV4qwXj0Mllhq&#10;f+FP6nbJiAzhWKICm1JbShkrSw7j2LfE2fvywWHKMhipA14y3DVyWhRz6bDmvGCxpTdL1ffuxynQ&#10;22t4sml725zj6zx0p6OR5qjUaNi/PINI1Kd7+L/9oRXMFlP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uAlU8QAAADcAAAADwAAAAAAAAAAAAAAAACXAgAAZHJzL2Rv&#10;d25yZXYueG1sUEsFBgAAAAAEAAQA9QAAAIgDAAAAAA==&#10;" strokecolor="gray"/>
                <v:rect id="Rectangle 123" o:spid="_x0000_s1147" style="position:absolute;left:3620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rIDIxAAA&#10;ANwAAAAPAAAAZHJzL2Rvd25yZXYueG1sRI9BawIxFITvQv9DeEJvmrVSka1R2kKheJGqoMfn5jVZ&#10;unlZknRd/fVNQfA4zMw3zGLVu0Z0FGLtWcFkXIAgrryu2SjY7z5GcxAxIWtsPJOCC0VYLR8GCyy1&#10;P/MXddtkRIZwLFGBTaktpYyVJYdx7Fvi7H374DBlGYzUAc8Z7hr5VBQz6bDmvGCxpXdL1c/21ynQ&#10;m0t4tmlzXZ/i2yx0x4OR5qDU47B/fQGRqE/38K39qRVM51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yAyMQAAADcAAAADwAAAAAAAAAAAAAAAACXAgAAZHJzL2Rv&#10;d25yZXYueG1sUEsFBgAAAAAEAAQA9QAAAIgDAAAAAA==&#10;" strokecolor="gray"/>
                <v:rect id="Rectangle 124" o:spid="_x0000_s1148" style="position:absolute;left:3837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Ri8xQAA&#10;ANwAAAAPAAAAZHJzL2Rvd25yZXYueG1sRI9BawIxFITvgv8hPKE3zVqtyNYotiAUL1JbsMfXzTNZ&#10;3LwsSbqu/fVNodDjMDPfMKtN7xrRUYi1ZwXTSQGCuPK6ZqPg/W03XoKICVlj45kU3CjCZj0crLDU&#10;/sqv1B2TERnCsUQFNqW2lDJWlhzGiW+Js3f2wWHKMhipA14z3DXyvigW0mHNecFiS8+WqsvxyynQ&#10;h1t4sOnwvf+MT4vQfZyMNCel7kb99hFEoj79h//aL1rBbDmH3zP5CM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FGLzFAAAA3AAAAA8AAAAAAAAAAAAAAAAAlwIAAGRycy9k&#10;b3ducmV2LnhtbFBLBQYAAAAABAAEAPUAAACJAwAAAAA=&#10;" strokecolor="gray"/>
                <v:rect id="Rectangle 125" o:spid="_x0000_s1149" style="position:absolute;left:4054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b0nxQAA&#10;ANwAAAAPAAAAZHJzL2Rvd25yZXYueG1sRI9PawIxFMTvhX6H8ARvNWuLIlujtIVC8SL+AT0+N6/J&#10;0s3LkqTr6qc3QqHHYWZ+w8yXvWtERyHWnhWMRwUI4srrmo2C/e7zaQYiJmSNjWdScKEIy8XjwxxL&#10;7c+8oW6bjMgQjiUqsCm1pZSxsuQwjnxLnL1vHxymLIOROuA5w10jn4tiKh3WnBcstvRhqfrZ/joF&#10;en0JE5vW19Upvk9DdzwYaQ5KDQf92yuIRH36D/+1v7SCl9kE7m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JvSfFAAAA3AAAAA8AAAAAAAAAAAAAAAAAlwIAAGRycy9k&#10;b3ducmV2LnhtbFBLBQYAAAAABAAEAPUAAACJAwAAAAA=&#10;" strokecolor="gray"/>
                <v:rect id="Rectangle 126" o:spid="_x0000_s1150" style="position:absolute;left:4271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2yNQxAAA&#10;ANwAAAAPAAAAZHJzL2Rvd25yZXYueG1sRI9BawIxFITvBf9DeEJvNWtLF9kaRYWC9CLVgj2+bp7J&#10;4uZlSeK69tc3hUKPw8x8w8yXg2tFTyE2nhVMJwUI4trrho2Cj8PrwwxETMgaW8+k4EYRlovR3Rwr&#10;7a/8Tv0+GZEhHCtUYFPqKiljbclhnPiOOHsnHxymLIOROuA1w10rH4uilA4bzgsWO9pYqs/7i1Og&#10;d7fwbNPu++0rrsvQfx6NNEel7sfD6gVEoiH9h//aW63gaVbC75l8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sjUMQAAADcAAAADwAAAAAAAAAAAAAAAACXAgAAZHJzL2Rv&#10;d25yZXYueG1sUEsFBgAAAAAEAAQA9QAAAIgDAAAAAA==&#10;" strokecolor="gray"/>
                <v:rect id="Rectangle 127" o:spid="_x0000_s1151" style="position:absolute;left:4488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4bLxQAA&#10;ANwAAAAPAAAAZHJzL2Rvd25yZXYueG1sRI9BawIxFITvgv8hPMGbZqvUytYorVAovYi2YI+vm9dk&#10;6eZlSdJ17a83gtDjMDPfMKtN7xrRUYi1ZwV30wIEceV1zUbBx/vLZAkiJmSNjWdScKYIm/VwsMJS&#10;+xPvqTskIzKEY4kKbEptKWWsLDmMU98SZ+/bB4cpy2CkDnjKcNfIWVEspMOa84LFlraWqp/Dr1Og&#10;d+dwb9Pu7+0rPi9C93k00hyVGo/6p0cQifr0H761X7WC+fIB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XhsvFAAAA3AAAAA8AAAAAAAAAAAAAAAAAlwIAAGRycy9k&#10;b3ducmV2LnhtbFBLBQYAAAAABAAEAPUAAACJAwAAAAA=&#10;" strokecolor="gray"/>
                <v:rect id="Rectangle 128" o:spid="_x0000_s1152" style="position:absolute;left:4705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BK5wQAA&#10;ANwAAAAPAAAAZHJzL2Rvd25yZXYueG1sRE9NawIxEL0X/A9hBG81a4siq1FqoVC8iLZgj9PNmCzd&#10;TJYkXVd/vTkIHh/ve7nuXSM6CrH2rGAyLkAQV17XbBR8f308z0HEhKyx8UwKLhRhvRo8LbHU/sx7&#10;6g7JiBzCsUQFNqW2lDJWlhzGsW+JM3fywWHKMBipA55zuGvkS1HMpMOac4PFlt4tVX+Hf6dA7y5h&#10;atPuuv2Nm1nofo5GmqNSo2H/tgCRqE8P8d39qRW8zvPafCYfAbm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wgSucEAAADcAAAADwAAAAAAAAAAAAAAAACXAgAAZHJzL2Rvd25y&#10;ZXYueG1sUEsFBgAAAAAEAAQA9QAAAIUDAAAAAA==&#10;" strokecolor="gray"/>
                <v:rect id="Rectangle 129" o:spid="_x0000_s1153" style="position:absolute;left:4922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LcixQAA&#10;ANwAAAAPAAAAZHJzL2Rvd25yZXYueG1sRI9BawIxFITvgv8hPMGbZqtU7NYorVAovYi2YI+vm9dk&#10;6eZlSdJ17a83gtDjMDPfMKtN7xrRUYi1ZwV30wIEceV1zUbBx/vLZAkiJmSNjWdScKYIm/VwsMJS&#10;+xPvqTskIzKEY4kKbEptKWWsLDmMU98SZ+/bB4cpy2CkDnjKcNfIWVEspMOa84LFlraWqp/Dr1Og&#10;d+dwb9Pu7+0rPi9C93k00hyVGo/6p0cQifr0H761X7WC+fIB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EtyLFAAAA3AAAAA8AAAAAAAAAAAAAAAAAlwIAAGRycy9k&#10;b3ducmV2LnhtbFBLBQYAAAAABAAEAPUAAACJAwAAAAA=&#10;" strokecolor="gray"/>
                <v:rect id="Rectangle 130" o:spid="_x0000_s1154" style="position:absolute;left:5139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4hiwgAA&#10;ANwAAAAPAAAAZHJzL2Rvd25yZXYueG1sRE9NawIxEL0L/ocwhd40W0VpV6NoQShepFqwx3EzTZZu&#10;JkuSrmt/fXMoeHy87+W6d43oKMTas4KncQGCuPK6ZqPg47QbPYOICVlj45kU3CjCejUcLLHU/srv&#10;1B2TETmEY4kKbEptKWWsLDmMY98SZ+7LB4cpw2CkDnjN4a6Rk6KYS4c15waLLb1aqr6PP06BPtzC&#10;zKbD7/4St/PQfZ6NNGelHh/6zQJEoj7dxf/uN61g+pLn5z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niGLCAAAA3AAAAA8AAAAAAAAAAAAAAAAAlwIAAGRycy9kb3du&#10;cmV2LnhtbFBLBQYAAAAABAAEAPUAAACGAwAAAAA=&#10;" strokecolor="gray"/>
                <v:rect id="Rectangle 131" o:spid="_x0000_s1155" style="position:absolute;left:5356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y35xQAA&#10;ANwAAAAPAAAAZHJzL2Rvd25yZXYueG1sRI9BawIxFITvhf6H8Arealal0m6NokKh9CLagj2+bp7J&#10;4uZlSdJ17a83gtDjMDPfMLNF7xrRUYi1ZwWjYQGCuPK6ZqPg6/Pt8RlETMgaG8+k4EwRFvP7uxmW&#10;2p94S90uGZEhHEtUYFNqSyljZclhHPqWOHsHHxymLIOROuApw10jx0UxlQ5rzgsWW1pbqo67X6dA&#10;b87hyabN38dPXE1D97030uyVGjz0y1cQifr0H76137WCycsIrmfyEZD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rLfnFAAAA3AAAAA8AAAAAAAAAAAAAAAAAlwIAAGRycy9k&#10;b3ducmV2LnhtbFBLBQYAAAAABAAEAPUAAACJAwAAAAA=&#10;" strokecolor="gray"/>
                <v:rect id="Rectangle 132" o:spid="_x0000_s1156" style="position:absolute;left:5573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bOOxQAA&#10;ANwAAAAPAAAAZHJzL2Rvd25yZXYueG1sRI9BawIxFITvhf6H8ARvNauitFujtAVBvEhtwR5fN89k&#10;cfOyJHFd/fVNodDjMDPfMItV7xrRUYi1ZwXjUQGCuPK6ZqPg82P98AgiJmSNjWdScKUIq+X93QJL&#10;7S/8Tt0+GZEhHEtUYFNqSyljZclhHPmWOHtHHxymLIOROuAlw10jJ0Uxlw5rzgsWW3qzVJ32Z6dA&#10;765hZtPutv2Or/PQfR2MNAelhoP+5RlEoj79h//aG61g+jSB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5s47FAAAA3AAAAA8AAAAAAAAAAAAAAAAAlwIAAGRycy9k&#10;b3ducmV2LnhtbFBLBQYAAAAABAAEAPUAAACJAwAAAAA=&#10;" strokecolor="gray"/>
                <v:rect id="Rectangle 133" o:spid="_x0000_s1157" style="position:absolute;left:5790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dRYVxQAA&#10;ANwAAAAPAAAAZHJzL2Rvd25yZXYueG1sRI9BawIxFITvQv9DeEJvmlVR2q1RaqFQehFtwR5fN6/J&#10;0s3LkqTr6q83gtDjMDPfMMt17xrRUYi1ZwWTcQGCuPK6ZqPg8+N19AAiJmSNjWdScKII69XdYIml&#10;9kfeUbdPRmQIxxIV2JTaUspYWXIYx74lzt6PDw5TlsFIHfCY4a6R06JYSIc15wWLLb1Yqn73f06B&#10;3p7C3Kbt+f07bhah+zoYaQ5K3Q/75ycQifr0H76137SC2eMM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1FhXFAAAA3AAAAA8AAAAAAAAAAAAAAAAAlwIAAGRycy9k&#10;b3ducmV2LnhtbFBLBQYAAAAABAAEAPUAAACJAwAAAAA=&#10;" strokecolor="gray"/>
                <v:rect id="Rectangle 134" o:spid="_x0000_s1158" style="position:absolute;left:6007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I5hxQAA&#10;ANwAAAAPAAAAZHJzL2Rvd25yZXYueG1sRI9BawIxFITvgv8hPKE3zdZaabdGsYWCeJHagj2+bl6T&#10;pZuXJUnX1V9vhEKPw8x8wyxWvWtERyHWnhXcTgoQxJXXNRsFH++v4wcQMSFrbDyTghNFWC2HgwWW&#10;2h/5jbp9MiJDOJaowKbUllLGypLDOPEtcfa+fXCYsgxG6oDHDHeNnBbFXDqsOS9YbOnFUvWz/3UK&#10;9O4U7m3anbdf8Xkeus+Dkeag1M2oXz+BSNSn//Bfe6MV3D3O4H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cjmHFAAAA3AAAAA8AAAAAAAAAAAAAAAAAlwIAAGRycy9k&#10;b3ducmV2LnhtbFBLBQYAAAAABAAEAPUAAACJAwAAAAA=&#10;" strokecolor="gray"/>
                <v:rect id="Rectangle 135" o:spid="_x0000_s1159" style="position:absolute;left:6224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0Cv6xQAA&#10;ANwAAAAPAAAAZHJzL2Rvd25yZXYueG1sRI9BawIxFITvBf9DeEJvNWtFsVuj2IJQepFawR5fN89k&#10;cfOyJOm69tcbodDjMDPfMItV7xrRUYi1ZwXjUQGCuPK6ZqNg/7l5mIOICVlj45kUXCjCajm4W2Cp&#10;/Zk/qNslIzKEY4kKbEptKWWsLDmMI98SZ+/og8OUZTBSBzxnuGvkY1HMpMOa84LFll4tVafdj1Og&#10;t5cwtWn7+/4dX2ah+zoYaQ5K3Q/79TOIRH36D/+137SCydMU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QK/rFAAAA3AAAAA8AAAAAAAAAAAAAAAAAlwIAAGRycy9k&#10;b3ducmV2LnhtbFBLBQYAAAAABAAEAPUAAACJAwAAAAA=&#10;" strokecolor="gray"/>
                <v:rect id="Rectangle 136" o:spid="_x0000_s1160" style="position:absolute;left:6441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rWNxQAA&#10;ANwAAAAPAAAAZHJzL2Rvd25yZXYueG1sRI9BSwMxFITvgv8hPMGbzaq4tNumRYWCeCm2hfb4unlN&#10;FjcvS5Jut/56Iwg9DjPzDTNbDK4VPYXYeFbwOCpAENdeN2wUbDfLhzGImJA1tp5JwYUiLOa3NzOs&#10;tD/zF/XrZESGcKxQgU2pq6SMtSWHceQ74uwdfXCYsgxG6oDnDHetfCqKUjpsOC9Y7OjdUv29PjkF&#10;enUJLzatfj4P8a0M/X5npNkpdX83vE5BJBrSNfzf/tAKnicl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CtY3FAAAA3AAAAA8AAAAAAAAAAAAAAAAAlwIAAGRycy9k&#10;b3ducmV2LnhtbFBLBQYAAAAABAAEAPUAAACJAwAAAAA=&#10;" strokecolor="gray"/>
                <v:rect id="Rectangle 137" o:spid="_x0000_s1161" style="position:absolute;left:6658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hAWxQAA&#10;ANwAAAAPAAAAZHJzL2Rvd25yZXYueG1sRI9PSwMxFMTvgt8hvII3m63F/lmbFi0UipdiW2iPz80z&#10;Wdy8LEncbv30RhA8DjPzG2ax6l0jOgqx9qxgNCxAEFde12wUHA+b+xmImJA1Np5JwZUirJa3Nwss&#10;tb/wG3X7ZESGcCxRgU2pLaWMlSWHcehb4ux9+OAwZRmM1AEvGe4a+VAUE+mw5rxgsaW1pepz/+UU&#10;6N01PNq0+359jy+T0J1PRpqTUneD/vkJRKI+/Yf/2lutYDyfwu+Zf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OEBbFAAAA3AAAAA8AAAAAAAAAAAAAAAAAlwIAAGRycy9k&#10;b3ducmV2LnhtbFBLBQYAAAAABAAEAPUAAACJAwAAAAA=&#10;" strokecolor="gray"/>
                <v:rect id="Rectangle 138" o:spid="_x0000_s1162" style="position:absolute;left:6875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YRkwgAA&#10;ANwAAAAPAAAAZHJzL2Rvd25yZXYueG1sRE9NawIxEL0L/ocwhd40W0VpV6NoQShepFqwx3EzTZZu&#10;JkuSrmt/fXMoeHy87+W6d43oKMTas4KncQGCuPK6ZqPg47QbPYOICVlj45kU3CjCejUcLLHU/srv&#10;1B2TETmEY4kKbEptKWWsLDmMY98SZ+7LB4cpw2CkDnjN4a6Rk6KYS4c15waLLb1aqr6PP06BPtzC&#10;zKbD7/4St/PQfZ6NNGelHh/6zQJEoj7dxf/uN61g+pLX5j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LRhGTCAAAA3AAAAA8AAAAAAAAAAAAAAAAAlwIAAGRycy9kb3du&#10;cmV2LnhtbFBLBQYAAAAABAAEAPUAAACGAwAAAAA=&#10;" strokecolor="gray"/>
                <v:rect id="Rectangle 139" o:spid="_x0000_s1163" style="position:absolute;left:7092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SH/xQAA&#10;ANwAAAAPAAAAZHJzL2Rvd25yZXYueG1sRI9BawIxFITvgv8hPMGbZqtU6tYorVAovYi2YI+vm9dk&#10;6eZlSdJ17a83gtDjMDPfMKtN7xrRUYi1ZwV30wIEceV1zUbBx/vL5AFETMgaG8+k4EwRNuvhYIWl&#10;9ifeU3dIRmQIxxIV2JTaUspYWXIYp74lzt63Dw5TlsFIHfCU4a6Rs6JYSIc15wWLLW0tVT+HX6dA&#10;787h3qbd39tXfF6E7vNopDkqNR71T48gEvXpP3xrv2oF8+US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dIf/FAAAA3AAAAA8AAAAAAAAAAAAAAAAAlwIAAGRycy9k&#10;b3ducmV2LnhtbFBLBQYAAAAABAAEAPUAAACJAwAAAAA=&#10;" strokecolor="gray"/>
                <v:rect id="Rectangle 140" o:spid="_x0000_s1164" style="position:absolute;left:7309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9CAwQAA&#10;ANwAAAAPAAAAZHJzL2Rvd25yZXYueG1sRE9NawIxEL0X/A9hhN5q1mJFVqNooSC9SFXQ47gZk8XN&#10;ZEnSde2vbw6FHh/ve7HqXSM6CrH2rGA8KkAQV17XbBQcDx8vMxAxIWtsPJOCB0VYLQdPCyy1v/MX&#10;dftkRA7hWKICm1JbShkrSw7jyLfEmbv64DBlGIzUAe853DXytSim0mHNucFiS++Wqtv+2ynQu0d4&#10;s2n383mJm2nozicjzUmp52G/noNI1Kd/8Z97qxVMijw/n8lHQC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fQgMEAAADcAAAADwAAAAAAAAAAAAAAAACXAgAAZHJzL2Rvd25y&#10;ZXYueG1sUEsFBgAAAAAEAAQA9QAAAIUDAAAAAA==&#10;" strokecolor="gray"/>
                <v:rect id="Rectangle 141" o:spid="_x0000_s1165" style="position:absolute;left:7526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3UbxAAA&#10;ANwAAAAPAAAAZHJzL2Rvd25yZXYueG1sRI9PawIxFMTvhX6H8AreataiIlujVKFQvIh/wB5fN6/J&#10;0s3LkqTr6qc3QqHHYWZ+w8yXvWtERyHWnhWMhgUI4srrmo2C4+H9eQYiJmSNjWdScKEIy8XjwxxL&#10;7c+8o26fjMgQjiUqsCm1pZSxsuQwDn1LnL1vHxymLIOROuA5w10jX4piKh3WnBcstrS2VP3sf50C&#10;vb2EiU3b6+Yrrqah+zwZaU5KDZ76t1cQifr0H/5rf2gF42IE9zP5CMjF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0t1G8QAAADcAAAADwAAAAAAAAAAAAAAAACXAgAAZHJzL2Rv&#10;d25yZXYueG1sUEsFBgAAAAAEAAQA9QAAAIgDAAAAAA==&#10;" strokecolor="gray"/>
                <v:rect id="Rectangle 142" o:spid="_x0000_s1166" style="position:absolute;left:7743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etsxAAA&#10;ANwAAAAPAAAAZHJzL2Rvd25yZXYueG1sRI9BawIxFITvgv8hvIK3mq2oyNYoVRBKL1IV7PF185os&#10;3bwsSbqu/fWmUPA4zMw3zHLdu0Z0FGLtWcHTuABBXHlds1FwOu4eFyBiQtbYeCYFV4qwXg0HSyy1&#10;v/A7dYdkRIZwLFGBTaktpYyVJYdx7Fvi7H354DBlGYzUAS8Z7ho5KYq5dFhzXrDY0tZS9X34cQr0&#10;/hpmNu1/3z7jZh66j7OR5qzU6KF/eQaRqE/38H/7VSuYFhP4O5OP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nrbMQAAADcAAAADwAAAAAAAAAAAAAAAACXAgAAZHJzL2Rv&#10;d25yZXYueG1sUEsFBgAAAAAEAAQA9QAAAIgDAAAAAA==&#10;" strokecolor="gray"/>
                <v:rect id="Rectangle 143" o:spid="_x0000_s1167" style="position:absolute;left:3620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U73xQAA&#10;ANwAAAAPAAAAZHJzL2Rvd25yZXYueG1sRI9PawIxFMTvgt8hvII3zba1UrZGsYWCeBH/gD2+bl6T&#10;pZuXJUnXtZ++EQoeh5n5DTNf9q4RHYVYe1ZwPylAEFde12wUHA/v42cQMSFrbDyTggtFWC6GgzmW&#10;2p95R90+GZEhHEtUYFNqSyljZclhnPiWOHtfPjhMWQYjdcBzhrtGPhTFTDqsOS9YbOnNUvW9/3EK&#10;9PYSnmza/m4+4+ssdB8nI81JqdFdv3oBkahPt/B/e60VTItHuJ7JR0A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VTvfFAAAA3AAAAA8AAAAAAAAAAAAAAAAAlwIAAGRycy9k&#10;b3ducmV2LnhtbFBLBQYAAAAABAAEAPUAAACJAwAAAAA=&#10;" strokecolor="gray"/>
                <v:rect id="Rectangle 144" o:spid="_x0000_s1168" style="position:absolute;left:3837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NaDxAAA&#10;ANwAAAAPAAAAZHJzL2Rvd25yZXYueG1sRI9BawIxFITvgv8hvEJvmq2oyNYoVSiUXqQq2OPr5jVZ&#10;unlZknRd++tNQfA4zMw3zHLdu0Z0FGLtWcHTuABBXHlds1FwPLyOFiBiQtbYeCYFF4qwXg0HSyy1&#10;P/MHdftkRIZwLFGBTaktpYyVJYdx7Fvi7H374DBlGYzUAc8Z7ho5KYq5dFhzXrDY0tZS9bP/dQr0&#10;7hJmNu3+3r/iZh66z5OR5qTU40P/8gwiUZ/u4Vv7TSuYFlP4P5OPgF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zWg8QAAADcAAAADwAAAAAAAAAAAAAAAACXAgAAZHJzL2Rv&#10;d25yZXYueG1sUEsFBgAAAAAEAAQA9QAAAIgDAAAAAA==&#10;" strokecolor="gray"/>
                <v:rect id="Rectangle 145" o:spid="_x0000_s1169" style="position:absolute;left:4054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HMYxAAA&#10;ANwAAAAPAAAAZHJzL2Rvd25yZXYueG1sRI9PawIxFMTvBb9DeIXearaliqxGqYVC6UX8A3p8bp7J&#10;0s3LkqTr6qc3QqHHYWZ+w8wWvWtERyHWnhW8DAsQxJXXNRsFu+3n8wRETMgaG8+k4EIRFvPBwwxL&#10;7c+8pm6TjMgQjiUqsCm1pZSxsuQwDn1LnL2TDw5TlsFIHfCc4a6Rr0Uxlg5rzgsWW/qwVP1sfp0C&#10;vbqEkU2r6/cxLsehO+yNNHulnh779ymIRH36D/+1v7SCt2IE9zP5CM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HBzGMQAAADcAAAADwAAAAAAAAAAAAAAAACXAgAAZHJzL2Rv&#10;d25yZXYueG1sUEsFBgAAAAAEAAQA9QAAAIgDAAAAAA==&#10;" strokecolor="gray"/>
                <v:rect id="Rectangle 146" o:spid="_x0000_s1170" style="position:absolute;left:4271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u1vxQAA&#10;ANwAAAAPAAAAZHJzL2Rvd25yZXYueG1sRI9PSwMxFMTvgt8hPMGbzVZ0kW3T0hYE8VL6B+rxdfOa&#10;LN28LEncbv30piB4HGbmN8x0PrhW9BRi41nBeFSAIK69btgo2O/en95AxISssfVMCq4UYT67v5ti&#10;pf2FN9RvkxEZwrFCBTalrpIy1pYcxpHviLN38sFhyjIYqQNeMty18rkoSumw4bxgsaOVpfq8/XYK&#10;9PoaXm1a/3we47IM/dfBSHNQ6vFhWExAJBrSf/iv/aEVvBQl3M7kI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i7W/FAAAA3AAAAA8AAAAAAAAAAAAAAAAAlwIAAGRycy9k&#10;b3ducmV2LnhtbFBLBQYAAAAABAAEAPUAAACJAwAAAAA=&#10;" strokecolor="gray"/>
                <v:rect id="Rectangle 147" o:spid="_x0000_s1171" style="position:absolute;left:4488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kj0xAAA&#10;ANwAAAAPAAAAZHJzL2Rvd25yZXYueG1sRI9BawIxFITvgv8hPKE3zVpaLatRtFAovUi1YI+vm2ey&#10;uHlZknRd++ubQsHjMDPfMMt17xrRUYi1ZwXTSQGCuPK6ZqPg4/AyfgIRE7LGxjMpuFKE9Wo4WGKp&#10;/YXfqdsnIzKEY4kKbEptKWWsLDmME98SZ+/kg8OUZTBSB7xkuGvkfVHMpMOa84LFlp4tVef9t1Og&#10;d9fwaNPu5+0rbmeh+zwaaY5K3Y36zQJEoj7dwv/tV63goZjD35l8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+5I9MQAAADcAAAADwAAAAAAAAAAAAAAAACXAgAAZHJzL2Rv&#10;d25yZXYueG1sUEsFBgAAAAAEAAQA9QAAAIgDAAAAAA==&#10;" strokecolor="gray"/>
                <v:rect id="Rectangle 148" o:spid="_x0000_s1172" style="position:absolute;left:4705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dyGwQAA&#10;ANwAAAAPAAAAZHJzL2Rvd25yZXYueG1sRE9NawIxEL0X/A9hhN5q1mJFVqNooSC9SFXQ47gZk8XN&#10;ZEnSde2vbw6FHh/ve7HqXSM6CrH2rGA8KkAQV17XbBQcDx8vMxAxIWtsPJOCB0VYLQdPCyy1v/MX&#10;dftkRA7hWKICm1JbShkrSw7jyLfEmbv64DBlGIzUAe853DXytSim0mHNucFiS++Wqtv+2ynQu0d4&#10;s2n383mJm2nozicjzUmp52G/noNI1Kd/8Z97qxVMirw2n8lHQC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HchsEAAADcAAAADwAAAAAAAAAAAAAAAACXAgAAZHJzL2Rvd25y&#10;ZXYueG1sUEsFBgAAAAAEAAQA9QAAAIUDAAAAAA==&#10;" strokecolor="gray"/>
                <v:rect id="Rectangle 149" o:spid="_x0000_s1173" style="position:absolute;left:4922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XkdxAAA&#10;ANwAAAAPAAAAZHJzL2Rvd25yZXYueG1sRI9BawIxFITvgv8hPKE3zVpasatRtFAovUi1YI+vm2ey&#10;uHlZknRd++ubQsHjMDPfMMt17xrRUYi1ZwXTSQGCuPK6ZqPg4/AynoOICVlj45kUXCnCejUcLLHU&#10;/sLv1O2TERnCsUQFNqW2lDJWlhzGiW+Js3fywWHKMhipA14y3DXyvihm0mHNecFiS8+WqvP+2ynQ&#10;u2t4tGn38/YVt7PQfR6NNEel7kb9ZgEiUZ9u4f/2q1bwUDzB35l8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15HcQAAADcAAAADwAAAAAAAAAAAAAAAACXAgAAZHJzL2Rv&#10;d25yZXYueG1sUEsFBgAAAAAEAAQA9QAAAIgDAAAAAA==&#10;" strokecolor="gray"/>
                <v:rect id="Rectangle 150" o:spid="_x0000_s1174" style="position:absolute;left:5139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3kZdwQAA&#10;ANwAAAAPAAAAZHJzL2Rvd25yZXYueG1sRE9NawIxEL0X/A9hBG81a6lStkbRQqF4EW3BHqebMVnc&#10;TJYkXVd/vTkIHh/ve77sXSM6CrH2rGAyLkAQV17XbBT8fH8+v4GICVlj45kUXCjCcjF4mmOp/Zl3&#10;1O2TETmEY4kKbEptKWWsLDmMY98SZ+7og8OUYTBSBzzncNfIl6KYSYc15waLLX1Yqk77f6dAby9h&#10;atP2uvmL61nofg9GmoNSo2G/egeRqE8P8d39pRW8TvL8fCYfAbm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d5GXcEAAADcAAAADwAAAAAAAAAAAAAAAACXAgAAZHJzL2Rvd25y&#10;ZXYueG1sUEsFBgAAAAAEAAQA9QAAAIUDAAAAAA==&#10;" strokecolor="gray"/>
                <v:rect id="Rectangle 151" o:spid="_x0000_s1175" style="position:absolute;left:5356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uPGxAAA&#10;ANwAAAAPAAAAZHJzL2Rvd25yZXYueG1sRI9BawIxFITvhf6H8Aq9aXZLK2U1ShUK4kWqBXt83TyT&#10;pZuXJYnr6q9vCkKPw8x8w8wWg2tFTyE2nhWU4wIEce11w0bB5/599AoiJmSNrWdScKEIi/n93Qwr&#10;7c/8Qf0uGZEhHCtUYFPqKiljbclhHPuOOHtHHxymLIOROuA5w10rn4piIh02nBcsdrSyVP/sTk6B&#10;3l7Ci03b6+Y7Lieh/zoYaQ5KPT4Mb1MQiYb0H76111rBc1nC3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LjxsQAAADcAAAADwAAAAAAAAAAAAAAAACXAgAAZHJzL2Rv&#10;d25yZXYueG1sUEsFBgAAAAAEAAQA9QAAAIgDAAAAAA==&#10;" strokecolor="gray"/>
                <v:rect id="Rectangle 152" o:spid="_x0000_s1176" style="position:absolute;left:5573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H2xxAAA&#10;ANwAAAAPAAAAZHJzL2Rvd25yZXYueG1sRI9BawIxFITvgv8hPMFbzSpWytYoWigUL1IV7PF185os&#10;3bwsSbqu/vqmUPA4zMw3zHLdu0Z0FGLtWcF0UoAgrryu2Sg4HV8fnkDEhKyx8UwKrhRhvRoOllhq&#10;f+F36g7JiAzhWKICm1JbShkrSw7jxLfE2fvywWHKMhipA14y3DVyVhQL6bDmvGCxpRdL1ffhxynQ&#10;+2t4tGl/233G7SJ0H2cjzVmp8ajfPINI1Kd7+L/9phXMpzP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B9scQAAADcAAAADwAAAAAAAAAAAAAAAACXAgAAZHJzL2Rv&#10;d25yZXYueG1sUEsFBgAAAAAEAAQA9QAAAIgDAAAAAA==&#10;" strokecolor="gray"/>
                <v:rect id="Rectangle 153" o:spid="_x0000_s1177" style="position:absolute;left:5790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NgqxQAA&#10;ANwAAAAPAAAAZHJzL2Rvd25yZXYueG1sRI9BawIxFITvBf9DeIXeatZapWyNYgtC6UXUgj2+bl6T&#10;pZuXJUnX1V9vBMHjMDPfMLNF7xrRUYi1ZwWjYQGCuPK6ZqPga7d6fAERE7LGxjMpOFKExXxwN8NS&#10;+wNvqNsmIzKEY4kKbEptKWWsLDmMQ98SZ+/XB4cpy2CkDnjIcNfIp6KYSoc15wWLLb1bqv62/06B&#10;Xh/DxKb16fMnvk1D97030uyVerjvl68gEvXpFr62P7SC59EYLmfyEZDz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M2CrFAAAA3AAAAA8AAAAAAAAAAAAAAAAAlwIAAGRycy9k&#10;b3ducmV2LnhtbFBLBQYAAAAABAAEAPUAAACJAwAAAAA=&#10;" strokecolor="gray"/>
                <v:rect id="Rectangle 154" o:spid="_x0000_s1178" style="position:absolute;left:6007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UBexAAA&#10;ANwAAAAPAAAAZHJzL2Rvd25yZXYueG1sRI9BawIxFITvgv8hPKE3zVqslK1RtFAoXqQq2OPr5jVZ&#10;unlZknRd/fVNQfA4zMw3zGLVu0Z0FGLtWcF0UoAgrryu2Sg4Ht7GzyBiQtbYeCYFF4qwWg4HCyy1&#10;P/MHdftkRIZwLFGBTaktpYyVJYdx4lvi7H374DBlGYzUAc8Z7hr5WBRz6bDmvGCxpVdL1c/+1ynQ&#10;u0t4sml33X7FzTx0nycjzUmph1G/fgGRqE/38K39rhXMpj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VAXsQAAADcAAAADwAAAAAAAAAAAAAAAACXAgAAZHJzL2Rv&#10;d25yZXYueG1sUEsFBgAAAAAEAAQA9QAAAIgDAAAAAA==&#10;" strokecolor="gray"/>
                <v:rect id="Rectangle 155" o:spid="_x0000_s1179" style="position:absolute;left:6224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eXFxQAA&#10;ANwAAAAPAAAAZHJzL2Rvd25yZXYueG1sRI9PawIxFMTvBb9DeIK3mrVUKVujaKFQvIh/wB5fN6/J&#10;0s3LkqTr6qc3QqHHYWZ+w8yXvWtERyHWnhVMxgUI4srrmo2C4+H98QVETMgaG8+k4EIRlovBwxxL&#10;7c+8o26fjMgQjiUqsCm1pZSxsuQwjn1LnL1vHxymLIOROuA5w10jn4piJh3WnBcstvRmqfrZ/zoF&#10;ensJU5u2181XXM9C93ky0pyUGg371SuIRH36D/+1P7SC58kU7m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p5cXFAAAA3AAAAA8AAAAAAAAAAAAAAAAAlwIAAGRycy9k&#10;b3ducmV2LnhtbFBLBQYAAAAABAAEAPUAAACJAwAAAAA=&#10;" strokecolor="gray"/>
                <v:rect id="Rectangle 156" o:spid="_x0000_s1180" style="position:absolute;left:6441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3uyxAAA&#10;ANwAAAAPAAAAZHJzL2Rvd25yZXYueG1sRI9BawIxFITvhf6H8AreatZil7IaxRYKxYtUC3p8bp7J&#10;4uZlSdJ19dc3hUKPw8x8w8yXg2tFTyE2nhVMxgUI4trrho2Cr9374wuImJA1tp5JwZUiLBf3d3Os&#10;tL/wJ/XbZESGcKxQgU2pq6SMtSWHcew74uydfHCYsgxG6oCXDHetfCqKUjpsOC9Y7OjNUn3efjsF&#10;enMNzzZtbutjfC1Df9gbafZKjR6G1QxEoiH9h//aH1rBdFLC75l8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t7ssQAAADcAAAADwAAAAAAAAAAAAAAAACXAgAAZHJzL2Rv&#10;d25yZXYueG1sUEsFBgAAAAAEAAQA9QAAAIgDAAAAAA==&#10;" strokecolor="gray"/>
                <v:rect id="Rectangle 157" o:spid="_x0000_s1181" style="position:absolute;left:6658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94pxQAA&#10;ANwAAAAPAAAAZHJzL2Rvd25yZXYueG1sRI9BawIxFITvhf6H8ArealaxtmyNokKh9CLagj2+bp7J&#10;4uZlSdJ17a83gtDjMDPfMLNF7xrRUYi1ZwWjYQGCuPK6ZqPg6/Pt8QVETMgaG8+k4EwRFvP7uxmW&#10;2p94S90uGZEhHEtUYFNqSyljZclhHPqWOHsHHxymLIOROuApw10jx0UxlQ5rzgsWW1pbqo67X6dA&#10;b87hyabN38dPXE1D97030uyVGjz0y1cQifr0H76137WCyegZrmfyEZD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433inFAAAA3AAAAA8AAAAAAAAAAAAAAAAAlwIAAGRycy9k&#10;b3ducmV2LnhtbFBLBQYAAAAABAAEAPUAAACJAwAAAAA=&#10;" strokecolor="gray"/>
                <v:rect id="Rectangle 158" o:spid="_x0000_s1182" style="position:absolute;left:6875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EpbwQAA&#10;ANwAAAAPAAAAZHJzL2Rvd25yZXYueG1sRE9NawIxEL0X/A9hBG81a6lStkbRQqF4EW3BHqebMVnc&#10;TJYkXVd/vTkIHh/ve77sXSM6CrH2rGAyLkAQV17XbBT8fH8+v4GICVlj45kUXCjCcjF4mmOp/Zl3&#10;1O2TETmEY4kKbEptKWWsLDmMY98SZ+7og8OUYTBSBzzncNfIl6KYSYc15waLLX1Yqk77f6dAby9h&#10;atP2uvmL61nofg9GmoNSo2G/egeRqE8P8d39pRW8TvLafCYfAbm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6hKW8EAAADcAAAADwAAAAAAAAAAAAAAAACXAgAAZHJzL2Rvd25y&#10;ZXYueG1sUEsFBgAAAAAEAAQA9QAAAIUDAAAAAA==&#10;" strokecolor="gray"/>
                <v:rect id="Rectangle 159" o:spid="_x0000_s1183" style="position:absolute;left:7092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O/AxQAA&#10;ANwAAAAPAAAAZHJzL2Rvd25yZXYueG1sRI9BawIxFITvhf6H8Arealax0m6NokKh9CLagj2+bp7J&#10;4uZlSdJ17a83gtDjMDPfMLNF7xrRUYi1ZwWjYQGCuPK6ZqPg6/Pt8RlETMgaG8+k4EwRFvP7uxmW&#10;2p94S90uGZEhHEtUYFNqSyljZclhHPqWOHsHHxymLIOROuApw10jx0UxlQ5rzgsWW1pbqo67X6dA&#10;b87hyabN38dPXE1D97030uyVGjz0y1cQifr0H76137WCyegFrmfyEZD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k78DFAAAA3AAAAA8AAAAAAAAAAAAAAAAAlwIAAGRycy9k&#10;b3ducmV2LnhtbFBLBQYAAAAABAAEAPUAAACJAwAAAAA=&#10;" strokecolor="gray"/>
                <v:rect id="Rectangle 160" o:spid="_x0000_s1184" style="position:absolute;left:7309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ozgwgAA&#10;ANwAAAAPAAAAZHJzL2Rvd25yZXYueG1sRE9NawIxEL0L/ocwgjfNVqqUrVHaQqF4kdrC9jjdjMni&#10;ZrIk6br665uD4PHxvtfbwbWipxAbzwoe5gUI4trrho2C76/32ROImJA1tp5JwYUibDfj0RpL7c/8&#10;Sf0hGZFDOJaowKbUlVLG2pLDOPcdceaOPjhMGQYjdcBzDnetXBTFSjpsODdY7OjNUn06/DkFen8J&#10;S5v2191vfF2F/qcy0lRKTSfDyzOIREO6i2/uD63gcZHn5z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yjODCAAAA3AAAAA8AAAAAAAAAAAAAAAAAlwIAAGRycy9kb3du&#10;cmV2LnhtbFBLBQYAAAAABAAEAPUAAACGAwAAAAA=&#10;" strokecolor="gray"/>
                <v:rect id="Rectangle 161" o:spid="_x0000_s1185" style="position:absolute;left:7526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il7xAAA&#10;ANwAAAAPAAAAZHJzL2Rvd25yZXYueG1sRI9BawIxFITvgv8hPMFbzSpWytYoWigUL1IV7PF185os&#10;3bwsSbqu/vqmUPA4zMw3zHLdu0Z0FGLtWcF0UoAgrryu2Sg4HV8fnkDEhKyx8UwKrhRhvRoOllhq&#10;f+F36g7JiAzhWKICm1JbShkrSw7jxLfE2fvywWHKMhipA14y3DVyVhQL6bDmvGCxpRdL1ffhxynQ&#10;+2t4tGl/233G7SJ0H2cjzVmp8ajfPINI1Kd7+L/9phXMZ1P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4pe8QAAADcAAAADwAAAAAAAAAAAAAAAACXAgAAZHJzL2Rv&#10;d25yZXYueG1sUEsFBgAAAAAEAAQA9QAAAIgDAAAAAA==&#10;" strokecolor="gray"/>
                <v:rect id="Rectangle 162" o:spid="_x0000_s1186" style="position:absolute;left:7743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LcMxAAA&#10;ANwAAAAPAAAAZHJzL2Rvd25yZXYueG1sRI9BawIxFITvhf6H8ITeNOvSiqxGaQsF6UWqgj2+bp7J&#10;0s3LksR17a9vCkKPw8x8wyzXg2tFTyE2nhVMJwUI4trrho2Cw/5tPAcRE7LG1jMpuFKE9er+bomV&#10;9hf+oH6XjMgQjhUqsCl1lZSxtuQwTnxHnL2TDw5TlsFIHfCS4a6VZVHMpMOG84LFjl4t1d+7s1Og&#10;t9fwZNP25/0rvsxC/3k00hyVehgNzwsQiYb0H761N1rBY1nC35l8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y3DMQAAADcAAAADwAAAAAAAAAAAAAAAACXAgAAZHJzL2Rv&#10;d25yZXYueG1sUEsFBgAAAAAEAAQA9QAAAIgDAAAAAA==&#10;" strokecolor="gray"/>
                <v:rect id="Rectangle 163" o:spid="_x0000_s1187" style="position:absolute;left:3620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BKXxQAA&#10;ANwAAAAPAAAAZHJzL2Rvd25yZXYueG1sRI9BawIxFITvgv8hPKE3zdZaKVujtIVC8SJqwR5fN6/J&#10;0s3LkqTr6q83QsHjMDPfMItV7xrRUYi1ZwX3kwIEceV1zUbB5/59/AQiJmSNjWdScKIIq+VwsMBS&#10;+yNvqdslIzKEY4kKbEptKWWsLDmME98SZ+/HB4cpy2CkDnjMcNfIaVHMpcOa84LFlt4sVb+7P6dA&#10;b07h0abNef0dX+eh+zoYaQ5K3Y36l2cQifp0C/+3P7SC2fQBrmfyEZ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gEpfFAAAA3AAAAA8AAAAAAAAAAAAAAAAAlwIAAGRycy9k&#10;b3ducmV2LnhtbFBLBQYAAAAABAAEAPUAAACJAwAAAAA=&#10;" strokecolor="gray"/>
                <v:rect id="Rectangle 164" o:spid="_x0000_s1188" style="position:absolute;left:3837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YrjxAAA&#10;ANwAAAAPAAAAZHJzL2Rvd25yZXYueG1sRI9BawIxFITvQv9DeIXealZRKVujqCCUXqQq2OPr5jVZ&#10;unlZkriu/fWmUPA4zMw3zHzZu0Z0FGLtWcFoWIAgrryu2Sg4HrbPLyBiQtbYeCYFV4qwXDwM5lhq&#10;f+EP6vbJiAzhWKICm1JbShkrSw7j0LfE2fv2wWHKMhipA14y3DVyXBQz6bDmvGCxpY2l6md/dgr0&#10;7hqmNu1+37/ieha6z5OR5qTU02O/egWRqE/38H/7TSuYjCfwdyYf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mK48QAAADcAAAADwAAAAAAAAAAAAAAAACXAgAAZHJzL2Rv&#10;d25yZXYueG1sUEsFBgAAAAAEAAQA9QAAAIgDAAAAAA==&#10;" strokecolor="gray"/>
                <v:rect id="Rectangle 165" o:spid="_x0000_s1189" style="position:absolute;left:4054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S94xAAA&#10;ANwAAAAPAAAAZHJzL2Rvd25yZXYueG1sRI9BawIxFITvhf6H8ArealapUlajqCAUL1JbsMfn5pks&#10;bl6WJK5rf31TKPQ4zMw3zHzZu0Z0FGLtWcFoWIAgrryu2Sj4/Ng+v4KICVlj45kU3CnCcvH4MMdS&#10;+xu/U3dIRmQIxxIV2JTaUspYWXIYh74lzt7ZB4cpy2CkDnjLcNfIcVFMpcOa84LFljaWqsvh6hTo&#10;/T1MbNp/705xPQ3d19FIc1Rq8NSvZiAS9ek//Nd+0wpexhP4PZOP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UveMQAAADcAAAADwAAAAAAAAAAAAAAAACXAgAAZHJzL2Rv&#10;d25yZXYueG1sUEsFBgAAAAAEAAQA9QAAAIgDAAAAAA==&#10;" strokecolor="gray"/>
                <v:rect id="Rectangle 166" o:spid="_x0000_s1190" style="position:absolute;left:4271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7EPxAAA&#10;ANwAAAAPAAAAZHJzL2Rvd25yZXYueG1sRI9BawIxFITvBf9DeIXearbSLmU1ihYKpRdRC3p8bp7J&#10;4uZlSdJ17a9vhEKPw8x8w8wWg2tFTyE2nhU8jQsQxLXXDRsFX7v3x1cQMSFrbD2TgitFWMxHdzOs&#10;tL/whvptMiJDOFaowKbUVVLG2pLDOPYdcfZOPjhMWQYjdcBLhrtWToqilA4bzgsWO3qzVJ+3306B&#10;Xl/Di03rn89jXJWhP+yNNHulHu6H5RREoiH9h//aH1rB86SE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exD8QAAADcAAAADwAAAAAAAAAAAAAAAACXAgAAZHJzL2Rv&#10;d25yZXYueG1sUEsFBgAAAAAEAAQA9QAAAIgDAAAAAA==&#10;" strokecolor="gray"/>
                <v:rect id="Rectangle 167" o:spid="_x0000_s1191" style="position:absolute;left:4488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xSUxQAA&#10;ANwAAAAPAAAAZHJzL2Rvd25yZXYueG1sRI9BawIxFITvhf6H8ARvNauoLVujtAVBvEhtwR5fN89k&#10;cfOyJHFd/fVNodDjMDPfMItV7xrRUYi1ZwXjUQGCuPK6ZqPg82P98AQiJmSNjWdScKUIq+X93QJL&#10;7S/8Tt0+GZEhHEtUYFNqSyljZclhHPmWOHtHHxymLIOROuAlw10jJ0Uxlw5rzgsWW3qzVJ32Z6dA&#10;765hZtPutv2Or/PQfR2MNAelhoP+5RlEoj79h//aG61gOnmE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bFJTFAAAA3AAAAA8AAAAAAAAAAAAAAAAAlwIAAGRycy9k&#10;b3ducmV2LnhtbFBLBQYAAAAABAAEAPUAAACJAwAAAAA=&#10;" strokecolor="gray"/>
                <v:rect id="Rectangle 168" o:spid="_x0000_s1192" style="position:absolute;left:4705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IDmwgAA&#10;ANwAAAAPAAAAZHJzL2Rvd25yZXYueG1sRE9NawIxEL0L/ocwgjfNVqqUrVHaQqF4kdrC9jjdjMni&#10;ZrIk6br665uD4PHxvtfbwbWipxAbzwoe5gUI4trrho2C76/32ROImJA1tp5JwYUibDfj0RpL7c/8&#10;Sf0hGZFDOJaowKbUlVLG2pLDOPcdceaOPjhMGQYjdcBzDnetXBTFSjpsODdY7OjNUn06/DkFen8J&#10;S5v2191vfF2F/qcy0lRKTSfDyzOIREO6i2/uD63gcZHX5j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EgObCAAAA3AAAAA8AAAAAAAAAAAAAAAAAlwIAAGRycy9kb3du&#10;cmV2LnhtbFBLBQYAAAAABAAEAPUAAACGAwAAAAA=&#10;" strokecolor="gray"/>
                <v:rect id="Rectangle 169" o:spid="_x0000_s1193" style="position:absolute;left:4922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CV9xQAA&#10;ANwAAAAPAAAAZHJzL2Rvd25yZXYueG1sRI9BawIxFITvhf6H8ARvNauotFujtAVBvEhtwR5fN89k&#10;cfOyJHFd/fVNodDjMDPfMItV7xrRUYi1ZwXjUQGCuPK6ZqPg82P98AgiJmSNjWdScKUIq+X93QJL&#10;7S/8Tt0+GZEhHEtUYFNqSyljZclhHPmWOHtHHxymLIOROuAlw10jJ0Uxlw5rzgsWW3qzVJ32Z6dA&#10;765hZtPutv2Or/PQfR2MNAelhoP+5RlEoj79h//aG61gOnmC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IJX3FAAAA3AAAAA8AAAAAAAAAAAAAAAAAlwIAAGRycy9k&#10;b3ducmV2LnhtbFBLBQYAAAAABAAEAPUAAACJAwAAAAA=&#10;" strokecolor="gray"/>
                <v:rect id="Rectangle 170" o:spid="_x0000_s1194" style="position:absolute;left:5139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xo9wgAA&#10;ANwAAAAPAAAAZHJzL2Rvd25yZXYueG1sRE9NawIxEL0X/A9hhN5qVtuKrEZphULpRaqCHsfNmCxu&#10;JkuSrmt/fXMoeHy878Wqd43oKMTas4LxqABBXHlds1Gw3308zUDEhKyx8UwKbhRhtRw8LLDU/srf&#10;1G2TETmEY4kKbEptKWWsLDmMI98SZ+7sg8OUYTBSB7zmcNfISVFMpcOac4PFltaWqsv2xynQm1t4&#10;tWnz+3WK79PQHQ9GmoNSj8P+bQ4iUZ/u4n/3p1bw8pzn5zP5CM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rGj3CAAAA3AAAAA8AAAAAAAAAAAAAAAAAlwIAAGRycy9kb3du&#10;cmV2LnhtbFBLBQYAAAAABAAEAPUAAACGAwAAAAA=&#10;" strokecolor="gray"/>
                <v:rect id="Rectangle 171" o:spid="_x0000_s1195" style="position:absolute;left:5356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7+mxQAA&#10;ANwAAAAPAAAAZHJzL2Rvd25yZXYueG1sRI9BawIxFITvBf9DeIXeatZapWyNYgtC6UXUgj2+bl6T&#10;pZuXJUnX1V9vBMHjMDPfMLNF7xrRUYi1ZwWjYQGCuPK6ZqPga7d6fAERE7LGxjMpOFKExXxwN8NS&#10;+wNvqNsmIzKEY4kKbEptKWWsLDmMQ98SZ+/XB4cpy2CkDnjIcNfIp6KYSoc15wWLLb1bqv62/06B&#10;Xh/DxKb16fMnvk1D97030uyVerjvl68gEvXpFr62P7SC5/EILmfyEZDz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nv6bFAAAA3AAAAA8AAAAAAAAAAAAAAAAAlwIAAGRycy9k&#10;b3ducmV2LnhtbFBLBQYAAAAABAAEAPUAAACJAwAAAAA=&#10;" strokecolor="gray"/>
                <v:rect id="Rectangle 172" o:spid="_x0000_s1196" style="position:absolute;left:5573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SHRxQAA&#10;ANwAAAAPAAAAZHJzL2Rvd25yZXYueG1sRI9BawIxFITvgv8hPKE3zdZaKVujtIVC8SJqwR5fN6/J&#10;0s3LkqTr6q83QsHjMDPfMItV7xrRUYi1ZwX3kwIEceV1zUbB5/59/AQiJmSNjWdScKIIq+VwsMBS&#10;+yNvqdslIzKEY4kKbEptKWWsLDmME98SZ+/HB4cpy2CkDnjMcNfIaVHMpcOa84LFlt4sVb+7P6dA&#10;b07h0abNef0dX+eh+zoYaQ5K3Y36l2cQifp0C/+3P7SC2cMUrmfyEZ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1IdHFAAAA3AAAAA8AAAAAAAAAAAAAAAAAlwIAAGRycy9k&#10;b3ducmV2LnhtbFBLBQYAAAAABAAEAPUAAACJAwAAAAA=&#10;" strokecolor="gray"/>
                <v:rect id="Rectangle 173" o:spid="_x0000_s1197" style="position:absolute;left:5790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YRKxQAA&#10;ANwAAAAPAAAAZHJzL2Rvd25yZXYueG1sRI9BawIxFITvBf9DeIK3mq1aKVujtEJBvEi1YI+vm9dk&#10;6eZlSdJ19debQsHjMDPfMItV7xrRUYi1ZwUP4wIEceV1zUbBx+Ht/glETMgaG8+k4EwRVsvB3QJL&#10;7U/8Tt0+GZEhHEtUYFNqSyljZclhHPuWOHvfPjhMWQYjdcBThrtGTopiLh3WnBcstrS2VP3sf50C&#10;vTuHR5t2l+1XfJ2H7vNopDkqNRr2L88gEvXpFv5vb7SC2XQKf2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5hErFAAAA3AAAAA8AAAAAAAAAAAAAAAAAlwIAAGRycy9k&#10;b3ducmV2LnhtbFBLBQYAAAAABAAEAPUAAACJAwAAAAA=&#10;" strokecolor="gray"/>
                <v:rect id="Rectangle 174" o:spid="_x0000_s1198" style="position:absolute;left:6007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Bw+xQAA&#10;ANwAAAAPAAAAZHJzL2Rvd25yZXYueG1sRI9PawIxFMTvgt8hPMGbZus/ytYorVAQL1JbsMfXzWuy&#10;dPOyJOm69tM3BaHHYWZ+w6y3vWtERyHWnhXcTQsQxJXXNRsFb6/Pk3sQMSFrbDyTgitF2G6GgzWW&#10;2l/4hbpTMiJDOJaowKbUllLGypLDOPUtcfY+fXCYsgxG6oCXDHeNnBXFSjqsOS9YbGlnqfo6fTsF&#10;+ngNS5uOP4eP+LQK3fvZSHNWajzqHx9AJOrTf/jW3msFi/kC/s7k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QHD7FAAAA3AAAAA8AAAAAAAAAAAAAAAAAlwIAAGRycy9k&#10;b3ducmV2LnhtbFBLBQYAAAAABAAEAPUAAACJAwAAAAA=&#10;" strokecolor="gray"/>
                <v:rect id="Rectangle 175" o:spid="_x0000_s1199" style="position:absolute;left:6224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LmlxQAA&#10;ANwAAAAPAAAAZHJzL2Rvd25yZXYueG1sRI9BawIxFITvgv8hPMGbZqtVytYorVAovYi2YI+vm9dk&#10;6eZlSdJ17a83gtDjMDPfMKtN7xrRUYi1ZwV30wIEceV1zUbBx/vL5AFETMgaG8+k4EwRNuvhYIWl&#10;9ifeU3dIRmQIxxIV2JTaUspYWXIYp74lzt63Dw5TlsFIHfCU4a6Rs6JYSoc15wWLLW0tVT+HX6dA&#10;785hYdPu7+0rPi9D93k00hyVGo/6p0cQifr0H761X7WC+/kC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cuaXFAAAA3AAAAA8AAAAAAAAAAAAAAAAAlwIAAGRycy9k&#10;b3ducmV2LnhtbFBLBQYAAAAABAAEAPUAAACJAwAAAAA=&#10;" strokecolor="gray"/>
                <v:rect id="Rectangle 176" o:spid="_x0000_s1200" style="position:absolute;left:6441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ifSxQAA&#10;ANwAAAAPAAAAZHJzL2Rvd25yZXYueG1sRI9BSwMxFITvBf9DeIK3NqvWpWybFhUE6aVYhfb4unlN&#10;lm5eliRut/56Iwg9DjPzDbNYDa4VPYXYeFZwPylAENdeN2wUfH2+jWcgYkLW2HomBReKsFrejBZY&#10;aX/mD+q3yYgM4VihAptSV0kZa0sO48R3xNk7+uAwZRmM1AHPGe5a+VAUpXTYcF6w2NGrpfq0/XYK&#10;9OYSnmza/KwP8aUM/X5npNkpdXc7PM9BJBrSNfzfftcKpo8l/J3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OJ9LFAAAA3AAAAA8AAAAAAAAAAAAAAAAAlwIAAGRycy9k&#10;b3ducmV2LnhtbFBLBQYAAAAABAAEAPUAAACJAwAAAAA=&#10;" strokecolor="gray"/>
                <v:rect id="Rectangle 177" o:spid="_x0000_s1201" style="position:absolute;left:6658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oJJxQAA&#10;ANwAAAAPAAAAZHJzL2Rvd25yZXYueG1sRI9BawIxFITvgv8hPKE3zdZaW7ZGsYWCeJHagj2+bl6T&#10;pZuXJUnX1V9vhEKPw8x8wyxWvWtERyHWnhXcTgoQxJXXNRsFH++v40cQMSFrbDyTghNFWC2HgwWW&#10;2h/5jbp9MiJDOJaowKbUllLGypLDOPEtcfa+fXCYsgxG6oDHDHeNnBbFXDqsOS9YbOnFUvWz/3UK&#10;9O4U7m3anbdf8Xkeus+Dkeag1M2oXz+BSNSn//Bfe6MVzO4e4H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CgknFAAAA3AAAAA8AAAAAAAAAAAAAAAAAlwIAAGRycy9k&#10;b3ducmV2LnhtbFBLBQYAAAAABAAEAPUAAACJAwAAAAA=&#10;" strokecolor="gray"/>
                <v:rect id="Rectangle 178" o:spid="_x0000_s1202" style="position:absolute;left:6875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RY7wgAA&#10;ANwAAAAPAAAAZHJzL2Rvd25yZXYueG1sRE9NawIxEL0X/A9hhN5qVtuKrEZphULpRaqCHsfNmCxu&#10;JkuSrmt/fXMoeHy878Wqd43oKMTas4LxqABBXHlds1Gw3308zUDEhKyx8UwKbhRhtRw8LLDU/srf&#10;1G2TETmEY4kKbEptKWWsLDmMI98SZ+7sg8OUYTBSB7zmcNfISVFMpcOac4PFltaWqsv2xynQm1t4&#10;tWnz+3WK79PQHQ9GmoNSj8P+bQ4iUZ/u4n/3p1bw8pzX5jP5CM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FjvCAAAA3AAAAA8AAAAAAAAAAAAAAAAAlwIAAGRycy9kb3du&#10;cmV2LnhtbFBLBQYAAAAABAAEAPUAAACGAwAAAAA=&#10;" strokecolor="gray"/>
                <v:rect id="Rectangle 179" o:spid="_x0000_s1203" style="position:absolute;left:7092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bOgxQAA&#10;ANwAAAAPAAAAZHJzL2Rvd25yZXYueG1sRI9BawIxFITvgv8hPKE3zdZaabdGsYWCeJHagj2+bl6T&#10;pZuXJUnX1V9vhEKPw8x8wyxWvWtERyHWnhXcTgoQxJXXNRsFH++v4wcQMSFrbDyTghNFWC2HgwWW&#10;2h/5jbp9MiJDOJaowKbUllLGypLDOPEtcfa+fXCYsgxG6oDHDHeNnBbFXDqsOS9YbOnFUvWz/3UK&#10;9O4U7m3anbdf8Xkeus+Dkeag1M2oXz+BSNSn//Bfe6MVzO4e4X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Rs6DFAAAA3AAAAA8AAAAAAAAAAAAAAAAAlwIAAGRycy9k&#10;b3ducmV2LnhtbFBLBQYAAAAABAAEAPUAAACJAwAAAAA=&#10;" strokecolor="gray"/>
                <v:rect id="Rectangle 180" o:spid="_x0000_s1204" style="position:absolute;left:7309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WlAwgAA&#10;ANwAAAAPAAAAZHJzL2Rvd25yZXYueG1sRE9NawIxEL0L/ocwgjfNtqiUrVHaQqF4kdrC9jjdjMni&#10;ZrIk6br665uD4PHxvtfbwbWipxAbzwoe5gUI4trrho2C76/32ROImJA1tp5JwYUibDfj0RpL7c/8&#10;Sf0hGZFDOJaowKbUlVLG2pLDOPcdceaOPjhMGQYjdcBzDnetfCyKlXTYcG6w2NGbpfp0+HMK9P4S&#10;ljbtr7vf+LoK/U9lpKmUmk6Gl2cQiYZ0F9/cH1rBYpHn5z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taUDCAAAA3AAAAA8AAAAAAAAAAAAAAAAAlwIAAGRycy9kb3du&#10;cmV2LnhtbFBLBQYAAAAABAAEAPUAAACGAwAAAAA=&#10;" strokecolor="gray"/>
                <v:rect id="Rectangle 181" o:spid="_x0000_s1205" style="position:absolute;left:7526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czbxAAA&#10;ANwAAAAPAAAAZHJzL2Rvd25yZXYueG1sRI9BawIxFITvgv8hPKE3zVqslK1RtFAoXqQq2OPr5jVZ&#10;unlZknRd/fVNQfA4zMw3zGLVu0Z0FGLtWcF0UoAgrryu2Sg4Ht7GzyBiQtbYeCYFF4qwWg4HCyy1&#10;P/MHdftkRIZwLFGBTaktpYyVJYdx4lvi7H374DBlGYzUAc8Z7hr5WBRz6bDmvGCxpVdL1c/+1ynQ&#10;u0t4sml33X7FzTx0nycjzUmph1G/fgGRqE/38K39rhXMZl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HM28QAAADcAAAADwAAAAAAAAAAAAAAAACXAgAAZHJzL2Rv&#10;d25yZXYueG1sUEsFBgAAAAAEAAQA9QAAAIgDAAAAAA==&#10;" strokecolor="gray"/>
                <v:rect id="Rectangle 182" o:spid="_x0000_s1206" style="position:absolute;left:7743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1KsxAAA&#10;ANwAAAAPAAAAZHJzL2Rvd25yZXYueG1sRI9BawIxFITvQv9DeIXealZRKVujqCCUXqQq2OPr5jVZ&#10;unlZkriu/fWmUPA4zMw3zHzZu0Z0FGLtWcFoWIAgrryu2Sg4HrbPLyBiQtbYeCYFV4qwXDwM5lhq&#10;f+EP6vbJiAzhWKICm1JbShkrSw7j0LfE2fv2wWHKMhipA14y3DVyXBQz6bDmvGCxpY2l6md/dgr0&#10;7hqmNu1+37/ieha6z5OR5qTU02O/egWRqE/38H/7TSuYTMbwdyYf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NSrMQAAADcAAAADwAAAAAAAAAAAAAAAACXAgAAZHJzL2Rv&#10;d25yZXYueG1sUEsFBgAAAAAEAAQA9QAAAIgDAAAAAA==&#10;" strokecolor="gray"/>
                <v:rect id="Rectangle 183" o:spid="_x0000_s1207" style="position:absolute;left:3620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/c3xQAA&#10;ANwAAAAPAAAAZHJzL2Rvd25yZXYueG1sRI9PawIxFMTvgt8hPMGbZus/ytYorVAQL1JbsMfXzWuy&#10;dPOyJOm69tM3BaHHYWZ+w6y3vWtERyHWnhXcTQsQxJXXNRsFb6/Pk3sQMSFrbDyTgitF2G6GgzWW&#10;2l/4hbpTMiJDOJaowKbUllLGypLDOPUtcfY+fXCYsgxG6oCXDHeNnBXFSjqsOS9YbGlnqfo6fTsF&#10;+ngNS5uOP4eP+LQK3fvZSHNWajzqHx9AJOrTf/jW3msFi8Uc/s7k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/9zfFAAAA3AAAAA8AAAAAAAAAAAAAAAAAlwIAAGRycy9k&#10;b3ducmV2LnhtbFBLBQYAAAAABAAEAPUAAACJAwAAAAA=&#10;" strokecolor="gray"/>
                <v:rect id="Rectangle 184" o:spid="_x0000_s1208" style="position:absolute;left:3837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m9DxAAA&#10;ANwAAAAPAAAAZHJzL2Rvd25yZXYueG1sRI9BawIxFITvBf9DeIXearZlK2U1ihYKpRdRC3p8bp7J&#10;4uZlSdJ17a9vhEKPw8x8w8wWg2tFTyE2nhU8jQsQxLXXDRsFX7v3x1cQMSFrbD2TgitFWMxHdzOs&#10;tL/whvptMiJDOFaowKbUVVLG2pLDOPYdcfZOPjhMWQYjdcBLhrtWPhfFRDpsOC9Y7OjNUn3efjsF&#10;en0NLzatfz6PcTUJ/WFvpNkr9XA/LKcgEg3pP/zX/tAKyrKE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ZvQ8QAAADcAAAADwAAAAAAAAAAAAAAAACXAgAAZHJzL2Rv&#10;d25yZXYueG1sUEsFBgAAAAAEAAQA9QAAAIgDAAAAAA==&#10;" strokecolor="gray"/>
                <v:rect id="Rectangle 185" o:spid="_x0000_s1209" style="position:absolute;left:4054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srYxAAA&#10;ANwAAAAPAAAAZHJzL2Rvd25yZXYueG1sRI9BawIxFITvgv8hPKE3zVpUytYoKhRKL1IV7PF185os&#10;3bwsSbqu/fVNQfA4zMw3zHLdu0Z0FGLtWcF0UoAgrryu2Sg4HV/GTyBiQtbYeCYFV4qwXg0HSyy1&#10;v/A7dYdkRIZwLFGBTaktpYyVJYdx4lvi7H354DBlGYzUAS8Z7hr5WBQL6bDmvGCxpZ2l6vvw4xTo&#10;/TXMbdr/vn3G7SJ0H2cjzVmph1G/eQaRqE/38K39qhXMZnP4P5OP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rK2MQAAADcAAAADwAAAAAAAAAAAAAAAACXAgAAZHJzL2Rv&#10;d25yZXYueG1sUEsFBgAAAAAEAAQA9QAAAIgDAAAAAA==&#10;" strokecolor="gray"/>
                <v:rect id="Rectangle 186" o:spid="_x0000_s1210" style="position:absolute;left:4271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FSvxAAA&#10;ANwAAAAPAAAAZHJzL2Rvd25yZXYueG1sRI9RS8MwFIXfBf9DuIJvLlW2It3SooIgvgw3oT5em7uk&#10;2NyUJHadv34RBB8P55zvcDbN7AYxUYi9ZwW3iwIEced1z0bB+/755h5ETMgaB8+k4EQRmvryYoOV&#10;9kd+o2mXjMgQjhUqsCmNlZSxs+QwLvxInL2DDw5TlsFIHfCY4W6Qd0VRSoc95wWLIz1Z6r52306B&#10;3p7Cyqbtz+tnfCzD9NEaaVqlrq/mhzWIRHP6D/+1X7SC5bKE3zP5CMj6D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hUr8QAAADcAAAADwAAAAAAAAAAAAAAAACXAgAAZHJzL2Rv&#10;d25yZXYueG1sUEsFBgAAAAAEAAQA9QAAAIgDAAAAAA==&#10;" strokecolor="gray"/>
                <v:rect id="Rectangle 187" o:spid="_x0000_s1211" style="position:absolute;left:4488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PE0xQAA&#10;ANwAAAAPAAAAZHJzL2Rvd25yZXYueG1sRI9BawIxFITvQv9DeEJvmlXUlq1RaqFQehFtwR5fN6/J&#10;0s3LkqTr6q83gtDjMDPfMMt17xrRUYi1ZwWTcQGCuPK6ZqPg8+N19AgiJmSNjWdScKII69XdYIml&#10;9kfeUbdPRmQIxxIV2JTaUspYWXIYx74lzt6PDw5TlsFIHfCY4a6R06JYSIc15wWLLb1Yqn73f06B&#10;3p7C3Kbt+f07bhah+zoYaQ5K3Q/75ycQifr0H76137SC2ewB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E8TTFAAAA3AAAAA8AAAAAAAAAAAAAAAAAlwIAAGRycy9k&#10;b3ducmV2LnhtbFBLBQYAAAAABAAEAPUAAACJAwAAAAA=&#10;" strokecolor="gray"/>
                <v:rect id="Rectangle 188" o:spid="_x0000_s1212" style="position:absolute;left:4705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2VGwgAA&#10;ANwAAAAPAAAAZHJzL2Rvd25yZXYueG1sRE9NawIxEL0L/ocwgjfNtqiUrVHaQqF4kdrC9jjdjMni&#10;ZrIk6br665uD4PHxvtfbwbWipxAbzwoe5gUI4trrho2C76/32ROImJA1tp5JwYUibDfj0RpL7c/8&#10;Sf0hGZFDOJaowKbUlVLG2pLDOPcdceaOPjhMGQYjdcBzDnetfCyKlXTYcG6w2NGbpfp0+HMK9P4S&#10;ljbtr7vf+LoK/U9lpKmUmk6Gl2cQiYZ0F9/cH1rBYpHX5jP5CM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bZUbCAAAA3AAAAA8AAAAAAAAAAAAAAAAAlwIAAGRycy9kb3du&#10;cmV2LnhtbFBLBQYAAAAABAAEAPUAAACGAwAAAAA=&#10;" strokecolor="gray"/>
                <v:rect id="Rectangle 189" o:spid="_x0000_s1213" style="position:absolute;left:4922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8DdxQAA&#10;ANwAAAAPAAAAZHJzL2Rvd25yZXYueG1sRI9BawIxFITvQv9DeEJvmlVU2q1RaqFQehFtwR5fN6/J&#10;0s3LkqTr6q83gtDjMDPfMMt17xrRUYi1ZwWTcQGCuPK6ZqPg8+N19AAiJmSNjWdScKII69XdYIml&#10;9kfeUbdPRmQIxxIV2JTaUspYWXIYx74lzt6PDw5TlsFIHfCY4a6R06JYSIc15wWLLb1Yqn73f06B&#10;3p7C3Kbt+f07bhah+zoYaQ5K3Q/75ycQifr0H76137SC2ewR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XwN3FAAAA3AAAAA8AAAAAAAAAAAAAAAAAlwIAAGRycy9k&#10;b3ducmV2LnhtbFBLBQYAAAAABAAEAPUAAACJAwAAAAA=&#10;" strokecolor="gray"/>
                <v:rect id="Rectangle 190" o:spid="_x0000_s1214" style="position:absolute;left:5139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P+dwQAA&#10;ANwAAAAPAAAAZHJzL2Rvd25yZXYueG1sRE9NawIxEL0X/A9hhN5q1lJFVqOoUJBepLagx3EzJoub&#10;yZLEde2vbw6FHh/ve7HqXSM6CrH2rGA8KkAQV17XbBR8f72/zEDEhKyx8UwKHhRhtRw8LbDU/s6f&#10;1B2SETmEY4kKbEptKWWsLDmMI98SZ+7ig8OUYTBSB7zncNfI16KYSoc15waLLW0tVdfDzSnQ+0eY&#10;2LT/+TjHzTR0p6OR5qjU87Bfz0Ek6tO/+M+90wreJnl+PpOP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7T/ncEAAADcAAAADwAAAAAAAAAAAAAAAACXAgAAZHJzL2Rvd25y&#10;ZXYueG1sUEsFBgAAAAAEAAQA9QAAAIUDAAAAAA==&#10;" strokecolor="gray"/>
                <v:rect id="Rectangle 191" o:spid="_x0000_s1215" style="position:absolute;left:5356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FoGxQAA&#10;ANwAAAAPAAAAZHJzL2Rvd25yZXYueG1sRI9PawIxFMTvBb9DeIK3mrVUKVujaKFQvIh/wB5fN6/J&#10;0s3LkqTr6qc3QqHHYWZ+w8yXvWtERyHWnhVMxgUI4srrmo2C4+H98QVETMgaG8+k4EIRlovBwxxL&#10;7c+8o26fjMgQjiUqsCm1pZSxsuQwjn1LnL1vHxymLIOROuA5w10jn4piJh3WnBcstvRmqfrZ/zoF&#10;ensJU5u2181XXM9C93ky0pyUGg371SuIRH36D/+1P7SC5+kE7m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4WgbFAAAA3AAAAA8AAAAAAAAAAAAAAAAAlwIAAGRycy9k&#10;b3ducmV2LnhtbFBLBQYAAAAABAAEAPUAAACJAwAAAAA=&#10;" strokecolor="gray"/>
                <v:rect id="Rectangle 192" o:spid="_x0000_s1216" style="position:absolute;left:5573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sRxxAAA&#10;ANwAAAAPAAAAZHJzL2Rvd25yZXYueG1sRI9BawIxFITvhf6H8ArealapUlajqCAUL1JbsMfn5pks&#10;bl6WJK5rf31TKPQ4zMw3zHzZu0Z0FGLtWcFoWIAgrryu2Sj4/Ng+v4KICVlj45kU3CnCcvH4MMdS&#10;+xu/U3dIRmQIxxIV2JTaUspYWXIYh74lzt7ZB4cpy2CkDnjLcNfIcVFMpcOa84LFljaWqsvh6hTo&#10;/T1MbNp/705xPQ3d19FIc1Rq8NSvZiAS9ek//Nd+0wpeJmP4PZOP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rEccQAAADcAAAADwAAAAAAAAAAAAAAAACXAgAAZHJzL2Rv&#10;d25yZXYueG1sUEsFBgAAAAAEAAQA9QAAAIgDAAAAAA==&#10;" strokecolor="gray"/>
                <v:rect id="Rectangle 193" o:spid="_x0000_s1217" style="position:absolute;left:5790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mHqxQAA&#10;ANwAAAAPAAAAZHJzL2Rvd25yZXYueG1sRI9BawIxFITvgv8hPMGbZqtVytYorVAovYi2YI+vm9dk&#10;6eZlSdJ17a83gtDjMDPfMKtN7xrRUYi1ZwV30wIEceV1zUbBx/vL5AFETMgaG8+k4EwRNuvhYIWl&#10;9ifeU3dIRmQIxxIV2JTaUspYWXIYp74lzt63Dw5TlsFIHfCU4a6Rs6JYSoc15wWLLW0tVT+HX6dA&#10;785hYdPu7+0rPi9D93k00hyVGo/6p0cQifr0H761X7WC+8Uc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mYerFAAAA3AAAAA8AAAAAAAAAAAAAAAAAlwIAAGRycy9k&#10;b3ducmV2LnhtbFBLBQYAAAAABAAEAPUAAACJAwAAAAA=&#10;" strokecolor="gray"/>
                <v:rect id="Rectangle 194" o:spid="_x0000_s1218" style="position:absolute;left:6007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/mexAAA&#10;ANwAAAAPAAAAZHJzL2Rvd25yZXYueG1sRI9BawIxFITvgv8hPKE3zVpUytYoKhRKL1IV7PF185os&#10;3bwsSbqu/fVNQfA4zMw3zHLdu0Z0FGLtWcF0UoAgrryu2Sg4HV/GTyBiQtbYeCYFV4qwXg0HSyy1&#10;v/A7dYdkRIZwLFGBTaktpYyVJYdx4lvi7H354DBlGYzUAS8Z7hr5WBQL6bDmvGCxpZ2l6vvw4xTo&#10;/TXMbdr/vn3G7SJ0H2cjzVmph1G/eQaRqE/38K39qhXM5jP4P5OP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/5nsQAAADcAAAADwAAAAAAAAAAAAAAAACXAgAAZHJzL2Rv&#10;d25yZXYueG1sUEsFBgAAAAAEAAQA9QAAAIgDAAAAAA==&#10;" strokecolor="gray"/>
                <v:rect id="Rectangle 195" o:spid="_x0000_s1219" style="position:absolute;left:6224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1wFxAAA&#10;ANwAAAAPAAAAZHJzL2Rvd25yZXYueG1sRI9RS8MwFIXfBf9DuIJvLnXYId3SogNBfBluQn28NndJ&#10;sbkpSew6f70RBB8P55zvcDbN7AYxUYi9ZwW3iwIEced1z0bB2+Hp5h5ETMgaB8+k4EwRmvryYoOV&#10;9id+pWmfjMgQjhUqsCmNlZSxs+QwLvxInL2jDw5TlsFIHfCU4W6Qy6JYSYc95wWLI20tdZ/7L6dA&#10;786htGn3/fIRH1dhem+NNK1S11fzwxpEojn9h//az1rBXVnC75l8BGT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8NcBcQAAADcAAAADwAAAAAAAAAAAAAAAACXAgAAZHJzL2Rv&#10;d25yZXYueG1sUEsFBgAAAAAEAAQA9QAAAIgDAAAAAA==&#10;" strokecolor="gray"/>
                <v:rect id="Rectangle 196" o:spid="_x0000_s1220" style="position:absolute;left:6441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cJyxAAA&#10;ANwAAAAPAAAAZHJzL2Rvd25yZXYueG1sRI9BawIxFITvBf9DeIXearalLmU1Si0IpRdRC/b4unkm&#10;SzcvSxLX1V9vhEKPw8x8w8wWg2tFTyE2nhU8jQsQxLXXDRsFX7vV4yuImJA1tp5JwZkiLOajuxlW&#10;2p94Q/02GZEhHCtUYFPqKiljbclhHPuOOHsHHxymLIOROuApw10rn4uilA4bzgsWO3q3VP9uj06B&#10;Xp/DxKb15fMnLsvQf++NNHulHu6HtymIREP6D/+1P7SCl0kJtzP5CM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HCcsQAAADcAAAADwAAAAAAAAAAAAAAAACXAgAAZHJzL2Rv&#10;d25yZXYueG1sUEsFBgAAAAAEAAQA9QAAAIgDAAAAAA==&#10;" strokecolor="gray"/>
                <v:rect id="Rectangle 197" o:spid="_x0000_s1221" style="position:absolute;left:6658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WfpxQAA&#10;ANwAAAAPAAAAZHJzL2Rvd25yZXYueG1sRI9PawIxFMTvBb9DeEJvNWvxT9kaxRaE0ovUCvb4unkm&#10;i5uXJUnXtZ/eCIUeh5n5DbNY9a4RHYVYe1YwHhUgiCuvazYK9p+bhycQMSFrbDyTggtFWC0Hdwss&#10;tT/zB3W7ZESGcCxRgU2pLaWMlSWHceRb4uwdfXCYsgxG6oDnDHeNfCyKmXRYc16w2NKrpeq0+3EK&#10;9PYSpjZtf9+/48ssdF8HI81Bqfthv34GkahP/+G/9ptWMJnO4XYmHwG5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dZ+nFAAAA3AAAAA8AAAAAAAAAAAAAAAAAlwIAAGRycy9k&#10;b3ducmV2LnhtbFBLBQYAAAAABAAEAPUAAACJAwAAAAA=&#10;" strokecolor="gray"/>
                <v:rect id="Rectangle 198" o:spid="_x0000_s1222" style="position:absolute;left:6875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vObwQAA&#10;ANwAAAAPAAAAZHJzL2Rvd25yZXYueG1sRE9NawIxEL0X/A9hhN5q1lJFVqOoUJBepLagx3EzJoub&#10;yZLEde2vbw6FHh/ve7HqXSM6CrH2rGA8KkAQV17XbBR8f72/zEDEhKyx8UwKHhRhtRw8LbDU/s6f&#10;1B2SETmEY4kKbEptKWWsLDmMI98SZ+7ig8OUYTBSB7zncNfI16KYSoc15waLLW0tVdfDzSnQ+0eY&#10;2LT/+TjHzTR0p6OR5qjU87Bfz0Ek6tO/+M+90wreJnltPpOP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cLzm8EAAADcAAAADwAAAAAAAAAAAAAAAACXAgAAZHJzL2Rvd25y&#10;ZXYueG1sUEsFBgAAAAAEAAQA9QAAAIUDAAAAAA==&#10;" strokecolor="gray"/>
                <v:rect id="Rectangle 199" o:spid="_x0000_s1223" style="position:absolute;left:7092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lYAxQAA&#10;ANwAAAAPAAAAZHJzL2Rvd25yZXYueG1sRI9BawIxFITvBf9DeEJvNWtRsVuj2IJQepFawR5fN89k&#10;cfOyJOm69tcbodDjMDPfMItV7xrRUYi1ZwXjUQGCuPK6ZqNg/7l5mIOICVlj45kUXCjCajm4W2Cp&#10;/Zk/qNslIzKEY4kKbEptKWWsLDmMI98SZ+/og8OUZTBSBzxnuGvkY1HMpMOa84LFll4tVafdj1Og&#10;t5cwtWn7+/4dX2ah+zoYaQ5K3Q/79TOIRH36D/+137SCyfQJ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OVgDFAAAA3AAAAA8AAAAAAAAAAAAAAAAAlwIAAGRycy9k&#10;b3ducmV2LnhtbFBLBQYAAAAABAAEAPUAAACJAwAAAAA=&#10;" strokecolor="gray"/>
                <v:rect id="Rectangle 200" o:spid="_x0000_s1224" style="position:absolute;left:7309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DUgwQAA&#10;ANwAAAAPAAAAZHJzL2Rvd25yZXYueG1sRE9NawIxEL0L/ocwhd40W2kXWY1ShULpRaqCHsfNmCzd&#10;TJYkXdf++uZQ6PHxvpfrwbWipxAbzwqepgUI4trrho2C4+FtMgcRE7LG1jMpuFOE9Wo8WmKl/Y0/&#10;qd8nI3IIxwoV2JS6SspYW3IYp74jztzVB4cpw2CkDnjL4a6Vs6IopcOGc4PFjraW6q/9t1Ogd/fw&#10;YtPu5+MSN2XozycjzUmpx4fhdQEi0ZD+xX/ud63guczz85l8BO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dg1IMEAAADcAAAADwAAAAAAAAAAAAAAAACXAgAAZHJzL2Rvd25y&#10;ZXYueG1sUEsFBgAAAAAEAAQA9QAAAIUDAAAAAA==&#10;" strokecolor="gray"/>
                <v:rect id="Rectangle 201" o:spid="_x0000_s1225" style="position:absolute;left:7526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JC7xAAA&#10;ANwAAAAPAAAAZHJzL2Rvd25yZXYueG1sRI9BawIxFITvhf6H8AreatZil7IaxRYKxYtUC3p8bp7J&#10;4uZlSdJ19dc3hUKPw8x8w8yXg2tFTyE2nhVMxgUI4trrho2Cr9374wuImJA1tp5JwZUiLBf3d3Os&#10;tL/wJ/XbZESGcKxQgU2pq6SMtSWHcew74uydfHCYsgxG6oCXDHetfCqKUjpsOC9Y7OjNUn3efjsF&#10;enMNzzZtbutjfC1Df9gbafZKjR6G1QxEoiH9h//aH1rBtJzA75l8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SQu8QAAADcAAAADwAAAAAAAAAAAAAAAACXAgAAZHJzL2Rv&#10;d25yZXYueG1sUEsFBgAAAAAEAAQA9QAAAIgDAAAAAA==&#10;" strokecolor="gray"/>
                <v:rect id="Rectangle 202" o:spid="_x0000_s1226" style="position:absolute;left:7743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g7MxAAA&#10;ANwAAAAPAAAAZHJzL2Rvd25yZXYueG1sRI9BawIxFITvBf9DeIXearbSLmU1ihYKpRdRC3p8bp7J&#10;4uZlSdJ17a9vhEKPw8x8w8wWg2tFTyE2nhU8jQsQxLXXDRsFX7v3x1cQMSFrbD2TgitFWMxHdzOs&#10;tL/whvptMiJDOFaowKbUVVLG2pLDOPYdcfZOPjhMWQYjdcBLhrtWToqilA4bzgsWO3qzVJ+3306B&#10;Xl/Di03rn89jXJWhP+yNNHulHu6H5RREoiH9h//aH1rBczmB25l8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YOzMQAAADcAAAADwAAAAAAAAAAAAAAAACXAgAAZHJzL2Rv&#10;d25yZXYueG1sUEsFBgAAAAAEAAQA9QAAAIgDAAAAAA==&#10;" strokecolor="gray"/>
                <v:line id="Line 203" o:spid="_x0000_s1227" style="position:absolute;flip:x;visibility:visible;mso-wrap-style:square" from="3837,13362" to="3933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T3BMQAAADcAAAADwAAAGRycy9kb3ducmV2LnhtbESPQWsCMRSE7wX/Q3iCt5qtyiJboxRB&#10;UOyhVcHrY/N2s3TzsiTRXf99IxR6HGbmG2a1GWwr7uRD41jB2zQDQVw63XCt4HLevS5BhIissXVM&#10;Ch4UYLMevayw0K7nb7qfYi0ShEOBCkyMXSFlKA1ZDFPXESevct5iTNLXUnvsE9y2cpZlubTYcFow&#10;2NHWUPlzulkF8nDsv/xudqnqat+568F85v2g1GQ8fLyDiDTE//Bfe68VLPI5PM+kIyD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ypPcExAAAANwAAAAPAAAAAAAAAAAA&#10;AAAAAKECAABkcnMvZG93bnJldi54bWxQSwUGAAAAAAQABAD5AAAAkgMAAAAA&#10;" strokeweight="1.5pt"/>
                <v:line id="Line 204" o:spid="_x0000_s1228" style="position:absolute;visibility:visible;mso-wrap-style:square" from="3933,13362" to="4054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utQsQAAADcAAAADwAAAGRycy9kb3ducmV2LnhtbESPQWvCQBSE7wX/w/IEb3VjFZHoKiJY&#10;S2+mRfD2yD6TmOzbuLvR9N93hUKPw8x8w6w2vWnEnZyvLCuYjBMQxLnVFRcKvr/2rwsQPiBrbCyT&#10;gh/ysFkPXlaYavvgI92zUIgIYZ+igjKENpXS5yUZ9GPbEkfvYp3BEKUrpHb4iHDTyLckmUuDFceF&#10;ElvalZTXWWcUnLqMz9d67xrs3g+Hy+lW++mnUqNhv12CCNSH//Bf+0MrmM1n8DwTj4Bc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K61CxAAAANwAAAAPAAAAAAAAAAAA&#10;AAAAAKECAABkcnMvZG93bnJldi54bWxQSwUGAAAAAAQABAD5AAAAkgMAAAAA&#10;" strokeweight="1.5pt"/>
                <v:line id="Line 205" o:spid="_x0000_s1229" style="position:absolute;flip:x;visibility:visible;mso-wrap-style:square" from="3875,13663" to="4010,13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gHK68QAAADcAAAADwAAAGRycy9kb3ducmV2LnhtbESPQWsCMRSE7wX/Q3iCt5qt6CJboxRB&#10;UOyhVcHrY/N2s3TzsiTRXf99IxR6HGbmG2a1GWwr7uRD41jB2zQDQVw63XCt4HLevS5BhIissXVM&#10;Ch4UYLMevayw0K7nb7qfYi0ShEOBCkyMXSFlKA1ZDFPXESevct5iTNLXUnvsE9y2cpZlubTYcFow&#10;2NHWUPlzulkF8nDsv/xudqnqat+568F85v2g1GQ8fLyDiDTE//Bfe68VzPMFPM+kIyD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AcrrxAAAANwAAAAPAAAAAAAAAAAA&#10;AAAAAKECAABkcnMvZG93bnJldi54bWxQSwUGAAAAAAQABAD5AAAAkgMAAAAA&#10;" strokeweight="1.5pt"/>
                <v:line id="Line 206" o:spid="_x0000_s1230" style="position:absolute;visibility:visible;mso-wrap-style:square" from="4271,13362" to="4488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WWrsQAAADcAAAADwAAAGRycy9kb3ducmV2LnhtbESPT2vCQBTE74LfYXmF3nTTPwSJriKC&#10;tfTWKIK3R/aZxGTfprsbTb99tyB4HGbmN8xiNZhWXMn52rKCl2kCgriwuuZSwWG/ncxA+ICssbVM&#10;Cn7Jw2o5Hi0w0/bG33TNQykihH2GCqoQukxKX1Rk0E9tRxy9s3UGQ5SulNrhLcJNK1+TJJUGa44L&#10;FXa0qaho8t4oOPY5ny7N1rXYf+x25+NP49++lHp+GtZzEIGG8Ajf259awXuawv+ZeATk8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tZauxAAAANwAAAAPAAAAAAAAAAAA&#10;AAAAAKECAABkcnMvZG93bnJldi54bWxQSwUGAAAAAAQABAD5AAAAkgMAAAAA&#10;" strokeweight="1.5pt"/>
                <v:line id="Line 207" o:spid="_x0000_s1231" style="position:absolute;visibility:visible;mso-wrap-style:square" from="4271,13362" to="4271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kzNcUAAADc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HX2Brcz8QjI5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vkzNcUAAADcAAAADwAAAAAAAAAA&#10;AAAAAAChAgAAZHJzL2Rvd25yZXYueG1sUEsFBgAAAAAEAAQA+QAAAJMDAAAAAA==&#10;" strokeweight="1.5pt"/>
                <v:line id="Line 208" o:spid="_x0000_s1232" style="position:absolute;visibility:visible;mso-wrap-style:square" from="4488,13365" to="4488,1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2anR8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bN5XBvPxCMgl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2anR8IAAADcAAAADwAAAAAAAAAAAAAA&#10;AAChAgAAZHJzL2Rvd25yZXYueG1sUEsFBgAAAAAEAAQA+QAAAJADAAAAAA==&#10;" strokeweight="1.5pt"/>
                <v:line id="Line 209" o:spid="_x0000_s1233" style="position:absolute;visibility:visible;mso-wrap-style:square" from="4705,13365" to="4922,1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CoC3MUAAADcAAAADwAAAGRycy9kb3ducmV2LnhtbESPQWvCQBSE74L/YXkFb7ppLdJGV5GC&#10;tXgzFqG3R/aZxGTfprsbTf99VxA8DjPzDbNY9aYRF3K+sqzgeZKAIM6trrhQ8H3YjN9A+ICssbFM&#10;Cv7Iw2o5HCww1fbKe7pkoRARwj5FBWUIbSqlz0sy6Ce2JY7eyTqDIUpXSO3wGuGmkS9JMpMGK44L&#10;Jbb0UVJeZ51RcOwy/jnXG9dg97ndno6/tZ/ulBo99es5iEB9eITv7S+t4HX2Drcz8QjI5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CoC3MUAAADcAAAADwAAAAAAAAAA&#10;AAAAAAChAgAAZHJzL2Rvd25yZXYueG1sUEsFBgAAAAAEAAQA+QAAAJMDAAAAAA==&#10;" strokeweight="1.5pt"/>
                <v:line id="Line 210" o:spid="_x0000_s1234" style="position:absolute;visibility:visible;mso-wrap-style:square" from="4705,13365" to="4705,1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Mk9nM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kV58cz8Qj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kyT2cwQAAANwAAAAPAAAAAAAAAAAAAAAA&#10;AKECAABkcnMvZG93bnJldi54bWxQSwUGAAAAAAQABAD5AAAAjwMAAAAA&#10;" strokeweight="1.5pt"/>
                <v:line id="Line 211" o:spid="_x0000_s1235" style="position:absolute;visibility:visible;mso-wrap-style:square" from="4922,13368" to="4922,13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4WYB8UAAADcAAAADwAAAGRycy9kb3ducmV2LnhtbESPQWvCQBSE70L/w/IKvelGLW2JriKC&#10;Wrw1FqG3R/aZxGTfxt2Npv/eLRQ8DjPzDTNf9qYRV3K+sqxgPEpAEOdWV1wo+D5shh8gfEDW2Fgm&#10;Bb/kYbl4Gswx1fbGX3TNQiEihH2KCsoQ2lRKn5dk0I9sSxy9k3UGQ5SukNrhLcJNIydJ8iYNVhwX&#10;SmxpXVJeZ51RcOwy/jnXG9dgt93tTsdL7ad7pV6e+9UMRKA+PML/7U+t4PV9DH9n4hGQi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4WYB8UAAADcAAAADwAAAAAAAAAA&#10;AAAAAAChAgAAZHJzL2Rvd25yZXYueG1sUEsFBgAAAAAEAAQA+QAAAJMDAAAAAA==&#10;" strokeweight="1.5pt"/>
                <v:line id="Line 212" o:spid="_x0000_s1236" style="position:absolute;flip:x;visibility:visible;mso-wrap-style:square" from="5139,13362" to="5235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DHEQsQAAADc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Zu85PM6kIyB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McRCxAAAANwAAAAPAAAAAAAAAAAA&#10;AAAAAKECAABkcnMvZG93bnJldi54bWxQSwUGAAAAAAQABAD5AAAAkgMAAAAA&#10;" strokeweight="1.5pt"/>
                <v:line id="Line 213" o:spid="_x0000_s1237" style="position:absolute;visibility:visible;mso-wrap-style:square" from="5235,13362" to="5356,137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uj68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l5nU/g9E4+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Buj68UAAADcAAAADwAAAAAAAAAA&#10;AAAAAAChAgAAZHJzL2Rvd25yZXYueG1sUEsFBgAAAAAEAAQA+QAAAJMDAAAAAA==&#10;" strokeweight="1.5pt"/>
                <v:line id="Line 214" o:spid="_x0000_s1238" style="position:absolute;flip:x;visibility:visible;mso-wrap-style:square" from="5177,13663" to="5312,13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T5rcMAAADcAAAADwAAAGRycy9kb3ducmV2LnhtbESPQWsCMRSE7wX/Q3hCbzWriC2rUUQQ&#10;FD1YK3h9bN5uFjcvS5K66783hYLHYWa+YRar3jbiTj7UjhWMRxkI4sLpmisFl5/txxeIEJE1No5J&#10;wYMCrJaDtwXm2nX8TfdzrESCcMhRgYmxzaUMhSGLYeRa4uSVzluMSfpKao9dgttGTrJsJi3WnBYM&#10;trQxVNzOv1aB3B+6k99OLmVV7lp33ZvjrOuVeh/26zmISH18hf/bO61g+jmFvzPpCMjl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iU+a3DAAAA3AAAAA8AAAAAAAAAAAAA&#10;AAAAoQIAAGRycy9kb3ducmV2LnhtbFBLBQYAAAAABAAEAPkAAACRAwAAAAA=&#10;" strokeweight="1.5pt"/>
                <v:rect id="Rectangle 215" o:spid="_x0000_s1239" style="position:absolute;left:7960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gBlxQAA&#10;ANwAAAAPAAAAZHJzL2Rvd25yZXYueG1sRI9PawIxFMTvBb9DeEJvNWvxT9kaxRaE0ovUCvb4unkm&#10;i5uXJUnXtZ/eCIUeh5n5DbNY9a4RHYVYe1YwHhUgiCuvazYK9p+bhycQMSFrbDyTggtFWC0Hdwss&#10;tT/zB3W7ZESGcCxRgU2pLaWMlSWHceRb4uwdfXCYsgxG6oDnDHeNfCyKmXRYc16w2NKrpeq0+3EK&#10;9PYSpjZtf9+/48ssdF8HI81Bqfthv34GkahP/+G/9ptWMJlP4XYmHwG5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2AGXFAAAA3AAAAA8AAAAAAAAAAAAAAAAAlwIAAGRycy9k&#10;b3ducmV2LnhtbFBLBQYAAAAABAAEAPUAAACJAwAAAAA=&#10;" strokecolor="gray"/>
                <v:rect id="Rectangle 216" o:spid="_x0000_s1240" style="position:absolute;left:8177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J4SxQAA&#10;ANwAAAAPAAAAZHJzL2Rvd25yZXYueG1sRI9BSwMxFITvgv8hPMGbzSq6LdumRYWCeCm2hfb4unlN&#10;FjcvS5Jut/56Iwg9DjPzDTNbDK4VPYXYeFbwOCpAENdeN2wUbDfLhwmImJA1tp5JwYUiLOa3NzOs&#10;tD/zF/XrZESGcKxQgU2pq6SMtSWHceQ74uwdfXCYsgxG6oDnDHetfCqKUjpsOC9Y7OjdUv29PjkF&#10;enUJLzatfj4P8a0M/X5npNkpdX83vE5BJBrSNfzf/tAKnscl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knhLFAAAA3AAAAA8AAAAAAAAAAAAAAAAAlwIAAGRycy9k&#10;b3ducmV2LnhtbFBLBQYAAAAABAAEAPUAAACJAwAAAAA=&#10;" strokecolor="gray"/>
                <v:rect id="Rectangle 217" o:spid="_x0000_s1241" style="position:absolute;left:8394;top:1336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DuJxQAA&#10;ANwAAAAPAAAAZHJzL2Rvd25yZXYueG1sRI9BawIxFITvgv8hPMGbZitWy9YorVAovYi2YI+vm9dk&#10;6eZlSdJ17a83gtDjMDPfMKtN7xrRUYi1ZwV30wIEceV1zUbBx/vL5AFETMgaG8+k4EwRNuvhYIWl&#10;9ifeU3dIRmQIxxIV2JTaUspYWXIYp74lzt63Dw5TlsFIHfCU4a6Rs6JYSIc15wWLLW0tVT+HX6dA&#10;787h3qbd39tXfF6E7vNopDkqNR71T48gEvXpP3xrv2oF8+US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oO4nFAAAA3AAAAA8AAAAAAAAAAAAAAAAAlwIAAGRycy9k&#10;b3ducmV2LnhtbFBLBQYAAAAABAAEAPUAAACJAwAAAAA=&#10;" strokecolor="gray"/>
                <v:rect id="Rectangle 218" o:spid="_x0000_s1242" style="position:absolute;left:7960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6/7wgAA&#10;ANwAAAAPAAAAZHJzL2Rvd25yZXYueG1sRE9NawIxEL0L/ocwhd40W1FbVqNoQShepFqwx3EzTZZu&#10;JkuSrmt/fXMoeHy87+W6d43oKMTas4KncQGCuPK6ZqPg47QbvYCICVlj45kU3CjCejUcLLHU/srv&#10;1B2TETmEY4kKbEptKWWsLDmMY98SZ+7LB4cpw2CkDnjN4a6Rk6KYS4c15waLLb1aqr6PP06BPtzC&#10;zKbD7/4St/PQfZ6NNGelHh/6zQJEoj7dxf/uN61g+pzX5j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3r/vCAAAA3AAAAA8AAAAAAAAAAAAAAAAAlwIAAGRycy9kb3du&#10;cmV2LnhtbFBLBQYAAAAABAAEAPUAAACGAwAAAAA=&#10;" strokecolor="gray"/>
                <v:rect id="Rectangle 219" o:spid="_x0000_s1243" style="position:absolute;left:8177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wpgxQAA&#10;ANwAAAAPAAAAZHJzL2Rvd25yZXYueG1sRI9PSwMxFMTvgt8hvII3m63U/lmbFi0UipdiW2iPz80z&#10;Wdy8LEncbv30RhA8DjPzG2ax6l0jOgqx9qxgNCxAEFde12wUHA+b+xmImJA1Np5JwZUirJa3Nwss&#10;tb/wG3X7ZESGcCxRgU2pLaWMlSWHcehb4ux9+OAwZRmM1AEvGe4a+VAUE+mw5rxgsaW1pepz/+UU&#10;6N01PNq0+359jy+T0J1PRpqTUneD/vkJRKI+/Yf/2lutYDydw++Zf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7CmDFAAAA3AAAAA8AAAAAAAAAAAAAAAAAlwIAAGRycy9k&#10;b3ducmV2LnhtbFBLBQYAAAAABAAEAPUAAACJAwAAAAA=&#10;" strokecolor="gray"/>
                <v:rect id="Rectangle 220" o:spid="_x0000_s1244" style="position:absolute;left:8394;top:13572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NPawQAA&#10;ANwAAAAPAAAAZHJzL2Rvd25yZXYueG1sRE9NawIxEL0X/A9hBG81a6kiq1FqoVC8iLZgj9PNmCzd&#10;TJYkXVd/vTkIHh/ve7nuXSM6CrH2rGAyLkAQV17XbBR8f308z0HEhKyx8UwKLhRhvRo8LbHU/sx7&#10;6g7JiBzCsUQFNqW2lDJWlhzGsW+JM3fywWHKMBipA55zuGvkS1HMpMOac4PFlt4tVX+Hf6dA7y5h&#10;atPuuv2Nm1nofo5GmqNSo2H/tgCRqE8P8d39qRW8zvP8fCYfAbm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dTT2sEAAADcAAAADwAAAAAAAAAAAAAAAACXAgAAZHJzL2Rvd25y&#10;ZXYueG1sUEsFBgAAAAAEAAQA9QAAAIUDAAAAAA==&#10;" strokecolor="gray"/>
                <v:rect id="Rectangle 221" o:spid="_x0000_s1245" style="position:absolute;left:7960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HZBxAAA&#10;ANwAAAAPAAAAZHJzL2Rvd25yZXYueG1sRI9BawIxFITvgv8hPKE3zVpaka1R2kKheJGqoMfn5jVZ&#10;unlZknRd/fVNQfA4zMw3zGLVu0Z0FGLtWcF0UoAgrryu2SjY7z7GcxAxIWtsPJOCC0VYLYeDBZba&#10;n/mLum0yIkM4lqjAptSWUsbKksM48S1x9r59cJiyDEbqgOcMd418LIqZdFhzXrDY0rul6mf76xTo&#10;zSU827S5rk/xbRa648FIc1DqYdS/voBI1Kd7+Nb+1Aqe5l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h2QcQAAADcAAAADwAAAAAAAAAAAAAAAACXAgAAZHJzL2Rv&#10;d25yZXYueG1sUEsFBgAAAAAEAAQA9QAAAIgDAAAAAA==&#10;" strokecolor="gray"/>
                <v:rect id="Rectangle 222" o:spid="_x0000_s1246" style="position:absolute;left:8177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ug2xAAA&#10;ANwAAAAPAAAAZHJzL2Rvd25yZXYueG1sRI9BawIxFITvQv9DeIK3mlWsyNYobaFQvEhV0ONz85os&#10;3bwsSbqu/vqmUPA4zMw3zHLdu0Z0FGLtWcFkXIAgrryu2Sg47N8fFyBiQtbYeCYFV4qwXj0Mllhq&#10;f+FP6nbJiAzhWKICm1JbShkrSw7j2LfE2fvywWHKMhipA14y3DVyWhRz6bDmvGCxpTdL1ffuxynQ&#10;22t4sml725zj6zx0p6OR5qjUaNi/PINI1Kd7+L/9oRXMFlP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roNsQAAADcAAAADwAAAAAAAAAAAAAAAACXAgAAZHJzL2Rv&#10;d25yZXYueG1sUEsFBgAAAAAEAAQA9QAAAIgDAAAAAA==&#10;" strokecolor="gray"/>
                <v:rect id="Rectangle 223" o:spid="_x0000_s1247" style="position:absolute;left:8394;top:13789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k2txQAA&#10;ANwAAAAPAAAAZHJzL2Rvd25yZXYueG1sRI9BawIxFITvgv8hPKE3zVqtyNYotiAUL1JbsMfXzTNZ&#10;3LwsSbqu/fVNodDjMDPfMKtN7xrRUYi1ZwXTSQGCuPK6ZqPg/W03XoKICVlj45kU3CjCZj0crLDU&#10;/sqv1B2TERnCsUQFNqW2lDJWlhzGiW+Js3f2wWHKMhipA14z3DXyvigW0mHNecFiS8+WqsvxyynQ&#10;h1t4sOnwvf+MT4vQfZyMNCel7kb99hFEoj79h//aL1rBfDmD3zP5CM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GTa3FAAAA3AAAAA8AAAAAAAAAAAAAAAAAlwIAAGRycy9k&#10;b3ducmV2LnhtbFBLBQYAAAAABAAEAPUAAACJAwAAAAA=&#10;" strokecolor="gray"/>
                <v:rect id="Rectangle 224" o:spid="_x0000_s1248" style="position:absolute;left:7960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79XZxAAA&#10;ANwAAAAPAAAAZHJzL2Rvd25yZXYueG1sRI9BawIxFITvQv9DeEJvmrVYka1R2kKheJGqoMfn5jVZ&#10;unlZknRd/fVNQfA4zMw3zGLVu0Z0FGLtWcFkXIAgrryu2SjY7z5GcxAxIWtsPJOCC0VYLR8GCyy1&#10;P/MXddtkRIZwLFGBTaktpYyVJYdx7Fvi7H374DBlGYzUAc8Z7hr5VBQz6bDmvGCxpXdL1c/21ynQ&#10;m0t4tmlzXZ/i2yx0x4OR5qDU47B/fQGRqE/38K39qRVM51P4P5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u/V2cQAAADcAAAADwAAAAAAAAAAAAAAAACXAgAAZHJzL2Rv&#10;d25yZXYueG1sUEsFBgAAAAAEAAQA9QAAAIgDAAAAAA==&#10;" strokecolor="gray"/>
                <v:rect id="Rectangle 225" o:spid="_x0000_s1249" style="position:absolute;left:8177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3BCxQAA&#10;ANwAAAAPAAAAZHJzL2Rvd25yZXYueG1sRI9PawIxFMTvhX6H8ARvNWupIlujtIVC8SL+AT0+N6/J&#10;0s3LkqTr6qc3QqHHYWZ+w8yXvWtERyHWnhWMRwUI4srrmo2C/e7zaQYiJmSNjWdScKEIy8XjwxxL&#10;7c+8oW6bjMgQjiUqsCm1pZSxsuQwjnxLnL1vHxymLIOROuA5w10jn4tiKh3WnBcstvRhqfrZ/joF&#10;en0JE5vW19Upvk9DdzwYaQ5KDQf92yuIRH36D/+1v7SCl9kE7mfy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jcELFAAAA3AAAAA8AAAAAAAAAAAAAAAAAlwIAAGRycy9k&#10;b3ducmV2LnhtbFBLBQYAAAAABAAEAPUAAACJAwAAAAA=&#10;" strokecolor="gray"/>
                <v:rect id="Rectangle 226" o:spid="_x0000_s1250" style="position:absolute;left:8394;top:14006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e41xAAA&#10;ANwAAAAPAAAAZHJzL2Rvd25yZXYueG1sRI9BawIxFITvBf9DeEJvNWtpF9kaRYWC9CLVgj2+bp7J&#10;4uZlSeK69tc3hUKPw8x8w8yXg2tFTyE2nhVMJwUI4trrho2Cj8PrwwxETMgaW8+k4EYRlovR3Rwr&#10;7a/8Tv0+GZEhHCtUYFPqKiljbclhnPiOOHsnHxymLIOROuA1w10rH4uilA4bzgsWO9pYqs/7i1Og&#10;d7fwbNPu++0rrsvQfx6NNEel7sfD6gVEoiH9h//aW63gaVbC75l8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HuNcQAAADcAAAADwAAAAAAAAAAAAAAAACXAgAAZHJzL2Rv&#10;d25yZXYueG1sUEsFBgAAAAAEAAQA9QAAAIgDAAAAAA==&#10;" strokecolor="gray"/>
                <v:rect id="Rectangle 227" o:spid="_x0000_s1251" style="position:absolute;left:7960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UuuxQAA&#10;ANwAAAAPAAAAZHJzL2Rvd25yZXYueG1sRI9BawIxFITvgv8hPMGbZivWytYorVAovYi2YI+vm9dk&#10;6eZlSdJ17a83gtDjMDPfMKtN7xrRUYi1ZwV30wIEceV1zUbBx/vLZAkiJmSNjWdScKYIm/VwsMJS&#10;+xPvqTskIzKEY4kKbEptKWWsLDmMU98SZ+/bB4cpy2CkDnjKcNfIWVEspMOa84LFlraWqp/Dr1Og&#10;d+dwb9Pu7+0rPi9C93k00hyVGo/6p0cQifr0H761X7WC+fIB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9S67FAAAA3AAAAA8AAAAAAAAAAAAAAAAAlwIAAGRycy9k&#10;b3ducmV2LnhtbFBLBQYAAAAABAAEAPUAAACJAwAAAAA=&#10;" strokecolor="gray"/>
                <v:rect id="Rectangle 228" o:spid="_x0000_s1252" style="position:absolute;left:8177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t/cwQAA&#10;ANwAAAAPAAAAZHJzL2Rvd25yZXYueG1sRE9NawIxEL0X/A9hBG81a6kiq1FqoVC8iLZgj9PNmCzd&#10;TJYkXVd/vTkIHh/ve7nuXSM6CrH2rGAyLkAQV17XbBR8f308z0HEhKyx8UwKLhRhvRo8LbHU/sx7&#10;6g7JiBzCsUQFNqW2lDJWlhzGsW+JM3fywWHKMBipA55zuGvkS1HMpMOac4PFlt4tVX+Hf6dA7y5h&#10;atPuuv2Nm1nofo5GmqNSo2H/tgCRqE8P8d39qRW8zvPafCYfAbm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6Lf3MEAAADcAAAADwAAAAAAAAAAAAAAAACXAgAAZHJzL2Rvd25y&#10;ZXYueG1sUEsFBgAAAAAEAAQA9QAAAIUDAAAAAA==&#10;" strokecolor="gray"/>
                <v:rect id="Rectangle 229" o:spid="_x0000_s1253" style="position:absolute;left:8394;top:1419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npHxQAA&#10;ANwAAAAPAAAAZHJzL2Rvd25yZXYueG1sRI9BawIxFITvgv8hPMGbZitW7NYorVAovYi2YI+vm9dk&#10;6eZlSdJ17a83gtDjMDPfMKtN7xrRUYi1ZwV30wIEceV1zUbBx/vLZAkiJmSNjWdScKYIm/VwsMJS&#10;+xPvqTskIzKEY4kKbEptKWWsLDmMU98SZ+/bB4cpy2CkDnjKcNfIWVEspMOa84LFlraWqp/Dr1Og&#10;d+dwb9Pu7+0rPi9C93k00hyVGo/6p0cQifr0H761X7WC+fIB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uekfFAAAA3AAAAA8AAAAAAAAAAAAAAAAAlwIAAGRycy9k&#10;b3ducmV2LnhtbFBLBQYAAAAABAAEAPUAAACJAwAAAAA=&#10;" strokecolor="gray"/>
                <v:rect id="Rectangle 230" o:spid="_x0000_s1254" style="position:absolute;left:7960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UUHwgAA&#10;ANwAAAAPAAAAZHJzL2Rvd25yZXYueG1sRE9NawIxEL0L/ocwhd40W1FpV6NoQShepFqwx3EzTZZu&#10;JkuSrmt/fXMoeHy87+W6d43oKMTas4KncQGCuPK6ZqPg47QbPYOICVlj45kU3CjCejUcLLHU/srv&#10;1B2TETmEY4kKbEptKWWsLDmMY98SZ+7LB4cpw2CkDnjN4a6Rk6KYS4c15waLLb1aqr6PP06BPtzC&#10;zKbD7/4St/PQfZ6NNGelHh/6zQJEoj7dxf/uN61g+pLn5z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NRQfCAAAA3AAAAA8AAAAAAAAAAAAAAAAAlwIAAGRycy9kb3du&#10;cmV2LnhtbFBLBQYAAAAABAAEAPUAAACGAwAAAAA=&#10;" strokecolor="gray"/>
                <v:rect id="Rectangle 231" o:spid="_x0000_s1255" style="position:absolute;left:8177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eCcxQAA&#10;ANwAAAAPAAAAZHJzL2Rvd25yZXYueG1sRI9BawIxFITvhf6H8Arealax0m6NokKh9CLagj2+bp7J&#10;4uZlSdJ17a83gtDjMDPfMLNF7xrRUYi1ZwWjYQGCuPK6ZqPg6/Pt8RlETMgaG8+k4EwRFvP7uxmW&#10;2p94S90uGZEhHEtUYFNqSyljZclhHPqWOHsHHxymLIOROuApw10jx0UxlQ5rzgsWW1pbqo67X6dA&#10;b87hyabN38dPXE1D97030uyVGjz0y1cQifr0H76137WCycsIrmfyEZDz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B4JzFAAAA3AAAAA8AAAAAAAAAAAAAAAAAlwIAAGRycy9k&#10;b3ducmV2LnhtbFBLBQYAAAAABAAEAPUAAACJAwAAAAA=&#10;" strokecolor="gray"/>
                <v:rect id="Rectangle 232" o:spid="_x0000_s1256" style="position:absolute;left:8394;top:14407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37rxQAA&#10;ANwAAAAPAAAAZHJzL2Rvd25yZXYueG1sRI9BawIxFITvhf6H8ARvNauotFujtAVBvEhtwR5fN89k&#10;cfOyJHFd/fVNodDjMDPfMItV7xrRUYi1ZwXjUQGCuPK6ZqPg82P98AgiJmSNjWdScKUIq+X93QJL&#10;7S/8Tt0+GZEhHEtUYFNqSyljZclhHPmWOHtHHxymLIOROuAlw10jJ0Uxlw5rzgsWW3qzVJ32Z6dA&#10;765hZtPutv2Or/PQfR2MNAelhoP+5RlEoj79h//aG61g+jSB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TfuvFAAAA3AAAAA8AAAAAAAAAAAAAAAAAlwIAAGRycy9k&#10;b3ducmV2LnhtbFBLBQYAAAAABAAEAPUAAACJAwAAAAA=&#10;" strokecolor="gray"/>
                <v:rect id="Rectangle 233" o:spid="_x0000_s1257" style="position:absolute;left:7960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39twxQAA&#10;ANwAAAAPAAAAZHJzL2Rvd25yZXYueG1sRI9BawIxFITvgv8hPKE3zdZaabdGsYWCeJHagj2+bl6T&#10;pZuXJUnX1V9vhEKPw8x8wyxWvWtERyHWnhXcTgoQxJXXNRsFH++v4wcQMSFrbDyTghNFWC2HgwWW&#10;2h/5jbp9MiJDOJaowKbUllLGypLDOPEtcfa+fXCYsgxG6oDHDHeNnBbFXDqsOS9YbOnFUvWz/3UK&#10;9O4U7m3anbdf8Xkeus+Dkeag1M2oXz+BSNSn//Bfe6MVzB7v4HomHwG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f23DFAAAA3AAAAA8AAAAAAAAAAAAAAAAAlwIAAGRycy9k&#10;b3ducmV2LnhtbFBLBQYAAAAABAAEAPUAAACJAwAAAAA=&#10;" strokecolor="gray"/>
                <v:rect id="Rectangle 234" o:spid="_x0000_s1258" style="position:absolute;left:8177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kMExQAA&#10;ANwAAAAPAAAAZHJzL2Rvd25yZXYueG1sRI9BawIxFITvQv9DeEJvmlVU2q1RaqFQehFtwR5fN6/J&#10;0s3LkqTr6q83gtDjMDPfMMt17xrRUYi1ZwWTcQGCuPK6ZqPg8+N19AAiJmSNjWdScKII69XdYIml&#10;9kfeUbdPRmQIxxIV2JTaUspYWXIYx74lzt6PDw5TlsFIHfCY4a6R06JYSIc15wWLLb1Yqn73f06B&#10;3p7C3Kbt+f07bhah+zoYaQ5K3Q/75ycQifr0H76137SC2eMMrmfyEZC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2QwTFAAAA3AAAAA8AAAAAAAAAAAAAAAAAlwIAAGRycy9k&#10;b3ducmV2LnhtbFBLBQYAAAAABAAEAPUAAACJAwAAAAA=&#10;" strokecolor="gray"/>
                <v:rect id="Rectangle 235" o:spid="_x0000_s1259" style="position:absolute;left:8394;top:14624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uafxQAA&#10;ANwAAAAPAAAAZHJzL2Rvd25yZXYueG1sRI9BawIxFITvBf9DeEJvNWtRsVuj2IJQepFawR5fN89k&#10;cfOyJOm69tcbodDjMDPfMItV7xrRUYi1ZwXjUQGCuPK6ZqNg/7l5mIOICVlj45kUXCjCajm4W2Cp&#10;/Zk/qNslIzKEY4kKbEptKWWsLDmMI98SZ+/og8OUZTBSBzxnuGvkY1HMpMOa84LFll4tVafdj1Og&#10;t5cwtWn7+/4dX2ah+zoYaQ5K3Q/79TOIRH36D/+137SCydMUbmfyEZ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65p/FAAAA3AAAAA8AAAAAAAAAAAAAAAAAlwIAAGRycy9k&#10;b3ducmV2LnhtbFBLBQYAAAAABAAEAPUAAACJAwAAAAA=&#10;" strokecolor="gray"/>
                <v:rect id="Rectangle 236" o:spid="_x0000_s1260" style="position:absolute;left:7960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HjoxQAA&#10;ANwAAAAPAAAAZHJzL2Rvd25yZXYueG1sRI9BSwMxFITvgv8hPMGbzSq6tNumRYWCeCm2hfb4unlN&#10;FjcvS5Jut/56Iwg9DjPzDTNbDK4VPYXYeFbwOCpAENdeN2wUbDfLhzGImJA1tp5JwYUiLOa3NzOs&#10;tD/zF/XrZESGcKxQgU2pq6SMtSWHceQ74uwdfXCYsgxG6oDnDHetfCqKUjpsOC9Y7OjdUv29PjkF&#10;enUJLzatfj4P8a0M/X5npNkpdX83vE5BJBrSNfzf/tAKnicl/J3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oeOjFAAAA3AAAAA8AAAAAAAAAAAAAAAAAlwIAAGRycy9k&#10;b3ducmV2LnhtbFBLBQYAAAAABAAEAPUAAACJAwAAAAA=&#10;" strokecolor="gray"/>
                <v:rect id="Rectangle 237" o:spid="_x0000_s1261" style="position:absolute;left:8177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N1zxQAA&#10;ANwAAAAPAAAAZHJzL2Rvd25yZXYueG1sRI9PSwMxFMTvgt8hvII3m63U/lmbFi0UipdiW2iPz80z&#10;Wdy8LEncbv30RhA8DjPzG2ax6l0jOgqx9qxgNCxAEFde12wUHA+b+xmImJA1Np5JwZUirJa3Nwss&#10;tb/wG3X7ZESGcCxRgU2pLaWMlSWHcehb4ux9+OAwZRmM1AEvGe4a+VAUE+mw5rxgsaW1pepz/+UU&#10;6N01PNq0+359jy+T0J1PRpqTUneD/vkJRKI+/Yf/2lutYDyfwu+Zf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k3XPFAAAA3AAAAA8AAAAAAAAAAAAAAAAAlwIAAGRycy9k&#10;b3ducmV2LnhtbFBLBQYAAAAABAAEAPUAAACJAwAAAAA=&#10;" strokecolor="gray"/>
                <v:rect id="Rectangle 238" o:spid="_x0000_s1262" style="position:absolute;left:8394;top:14841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0kBwgAA&#10;ANwAAAAPAAAAZHJzL2Rvd25yZXYueG1sRE9NawIxEL0L/ocwhd40W1FpV6NoQShepFqwx3EzTZZu&#10;JkuSrmt/fXMoeHy87+W6d43oKMTas4KncQGCuPK6ZqPg47QbPYOICVlj45kU3CjCejUcLLHU/srv&#10;1B2TETmEY4kKbEptKWWsLDmMY98SZ+7LB4cpw2CkDnjN4a6Rk6KYS4c15waLLb1aqr6PP06BPtzC&#10;zKbD7/4St/PQfZ6NNGelHh/6zQJEoj7dxf/uN61g+pLX5jP5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7SQHCAAAA3AAAAA8AAAAAAAAAAAAAAAAAlwIAAGRycy9kb3du&#10;cmV2LnhtbFBLBQYAAAAABAAEAPUAAACGAwAAAAA=&#10;" strokecolor="gray"/>
                <v:rect id="Rectangle 239" o:spid="_x0000_s1263" style="position:absolute;left:7960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+yaxQAA&#10;ANwAAAAPAAAAZHJzL2Rvd25yZXYueG1sRI9BawIxFITvgv8hPMGbZitW6tYorVAovYi2YI+vm9dk&#10;6eZlSdJ17a83gtDjMDPfMKtN7xrRUYi1ZwV30wIEceV1zUbBx/vL5AFETMgaG8+k4EwRNuvhYIWl&#10;9ifeU3dIRmQIxxIV2JTaUspYWXIYp74lzt63Dw5TlsFIHfCU4a6Rs6JYSIc15wWLLW0tVT+HX6dA&#10;787h3qbd39tXfF6E7vNopDkqNR71T48gEvXpP3xrv2oF8+USrmfyEZ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037JrFAAAA3AAAAA8AAAAAAAAAAAAAAAAAlwIAAGRycy9k&#10;b3ducmV2LnhtbFBLBQYAAAAABAAEAPUAAACJAwAAAAA=&#10;" strokecolor="gray"/>
                <v:rect id="Rectangle 240" o:spid="_x0000_s1264" style="position:absolute;left:8177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t8dwQAA&#10;ANwAAAAPAAAAZHJzL2Rvd25yZXYueG1sRE/Pa8IwFL4L/g/hCbtpuoEyqrG4wWDsInOCHt+at6TY&#10;vJQkq+3++uUgePz4fm+qwbWipxAbzwoeFwUI4trrho2C49fb/BlETMgaW8+kYKQI1XY62WCp/ZU/&#10;qT8kI3IIxxIV2JS6UspYW3IYF74jztyPDw5ThsFIHfCaw10rn4piJR02nBssdvRqqb4cfp0CvR/D&#10;0qb938d3fFmF/nwy0pyUepgNuzWIREO6i2/ud61gWeT5+Uw+AnL7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bfHcEAAADcAAAADwAAAAAAAAAAAAAAAACXAgAAZHJzL2Rvd25y&#10;ZXYueG1sUEsFBgAAAAAEAAQA9QAAAIUDAAAAAA==&#10;" strokecolor="gray"/>
                <v:rect id="Rectangle 241" o:spid="_x0000_s1265" style="position:absolute;left:8394;top:1505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nqGwwAA&#10;ANwAAAAPAAAAZHJzL2Rvd25yZXYueG1sRI9BawIxFITvBf9DeEJvNauglNUoVRCkF6kV9Pi6eU2W&#10;bl6WJK5rf31TEDwOM/MNs1j1rhEdhVh7VjAeFSCIK69rNgqOn9uXVxAxIWtsPJOCG0VYLQdPCyy1&#10;v/IHdYdkRIZwLFGBTaktpYyVJYdx5Fvi7H374DBlGYzUAa8Z7ho5KYqZdFhzXrDY0sZS9XO4OAV6&#10;fwtTm/a/719xPQvd+WSkOSn1POzf5iAS9ekRvrd3WsG0GMP/mXw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qnqGwwAAANwAAAAPAAAAAAAAAAAAAAAAAJcCAABkcnMvZG93&#10;bnJldi54bWxQSwUGAAAAAAQABAD1AAAAhwMAAAAA&#10;" strokecolor="gray"/>
                <v:rect id="Rectangle 242" o:spid="_x0000_s1266" style="position:absolute;left:7960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OTxwwAA&#10;ANwAAAAPAAAAZHJzL2Rvd25yZXYueG1sRI9BawIxFITvQv9DeIXeNKugyGqUWihIL1IV9Pi6eU2W&#10;bl6WJK5rf31TEDwOM/MNs1z3rhEdhVh7VjAeFSCIK69rNgqOh/fhHERMyBobz6TgRhHWq6fBEkvt&#10;r/xJ3T4ZkSEcS1RgU2pLKWNlyWEc+ZY4e98+OExZBiN1wGuGu0ZOimImHdacFyy29Gap+tlfnAK9&#10;u4WpTbvfj6+4mYXufDLSnJR6ee5fFyAS9ekRvre3WsG0mMD/mXw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eOTxwwAAANwAAAAPAAAAAAAAAAAAAAAAAJcCAABkcnMvZG93&#10;bnJldi54bWxQSwUGAAAAAAQABAD1AAAAhwMAAAAA&#10;" strokecolor="gray"/>
                <v:rect id="Rectangle 243" o:spid="_x0000_s1267" style="position:absolute;left:8177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EFqxAAA&#10;ANwAAAAPAAAAZHJzL2Rvd25yZXYueG1sRI9PawIxFMTvBb9DeIXearYtiqxGqYVC6UX8A3p8bp7J&#10;0s3LkqTr6qc3QqHHYWZ+w8wWvWtERyHWnhW8DAsQxJXXNRsFu+3n8wRETMgaG8+k4EIRFvPBwwxL&#10;7c+8pm6TjMgQjiUqsCm1pZSxsuQwDn1LnL2TDw5TlsFIHfCc4a6Rr0Uxlg5rzgsWW/qwVP1sfp0C&#10;vbqEkU2r6/cxLsehO+yNNHulnh779ymIRH36D/+1v7SCUfEG9zP5CM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RBasQAAADcAAAADwAAAAAAAAAAAAAAAACXAgAAZHJzL2Rv&#10;d25yZXYueG1sUEsFBgAAAAAEAAQA9QAAAIgDAAAAAA==&#10;" strokecolor="gray"/>
                <v:rect id="Rectangle 244" o:spid="_x0000_s1268" style="position:absolute;left:8394;top:15268;width:217;height:2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dkexAAA&#10;ANwAAAAPAAAAZHJzL2Rvd25yZXYueG1sRI9PawIxFMTvBb9DeIXearaliqxGqYVC6UX8A3p8bp7J&#10;0s3LkqTr6qc3QqHHYWZ+w8wWvWtERyHWnhW8DAsQxJXXNRsFu+3n8wRETMgaG8+k4EIRFvPBwwxL&#10;7c+8pm6TjMgQjiUqsCm1pZSxsuQwDn1LnL2TDw5TlsFIHfCc4a6Rr0Uxlg5rzgsWW/qwVP1sfp0C&#10;vbqEkU2r6/cxLsehO+yNNHulnh779ymIRH36D/+1v7SCUfEG9zP5CM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d3ZHsQAAADcAAAADwAAAAAAAAAAAAAAAACXAgAAZHJzL2Rv&#10;d25yZXYueG1sUEsFBgAAAAAEAAQA9QAAAIgDAAAAAA==&#10;" strokecolor="gray"/>
              </v:group>
            </w:pict>
          </mc:Fallback>
        </mc:AlternateContent>
      </w:r>
    </w:p>
    <w:p w14:paraId="373C79C8" w14:textId="3146886B" w:rsidR="00D87FB5" w:rsidRPr="00971926" w:rsidRDefault="00D87FB5" w:rsidP="00D87FB5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Vergrössere das Wort im </w:t>
      </w:r>
    </w:p>
    <w:p w14:paraId="2618BDE8" w14:textId="7FA78E4F" w:rsidR="00D87FB5" w:rsidRPr="00971926" w:rsidRDefault="00D87FB5" w:rsidP="00D87FB5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Massstab 2:1. </w:t>
      </w:r>
    </w:p>
    <w:p w14:paraId="1E3A355D" w14:textId="77777777" w:rsidR="00D87FB5" w:rsidRPr="00971926" w:rsidRDefault="00D87FB5" w:rsidP="00D87FB5">
      <w:pPr>
        <w:rPr>
          <w:rFonts w:ascii="Calibri" w:hAnsi="Calibri" w:cs="Calibri"/>
          <w:sz w:val="22"/>
          <w:szCs w:val="22"/>
        </w:rPr>
      </w:pPr>
    </w:p>
    <w:p w14:paraId="3A1E0096" w14:textId="77777777" w:rsidR="00D87FB5" w:rsidRPr="00971926" w:rsidRDefault="00D87FB5" w:rsidP="00D87FB5">
      <w:pPr>
        <w:rPr>
          <w:rFonts w:ascii="Calibri" w:hAnsi="Calibri" w:cs="Calibri"/>
          <w:iCs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Das Wort wird zweimal so gross</w:t>
      </w:r>
    </w:p>
    <w:p w14:paraId="3727C3BD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p w14:paraId="333141A0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p w14:paraId="363730D4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7E58F321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35742915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4458DA47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1FBAB2DB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36AC0CD3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0174C2F6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776815B4" w14:textId="77777777" w:rsidR="00D87FB5" w:rsidRPr="00971926" w:rsidRDefault="00D87FB5" w:rsidP="0051363C">
      <w:pPr>
        <w:rPr>
          <w:rFonts w:ascii="Calibri" w:hAnsi="Calibri" w:cs="Calibri"/>
          <w:sz w:val="22"/>
          <w:szCs w:val="22"/>
        </w:rPr>
      </w:pPr>
    </w:p>
    <w:p w14:paraId="6F159F63" w14:textId="32CB0441" w:rsidR="00D87FB5" w:rsidRPr="00971926" w:rsidRDefault="002A47AE" w:rsidP="0051363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51363C" w:rsidRPr="00971926" w14:paraId="0BE2DA87" w14:textId="77777777" w:rsidTr="002D1B93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7927B3B6" w14:textId="38046927" w:rsidR="0051363C" w:rsidRPr="00971926" w:rsidRDefault="0051363C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18.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3265185" w14:textId="2EC18BE3" w:rsidR="0051363C" w:rsidRPr="00971926" w:rsidRDefault="002D1B9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Geometrie: Vergrössern und verkleinern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70120D4A" w14:textId="63818EE5" w:rsidR="0051363C" w:rsidRPr="00971926" w:rsidRDefault="0051363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S. </w:t>
            </w:r>
            <w:r w:rsidR="002D1B93" w:rsidRPr="00971926">
              <w:rPr>
                <w:rFonts w:ascii="Calibri" w:hAnsi="Calibri" w:cs="Calibri"/>
                <w:b/>
                <w:color w:val="FFFFFF"/>
              </w:rPr>
              <w:t>72 / 73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F94D601" w14:textId="45FE5CA2" w:rsidR="0051363C" w:rsidRPr="00971926" w:rsidRDefault="0051363C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</w:p>
        </w:tc>
      </w:tr>
    </w:tbl>
    <w:p w14:paraId="03AF64AE" w14:textId="7EB3D5F3" w:rsidR="0051363C" w:rsidRPr="00971926" w:rsidRDefault="005B59AC" w:rsidP="0051363C">
      <w:pPr>
        <w:rPr>
          <w:rFonts w:ascii="Calibri" w:hAnsi="Calibri" w:cs="Calibri"/>
          <w:sz w:val="22"/>
          <w:szCs w:val="22"/>
        </w:rPr>
      </w:pPr>
      <w:r w:rsidRPr="005B59AC">
        <w:rPr>
          <w:rFonts w:ascii="Calibri" w:hAnsi="Calibri" w:cs="Calibri"/>
          <w:noProof/>
          <w:sz w:val="22"/>
          <w:szCs w:val="22"/>
          <w:lang w:eastAsia="de-CH"/>
        </w:rPr>
        <w:drawing>
          <wp:anchor distT="0" distB="0" distL="114300" distR="114300" simplePos="0" relativeHeight="251662336" behindDoc="0" locked="0" layoutInCell="1" allowOverlap="1" wp14:anchorId="3E93651F" wp14:editId="4C795642">
            <wp:simplePos x="0" y="0"/>
            <wp:positionH relativeFrom="column">
              <wp:posOffset>4055272</wp:posOffset>
            </wp:positionH>
            <wp:positionV relativeFrom="paragraph">
              <wp:posOffset>97790</wp:posOffset>
            </wp:positionV>
            <wp:extent cx="2085753" cy="1380125"/>
            <wp:effectExtent l="0" t="0" r="0" b="4445"/>
            <wp:wrapNone/>
            <wp:docPr id="516" name="Grafi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753" cy="138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6359E" w14:textId="77777777" w:rsidR="002D3B00" w:rsidRDefault="002D1B93" w:rsidP="002D1B9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Das Modellauto ist im Massstab 1:50 verkleinert. </w:t>
      </w:r>
    </w:p>
    <w:p w14:paraId="6BECE96A" w14:textId="77777777" w:rsidR="002D3B00" w:rsidRDefault="002D1B93" w:rsidP="002D1B9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Es ist 7 cm lang und 4 cm breit. </w:t>
      </w:r>
    </w:p>
    <w:p w14:paraId="29264704" w14:textId="6590CA75" w:rsidR="002D1B93" w:rsidRPr="00971926" w:rsidRDefault="002D1B93" w:rsidP="002D1B9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Wie lang und breit ist das Auto in Wirklichkeit?</w:t>
      </w:r>
      <w:r w:rsidR="005B59AC" w:rsidRPr="005B59AC">
        <w:rPr>
          <w:noProof/>
        </w:rPr>
        <w:t xml:space="preserve"> </w:t>
      </w:r>
    </w:p>
    <w:p w14:paraId="35941868" w14:textId="77777777" w:rsidR="002D3B00" w:rsidRDefault="002D3B00" w:rsidP="002D1B93"/>
    <w:p w14:paraId="79E6A7F8" w14:textId="77777777" w:rsidR="002D3B00" w:rsidRPr="00971926" w:rsidRDefault="002D3B00" w:rsidP="002D1B93">
      <w:pPr>
        <w:rPr>
          <w:rFonts w:ascii="Calibri" w:hAnsi="Calibri" w:cs="Calibri"/>
          <w:sz w:val="16"/>
          <w:szCs w:val="16"/>
          <w:vertAlign w:val="superscript"/>
        </w:rPr>
      </w:pP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D1B93" w:rsidRPr="00971926" w14:paraId="00D5DF48" w14:textId="77777777" w:rsidTr="002D1B93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A04D4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C27C6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2C72B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3A69E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FE2B1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C91A6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07C37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E21CB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74A81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62689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53D6C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6278C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C0AC9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A9A9B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E1CC9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73A72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DFA61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F4431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BE5E5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35DDA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86779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A7916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81442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20728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D636C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01324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F1FB5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454CD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A1D28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15AF7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66D5392B" w14:textId="77777777" w:rsidTr="002D1B93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E37A3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363A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A29EF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B9998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43156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97D51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D6F60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A92B2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E880D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A432A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388D2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8D0D5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46284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8361C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4A645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F8F43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BCBC7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6F1B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C3638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CE036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65DD6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EAFDA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12A01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94DF9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5244A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2169C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E2E0D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D855C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5F533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0826F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2A75E7E8" w14:textId="77777777" w:rsidTr="002D1B93">
        <w:trPr>
          <w:trHeight w:val="354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FF19A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87551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D802C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EFB20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8DE07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E9A70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B9710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31662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285C0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604AE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26FE4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F69D2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F7983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98496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44EE2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72148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8B851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7EC19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D4A03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12E48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D4D4C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F3745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C3014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15BCB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F4A45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51C03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47448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1C233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7FD5B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36940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197B0F78" w14:textId="77777777" w:rsidTr="002D1B93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4E74B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E15F1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0A96F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4DEA0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18E5A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2E942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F6724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8A42D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33FFE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ED6F8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DB640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995B4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4F7A8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1B53D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6B788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FBB9B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0FB5A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B8DFA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67BEB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0B3D4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3BAB3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24E4B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679BC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D0ADF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AF847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79ED5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925B0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BBC9A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33F3E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20651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4708EA2A" w14:textId="77777777" w:rsidTr="002D1B93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0D3A3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7E749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4AC7C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DFD73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51425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6B9F4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CA818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D7A88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691B6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4C5E6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CFAE6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6181D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BF4E0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21477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BFBA2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5487A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E4578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FE8B5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3381E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0AA4A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5C581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AB482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FB36E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7589F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39B67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1A043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209E1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5E296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674C1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DE782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47552DBD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74FF0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68610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5DEBF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32D1C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A59D3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8D71D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543E2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E17F9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E79AE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2E060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AA154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FF43C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8BE7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0F3DC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C2131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63801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35292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78854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9CB80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4D8F5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817E9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E202E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95492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2542A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7ACB7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DBB8E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50F2E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84176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81E7A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A12F2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35F70795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C8890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3D6B1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424F3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E690A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47568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CFD54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3518C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03341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F18AD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67BD4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D4697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DDCD1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110E2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587CC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B7C83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89C63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86282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BE9FB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029AA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F4E59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17DC4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6B034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6AD44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5E74D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B46BA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9233C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D8C11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748CD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C7DC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83365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0C7DB774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F7EB2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05C05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B09CC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7B499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C33B2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C27AA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E826D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260B1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83A7F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D0E89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777B3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BEB3B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0138F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F237A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4D4A0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1C970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DB984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6DAB5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540B3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40180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E76BF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26846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B245F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324FA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265B0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7E556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9F766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8D745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B4957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D756C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58F6862F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F39B3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968CC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A3466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D1637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E0C77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50B27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DA51D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82BF8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FAAC1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A970A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52D51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C6805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367C7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51F2E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DFF2D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74E08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D75A0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A5084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3C11F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8A201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FD4F9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E35A2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056AA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D920C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CBF85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021CD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18F64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AE3A3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FC6A8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90BF4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</w:tbl>
    <w:p w14:paraId="10404C8A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p w14:paraId="32D037BC" w14:textId="77777777" w:rsidR="0051363C" w:rsidRPr="00971926" w:rsidRDefault="0051363C" w:rsidP="0051363C">
      <w:pPr>
        <w:rPr>
          <w:rFonts w:ascii="Calibri" w:hAnsi="Calibri" w:cs="Calibri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E638DF" w:rsidRPr="00971926" w14:paraId="0E4CA8E1" w14:textId="77777777" w:rsidTr="005347B8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546A2E43" w14:textId="4B335705" w:rsidR="00E638DF" w:rsidRPr="00971926" w:rsidRDefault="00E638DF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19.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87DA9D8" w14:textId="3875DC00" w:rsidR="00E638DF" w:rsidRPr="00971926" w:rsidRDefault="002D1B93" w:rsidP="005347B8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Sachrechnen: Preislisten erstellen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7E96D5A" w14:textId="51D5C85B" w:rsidR="00E638DF" w:rsidRPr="00971926" w:rsidRDefault="00E638DF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7</w:t>
            </w:r>
            <w:r w:rsidR="002D1B93" w:rsidRPr="00971926">
              <w:rPr>
                <w:rFonts w:ascii="Calibri" w:hAnsi="Calibri" w:cs="Calibri"/>
                <w:b/>
                <w:color w:val="FFFFFF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1150424" w14:textId="77777777" w:rsidR="00E638DF" w:rsidRPr="00971926" w:rsidRDefault="00E638DF" w:rsidP="005347B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26C77EDB" w14:textId="77777777" w:rsidR="00E638DF" w:rsidRPr="00971926" w:rsidRDefault="00E638DF" w:rsidP="00E638DF">
      <w:pPr>
        <w:rPr>
          <w:rFonts w:ascii="Calibri" w:hAnsi="Calibri" w:cs="Calibri"/>
          <w:sz w:val="22"/>
          <w:szCs w:val="22"/>
        </w:rPr>
      </w:pPr>
    </w:p>
    <w:p w14:paraId="6811D078" w14:textId="365C3E2E" w:rsidR="002D1B93" w:rsidRPr="00971926" w:rsidRDefault="005B59AC" w:rsidP="002D1B93">
      <w:pPr>
        <w:rPr>
          <w:rFonts w:ascii="Calibri" w:hAnsi="Calibri" w:cs="Calibri"/>
          <w:sz w:val="22"/>
          <w:szCs w:val="22"/>
        </w:rPr>
      </w:pPr>
      <w:r w:rsidRPr="005B59AC">
        <w:rPr>
          <w:rFonts w:ascii="Calibri" w:hAnsi="Calibri" w:cs="Calibri"/>
          <w:noProof/>
          <w:color w:val="FF0000"/>
          <w:sz w:val="22"/>
          <w:szCs w:val="22"/>
          <w:lang w:eastAsia="de-CH"/>
        </w:rPr>
        <w:drawing>
          <wp:inline distT="0" distB="0" distL="0" distR="0" wp14:anchorId="0BCA4561" wp14:editId="7B1441DE">
            <wp:extent cx="5941060" cy="2362200"/>
            <wp:effectExtent l="0" t="0" r="2540" b="0"/>
            <wp:docPr id="517" name="Grafi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8279" w14:textId="77777777" w:rsidR="002D1B93" w:rsidRPr="00971926" w:rsidRDefault="002D1B93" w:rsidP="002D1B93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Schreibe eine Preisliste für </w:t>
      </w:r>
      <w:proofErr w:type="spellStart"/>
      <w:r w:rsidRPr="00971926">
        <w:rPr>
          <w:rFonts w:ascii="Calibri" w:hAnsi="Calibri" w:cs="Calibri"/>
          <w:sz w:val="22"/>
          <w:szCs w:val="22"/>
        </w:rPr>
        <w:t>Biberli</w:t>
      </w:r>
      <w:proofErr w:type="spellEnd"/>
      <w:r w:rsidRPr="00971926">
        <w:rPr>
          <w:rFonts w:ascii="Calibri" w:hAnsi="Calibri" w:cs="Calibri"/>
          <w:sz w:val="22"/>
          <w:szCs w:val="22"/>
        </w:rPr>
        <w:t>. (1- 10 Stück)</w:t>
      </w:r>
    </w:p>
    <w:p w14:paraId="1BDDDC99" w14:textId="2057B851" w:rsidR="002D1B93" w:rsidRPr="005B59AC" w:rsidRDefault="002D1B93" w:rsidP="002D1B93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 xml:space="preserve">Du hast 20.- im Portemonnaie. Du bist mit 3 Kollegen/ Kolleginnen am Schlittschuhlaufen. </w:t>
      </w:r>
      <w:r w:rsidR="005B59AC">
        <w:rPr>
          <w:rFonts w:ascii="Calibri" w:hAnsi="Calibri" w:cs="Calibri"/>
          <w:sz w:val="22"/>
          <w:szCs w:val="22"/>
        </w:rPr>
        <w:br/>
      </w:r>
      <w:r w:rsidRPr="00971926">
        <w:rPr>
          <w:rFonts w:ascii="Calibri" w:hAnsi="Calibri" w:cs="Calibri"/>
          <w:sz w:val="22"/>
          <w:szCs w:val="22"/>
        </w:rPr>
        <w:t>Kaufe für alle ein Getränk und ein Gebäck.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5B59AC" w:rsidRPr="00971926" w14:paraId="3D15803B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3E7F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A213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E258F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7CB4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16539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9285C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22F1A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9E06D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781D4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08CE3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DCEE0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A348C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2C88E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8E15F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ED4FB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18E98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C431D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B90C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2A0C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30FE1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90123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17B6B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C9C30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4BCBF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DDB10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DE417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83960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2066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0F37A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D644A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08C7818D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E53A0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F06CF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9150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BB69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CD966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101B4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F24F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E7692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B8E3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F09E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F2DF3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6A8A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5D319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4580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632D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CC990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1800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E4A9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5876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B72DC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648BA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4D72E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3D285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4041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1348C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DCCE8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EC7D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A3942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77F5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21BF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E4DCF5F" w14:textId="77777777" w:rsidTr="007F2DBA">
        <w:trPr>
          <w:trHeight w:val="354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C1B7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B0E7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A850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2B9C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18B4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CBD4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99DF3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15C7C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9D117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B4516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A3E5A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AF61C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4735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DE8B1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8B9B0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C7E8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1F6D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C5560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830A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27C8C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4DAC9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E30F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CDB1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2F54E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D99F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C218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3F69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BFA10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16C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0008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842646D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19457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8A5A1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AF145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AD6F8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9D7BE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A7BE6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40AC6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22680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FE67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D697B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86E9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BE588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57EB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F22B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7D6D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DDD6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7836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CF55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06F53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F9D47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5977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59D77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AC0ED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C2AF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D336A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E3D8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E5D22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BB2B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8E51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DFD02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5925306" w14:textId="77777777" w:rsidTr="007F2DBA">
        <w:trPr>
          <w:trHeight w:val="354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F99C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EEFE7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A4B4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A6F4F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0FE09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29258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9095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C49F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2D943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9C1E4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42864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2513D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775A6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D4E55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6EDC2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FFCE4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98FAF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E0489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4D47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BD15B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F74F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B9324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CBE7F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8E3AA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6D0F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FE64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65D66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DF67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7FDB5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0F99F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CA6B1B5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87F3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88279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6482F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00D1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6F86C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91AED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ED83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E0D9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055EB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1064E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FCEA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B794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C7EA0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6AFDD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99216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A2853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DE70C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99EA5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C020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AE1D9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B1E5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B2A9F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2F842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ECDB8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AFA0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BA322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2382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4C6B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BFE9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7103A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910165F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FC268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5EBE3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B529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F345C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C906D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1913C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182AF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35C4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CB38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45316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85B88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05DB8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C3AFE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3ED22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1121B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4689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0FF37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FB4D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DE1B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E2A9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7DCE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6A6A3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799C2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67FAF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132F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0D02F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3883F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2B95D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201D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1364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57814BD1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370F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6AFA0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0591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BE756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AA7F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E958B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FD45D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6C148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5C625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34D7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3B4E8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4101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E5CDD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16E42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3CBD8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40F2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AA23D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2D14B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8194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2F31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97C0A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C76F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1A27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59146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70CF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C97CD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C72F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75406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34642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F39AA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4F4DAEA9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4665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B73B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78F43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3D23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8D1F9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0302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7CE71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B96AD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458B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05D14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3B06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7A4D4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F3106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CA26E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44193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87C8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17D3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1F449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976B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054B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278E3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8880E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C596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3146C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743C0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305B6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3007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9D1F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C110F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B44F2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2D1B93" w:rsidRPr="00971926" w14:paraId="7E4AB20E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CD267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4917E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275BC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F9A19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B9CB3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B5EC3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35230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8E6E5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2C8195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7419E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11A42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D4519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4A5E93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1B1600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27EDB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D77F0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3087C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D4E60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88ADF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86FBB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73F95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31789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EC1E9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5F13E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8C28F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0D4D1A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53941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6538A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3B5A0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F88B1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  <w:tr w:rsidR="002D1B93" w:rsidRPr="00971926" w14:paraId="4E61E0C5" w14:textId="77777777" w:rsidTr="002D1B93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9DBE9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A4A7B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C274DC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0A1F46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5E83F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F8814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845AA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95CA8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875012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1790C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197AF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8ED4F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8D823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C95A7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9F4817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9D662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65F77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D424CB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9443E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FEE689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DF173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8BA0E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A9AA8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FF84E8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9ABB4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0E99EE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344031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8F4DAD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A3B054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B04F1F" w14:textId="77777777" w:rsidR="002D1B93" w:rsidRPr="00971926" w:rsidRDefault="002D1B93" w:rsidP="002A47AE">
            <w:pPr>
              <w:rPr>
                <w:rFonts w:ascii="Calibri" w:hAnsi="Calibri" w:cs="Calibri"/>
              </w:rPr>
            </w:pPr>
          </w:p>
        </w:tc>
      </w:tr>
    </w:tbl>
    <w:p w14:paraId="5850C442" w14:textId="77777777" w:rsidR="002D1B93" w:rsidRPr="00971926" w:rsidRDefault="002D1B93" w:rsidP="00E638DF">
      <w:pPr>
        <w:rPr>
          <w:rFonts w:ascii="Calibri" w:hAnsi="Calibri" w:cs="Calibri"/>
          <w:sz w:val="22"/>
          <w:szCs w:val="22"/>
        </w:rPr>
      </w:pPr>
    </w:p>
    <w:p w14:paraId="2D85F557" w14:textId="6D9F4B2C" w:rsidR="002D1B93" w:rsidRPr="00971926" w:rsidRDefault="005B59AC" w:rsidP="00E638D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2D1B93" w:rsidRPr="00971926" w14:paraId="3CD55699" w14:textId="77777777" w:rsidTr="002A47AE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59D7C49F" w14:textId="31E49198" w:rsidR="002D1B93" w:rsidRPr="00971926" w:rsidRDefault="002D1B93" w:rsidP="002A47AE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20.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59EFA54" w14:textId="6FA2CD74" w:rsidR="002D1B93" w:rsidRPr="00971926" w:rsidRDefault="002D1B93" w:rsidP="002A47AE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 xml:space="preserve">Sachrechnen: </w:t>
            </w:r>
            <w:r w:rsidR="0082325A">
              <w:rPr>
                <w:rFonts w:ascii="Calibri" w:hAnsi="Calibri" w:cs="Calibri"/>
                <w:b/>
                <w:color w:val="FFFFFF"/>
              </w:rPr>
              <w:t>Überlegen und ausprobieren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7EF637F0" w14:textId="576CF508" w:rsidR="002D1B93" w:rsidRPr="00971926" w:rsidRDefault="002D1B93" w:rsidP="002A47AE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75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6CCE0B5" w14:textId="4E68D320" w:rsidR="002D1B93" w:rsidRPr="00971926" w:rsidRDefault="0082325A" w:rsidP="002A47AE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4E5A6722" w14:textId="77777777" w:rsidR="00E638DF" w:rsidRPr="00971926" w:rsidRDefault="00E638DF" w:rsidP="00E638DF">
      <w:pPr>
        <w:rPr>
          <w:rFonts w:ascii="Calibri" w:hAnsi="Calibri" w:cs="Calibri"/>
          <w:sz w:val="22"/>
          <w:szCs w:val="22"/>
        </w:rPr>
      </w:pPr>
    </w:p>
    <w:p w14:paraId="1A995036" w14:textId="77777777" w:rsidR="002D1B93" w:rsidRPr="00971926" w:rsidRDefault="002D1B93" w:rsidP="002D1B9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Im Zoo werden in einem Gehege 16 Tiere gezählt. Es sind Pelikane und Ziegen.</w:t>
      </w:r>
    </w:p>
    <w:p w14:paraId="06A6E3B7" w14:textId="77777777" w:rsidR="002D1B93" w:rsidRPr="00971926" w:rsidRDefault="002D1B93" w:rsidP="002D1B93">
      <w:pPr>
        <w:rPr>
          <w:rFonts w:ascii="Calibri" w:hAnsi="Calibri" w:cs="Calibri"/>
          <w:sz w:val="22"/>
          <w:szCs w:val="22"/>
        </w:rPr>
      </w:pPr>
      <w:r w:rsidRPr="00971926">
        <w:rPr>
          <w:rFonts w:ascii="Calibri" w:hAnsi="Calibri" w:cs="Calibri"/>
          <w:sz w:val="22"/>
          <w:szCs w:val="22"/>
        </w:rPr>
        <w:t>Zusammen haben sie 58 Beine. Wie viele Pelikane und wie viele Ziegen sind es?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5B59AC" w:rsidRPr="00971926" w14:paraId="3C8C81FF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FFEB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E9886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2284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4B8F7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CBC0A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AA298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07BA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81B2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AC6C2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BDC7D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A9763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295C1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BEFA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9A35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03BD7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88D7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CC7FB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4C3C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BD2D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8DD78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92512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4009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B3A6C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11D50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26DC0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D44B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689A0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EA828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9EF39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F329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02706A77" w14:textId="77777777" w:rsidTr="007F2DBA">
        <w:trPr>
          <w:trHeight w:val="354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63F3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88C84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7768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F70FA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2182D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A4686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457D5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E6A1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DF4F8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FAB1A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7D412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3A7DC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F8A6C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238F9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495A0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0F3F7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01B2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348F9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75E4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D889B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27C5C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DB92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91FF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0731E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13246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68F61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B676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F950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97C70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BB747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738F87B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B115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A250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E783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B227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AD118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85404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FFC97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E0ED1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F465C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F1FFE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F21A2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E1311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2515C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C02AD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39180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5BCA2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669B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71D21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9699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922D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FACF8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F728C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E381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E642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98865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65B6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118E4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8D50F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677B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06500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FA95FE5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A15BA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45EEC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E561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CE710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D357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C49C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A1F52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47DA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9A073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135E2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111A6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2F8A1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D03FB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28EF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89238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24B0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811EE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8A9BF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8F3B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EDBA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29740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5557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185DA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CCA0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3B5B1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216A7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FD9E5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B10E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83781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A2D3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98EDF35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D0DF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28C49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0A2A7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0B389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870F9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6EBF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A9ADB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7B1E1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3DA6C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330A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27199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0E3D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4FC5D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64C46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CFAFB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93A79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9200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1B16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354E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21472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B30BA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D26B3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68189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850D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69057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02E18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9295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8F044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A528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15AC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41DAAEF6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15FD7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A8EE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DB608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144BF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B3A3B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9D756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ADF84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1A08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BDED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4D652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2E519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FDC0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D0331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43F13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897CE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88C2E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A9880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D487A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63F48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A9562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5B18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C0C8D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E501A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7C08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67AAD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123A8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5BEB8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67E4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AA54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886D6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EFEE9BA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76EE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1F9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0020E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FBD8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AF526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F8B6D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8C5C4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BC224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7AB5A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97E8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ACB0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F091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9C1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921E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97E1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ABBF4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D62BB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57B6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11FC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111A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1FB8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F82D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EDC2C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5618F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07CE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94CA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35669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AD0D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EC3AF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9E466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64784BED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59736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AC8FA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10E3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F73E5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1E80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457D6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E7FE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2135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13C0C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D750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45D51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0CFD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60DE7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430A2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E8E68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E0FF5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B0AA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7DB76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F194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D05C8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7B3A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8ACE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30D30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1DA2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F45BC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715C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EDBCC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6EEAF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39D29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4FB24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6BE2204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7EDC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DFB8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C5722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8FBC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A042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11277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23A07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CF39D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E9B8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6475C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08431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03A33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99AC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8BFD8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8A00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3F546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94CD9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A067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BF1CC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BEDA0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BFF89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AFB65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F2A4B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A4A43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3BC4B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F777C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BBD81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5E35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2860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1BDB7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43BB3217" w14:textId="77777777" w:rsidTr="007F2DBA">
        <w:trPr>
          <w:trHeight w:val="354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2BD47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837B8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25D14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D9E9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E0D9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FF2E7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A6136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43022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B7552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4BC7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4210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73DE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315E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08BFC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B1F4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102A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2E2CB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76C07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C3BBC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06990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28968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247B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9888B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C2695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500E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4F645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C9AD4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0A76A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76E57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4E0F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87E38EA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7D6D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E47C9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8C1C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31E37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F0037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C14DF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D8A1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B94C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AFF51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596C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A96C6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B168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0EDDE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631DA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74DD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69A33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A785F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CB40D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83C9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C8D4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99A5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7F57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5D0F5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225A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EADE9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6B44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3FA5F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CED03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16C5D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B1A11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9CF740B" w14:textId="77777777" w:rsidTr="007F2DBA"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5A34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8A2A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7E57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FF09B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239DC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69746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A440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58E16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CD2A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F4AA9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40B9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1BECB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55A1D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2EA22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0E8A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E36DE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FBC2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62BB3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B5F93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268C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EC865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AEA1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231B1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D33E1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02A29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23922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ABD22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A98A5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2D0E9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95684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1C0FEBDD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A39FA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3021A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88040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0F136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690D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41275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8FDF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7DD44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45195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E9A9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1A274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6139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E8405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F8223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457A1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6888C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55549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9B64E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7A93E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8A238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8099B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963F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035E1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3CAA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66327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ABC99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617A2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97EAE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1B9DB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7E9B1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27EEA05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D84D7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2068F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68391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63851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F4C94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DB46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2F207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FE1FE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1A6EC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18B95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8BDBE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812DA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C215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B126D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2C0B7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C12D7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F95E5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A5B14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8F0A6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8EAC7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7B410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A5D5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5AD9F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68EE5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8D35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4AA04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F2CA4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462E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6D0D8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C13C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4A6D459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494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31995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D491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E353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0C43C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91A9B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28018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CF9F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274E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E8B8B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03D0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684D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8590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FC85C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A54FD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F5444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480D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489D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C06CD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1BCE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C222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A2A29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44A40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56196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1880D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13B9C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CBFDC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D3DBB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A0D13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86639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CABCF86" w14:textId="77777777" w:rsidTr="007F2DBA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2D1A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6E993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F99A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A00C2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FE17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CF7E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2BEC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1C65E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7F32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B6C21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41098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18699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96EF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7EB0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4EF62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456E7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AB85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22CC2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FFA67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A25EC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1AC4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F6CB6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E50F1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81EBA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3A6C3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5742B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A654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0DF2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0C1F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0E8FB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</w:tbl>
    <w:p w14:paraId="7605AB05" w14:textId="24517332" w:rsidR="005B59AC" w:rsidRDefault="005B59AC" w:rsidP="002D1B93">
      <w:pPr>
        <w:rPr>
          <w:rFonts w:ascii="Calibri" w:hAnsi="Calibri" w:cs="Calibri"/>
        </w:rPr>
      </w:pPr>
    </w:p>
    <w:p w14:paraId="63BD10FD" w14:textId="77777777" w:rsidR="0082325A" w:rsidRDefault="0082325A" w:rsidP="002D1B93">
      <w:pPr>
        <w:rPr>
          <w:rFonts w:ascii="Calibri" w:hAnsi="Calibri" w:cs="Calibr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82325A" w:rsidRPr="00971926" w14:paraId="27DD1B62" w14:textId="77777777" w:rsidTr="008E7C86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92A17D0" w14:textId="58CD01C2" w:rsidR="0082325A" w:rsidRPr="00971926" w:rsidRDefault="0082325A" w:rsidP="008E7C86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2</w:t>
            </w:r>
            <w:r>
              <w:rPr>
                <w:rFonts w:ascii="Calibri" w:hAnsi="Calibri" w:cs="Calibri"/>
                <w:b/>
                <w:color w:val="FFFFFF"/>
              </w:rPr>
              <w:t>1</w:t>
            </w:r>
            <w:r w:rsidRPr="00971926">
              <w:rPr>
                <w:rFonts w:ascii="Calibri" w:hAnsi="Calibri" w:cs="Calibri"/>
                <w:b/>
                <w:color w:val="FFFFFF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EE08019" w14:textId="04731593" w:rsidR="0082325A" w:rsidRPr="00971926" w:rsidRDefault="0082325A" w:rsidP="008E7C86">
            <w:pPr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Sachrechnen: Tageslängen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59F0A62" w14:textId="13B7D45D" w:rsidR="0082325A" w:rsidRPr="00971926" w:rsidRDefault="0082325A" w:rsidP="008E7C86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971926">
              <w:rPr>
                <w:rFonts w:ascii="Calibri" w:hAnsi="Calibri" w:cs="Calibri"/>
                <w:b/>
                <w:color w:val="FFFFFF"/>
              </w:rPr>
              <w:t>S. 76 / 77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15E407F" w14:textId="77777777" w:rsidR="0082325A" w:rsidRPr="00971926" w:rsidRDefault="0082325A" w:rsidP="008E7C86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>M/D</w:t>
            </w:r>
          </w:p>
        </w:tc>
      </w:tr>
    </w:tbl>
    <w:p w14:paraId="497106EE" w14:textId="77777777" w:rsidR="002D1B93" w:rsidRPr="00971926" w:rsidRDefault="002D1B93" w:rsidP="00E638DF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"/>
        <w:gridCol w:w="311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49"/>
        <w:gridCol w:w="267"/>
      </w:tblGrid>
      <w:tr w:rsidR="002D1B93" w:rsidRPr="00971926" w14:paraId="20CE0C36" w14:textId="77777777" w:rsidTr="005B59AC">
        <w:trPr>
          <w:gridAfter w:val="1"/>
          <w:wAfter w:w="267" w:type="dxa"/>
        </w:trPr>
        <w:tc>
          <w:tcPr>
            <w:tcW w:w="9089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0A87CA" w14:textId="77777777" w:rsidR="002D1B93" w:rsidRPr="00971926" w:rsidRDefault="002D1B93" w:rsidP="002A47AE">
            <w:pPr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 xml:space="preserve">Berechne die Tageslängen in Stunden (h) und Minuten (min). </w:t>
            </w:r>
          </w:p>
          <w:tbl>
            <w:tblPr>
              <w:tblpPr w:leftFromText="141" w:rightFromText="141" w:vertAnchor="text" w:horzAnchor="page" w:tblpX="90" w:tblpY="29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22"/>
              <w:gridCol w:w="2249"/>
              <w:gridCol w:w="2323"/>
              <w:gridCol w:w="2169"/>
            </w:tblGrid>
            <w:tr w:rsidR="002D1B93" w:rsidRPr="00971926" w14:paraId="539314B1" w14:textId="77777777" w:rsidTr="002D1B93">
              <w:trPr>
                <w:trHeight w:val="366"/>
              </w:trPr>
              <w:tc>
                <w:tcPr>
                  <w:tcW w:w="2209" w:type="dxa"/>
                  <w:vAlign w:val="center"/>
                </w:tcPr>
                <w:p w14:paraId="2E5A7867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Datum</w:t>
                  </w:r>
                </w:p>
              </w:tc>
              <w:tc>
                <w:tcPr>
                  <w:tcW w:w="2303" w:type="dxa"/>
                  <w:vAlign w:val="center"/>
                </w:tcPr>
                <w:p w14:paraId="5FC9D677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Sonnenaufgang</w:t>
                  </w:r>
                </w:p>
              </w:tc>
              <w:tc>
                <w:tcPr>
                  <w:tcW w:w="2366" w:type="dxa"/>
                  <w:vAlign w:val="center"/>
                </w:tcPr>
                <w:p w14:paraId="5D358545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Sonnenuntergang</w:t>
                  </w:r>
                </w:p>
              </w:tc>
              <w:tc>
                <w:tcPr>
                  <w:tcW w:w="2252" w:type="dxa"/>
                  <w:vAlign w:val="center"/>
                </w:tcPr>
                <w:p w14:paraId="69469370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Tageslänge</w:t>
                  </w:r>
                </w:p>
              </w:tc>
            </w:tr>
            <w:tr w:rsidR="002D1B93" w:rsidRPr="00971926" w14:paraId="1BC4BBFE" w14:textId="77777777" w:rsidTr="002D1B93">
              <w:trPr>
                <w:trHeight w:val="390"/>
              </w:trPr>
              <w:tc>
                <w:tcPr>
                  <w:tcW w:w="2209" w:type="dxa"/>
                  <w:vAlign w:val="center"/>
                </w:tcPr>
                <w:p w14:paraId="4C8D9E72" w14:textId="33DF34BA" w:rsidR="002D1B93" w:rsidRPr="00971926" w:rsidRDefault="002D1B93" w:rsidP="002D1B93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21. März</w:t>
                  </w:r>
                </w:p>
              </w:tc>
              <w:tc>
                <w:tcPr>
                  <w:tcW w:w="2303" w:type="dxa"/>
                  <w:vAlign w:val="center"/>
                </w:tcPr>
                <w:p w14:paraId="70045493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06.27 Uhr</w:t>
                  </w:r>
                </w:p>
              </w:tc>
              <w:tc>
                <w:tcPr>
                  <w:tcW w:w="2366" w:type="dxa"/>
                  <w:vAlign w:val="center"/>
                </w:tcPr>
                <w:p w14:paraId="712D9172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18.40 Uhr</w:t>
                  </w:r>
                </w:p>
              </w:tc>
              <w:tc>
                <w:tcPr>
                  <w:tcW w:w="2252" w:type="dxa"/>
                  <w:vAlign w:val="center"/>
                </w:tcPr>
                <w:p w14:paraId="7C31C0F7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2D1B93" w:rsidRPr="00971926" w14:paraId="7A24008D" w14:textId="77777777" w:rsidTr="002D1B93">
              <w:trPr>
                <w:trHeight w:val="390"/>
              </w:trPr>
              <w:tc>
                <w:tcPr>
                  <w:tcW w:w="2209" w:type="dxa"/>
                  <w:vAlign w:val="center"/>
                </w:tcPr>
                <w:p w14:paraId="656CC747" w14:textId="16074A0F" w:rsidR="002D1B93" w:rsidRPr="00971926" w:rsidRDefault="002D1B93" w:rsidP="006679C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21. Dezember</w:t>
                  </w:r>
                </w:p>
              </w:tc>
              <w:tc>
                <w:tcPr>
                  <w:tcW w:w="2303" w:type="dxa"/>
                  <w:vAlign w:val="center"/>
                </w:tcPr>
                <w:p w14:paraId="1925DDFD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08.11 Uhr</w:t>
                  </w:r>
                </w:p>
              </w:tc>
              <w:tc>
                <w:tcPr>
                  <w:tcW w:w="2366" w:type="dxa"/>
                  <w:vAlign w:val="center"/>
                </w:tcPr>
                <w:p w14:paraId="5CC1FBAA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16.37 Uhr</w:t>
                  </w:r>
                </w:p>
              </w:tc>
              <w:tc>
                <w:tcPr>
                  <w:tcW w:w="2252" w:type="dxa"/>
                  <w:vAlign w:val="center"/>
                </w:tcPr>
                <w:p w14:paraId="18E090E9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2D1B93" w:rsidRPr="00971926" w14:paraId="1DDA366F" w14:textId="77777777" w:rsidTr="002D1B93">
              <w:trPr>
                <w:trHeight w:val="390"/>
              </w:trPr>
              <w:tc>
                <w:tcPr>
                  <w:tcW w:w="2209" w:type="dxa"/>
                  <w:vAlign w:val="center"/>
                </w:tcPr>
                <w:p w14:paraId="52360D1E" w14:textId="5523E9C1" w:rsidR="002D1B93" w:rsidRPr="00971926" w:rsidRDefault="002D1B93" w:rsidP="002D1B93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21. Juni</w:t>
                  </w:r>
                </w:p>
              </w:tc>
              <w:tc>
                <w:tcPr>
                  <w:tcW w:w="2303" w:type="dxa"/>
                  <w:vAlign w:val="center"/>
                </w:tcPr>
                <w:p w14:paraId="7EA22750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05.28 Uhr</w:t>
                  </w:r>
                </w:p>
              </w:tc>
              <w:tc>
                <w:tcPr>
                  <w:tcW w:w="2366" w:type="dxa"/>
                  <w:vAlign w:val="center"/>
                </w:tcPr>
                <w:p w14:paraId="2DCB2C16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971926">
                    <w:rPr>
                      <w:rFonts w:ascii="Calibri" w:hAnsi="Calibri" w:cs="Calibri"/>
                      <w:sz w:val="22"/>
                      <w:szCs w:val="22"/>
                    </w:rPr>
                    <w:t>21.27 Uhr</w:t>
                  </w:r>
                </w:p>
              </w:tc>
              <w:tc>
                <w:tcPr>
                  <w:tcW w:w="2252" w:type="dxa"/>
                  <w:vAlign w:val="center"/>
                </w:tcPr>
                <w:p w14:paraId="666723ED" w14:textId="77777777" w:rsidR="002D1B93" w:rsidRPr="00971926" w:rsidRDefault="002D1B93" w:rsidP="002D1B9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407FF83" w14:textId="77777777" w:rsidR="002D1B93" w:rsidRPr="00971926" w:rsidRDefault="002D1B9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971DBE4" w14:textId="77777777" w:rsidR="002D1B93" w:rsidRPr="00971926" w:rsidRDefault="002D1B93" w:rsidP="002A47A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6763B4F" w14:textId="1C76060F" w:rsidR="002D1B93" w:rsidRPr="005B59AC" w:rsidRDefault="002D1B93" w:rsidP="002A47AE">
            <w:pPr>
              <w:rPr>
                <w:rFonts w:ascii="Calibri" w:hAnsi="Calibri" w:cs="Calibri"/>
                <w:sz w:val="22"/>
                <w:szCs w:val="22"/>
              </w:rPr>
            </w:pPr>
            <w:r w:rsidRPr="00971926">
              <w:rPr>
                <w:rFonts w:ascii="Calibri" w:hAnsi="Calibri" w:cs="Calibri"/>
                <w:sz w:val="22"/>
                <w:szCs w:val="22"/>
              </w:rPr>
              <w:t xml:space="preserve">Schreibe oder zeichne deine Überlegungen auf. </w:t>
            </w:r>
          </w:p>
        </w:tc>
      </w:tr>
      <w:tr w:rsidR="005B59AC" w:rsidRPr="00971926" w14:paraId="2C3F61BE" w14:textId="77777777" w:rsidTr="005B59AC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93A70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7B6A3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A5D1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72B8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09C87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5C6FB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36EBA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FB665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912CE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74A74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43522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B43F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E659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097FB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7607A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100F3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23CB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3856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60EB5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31023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2F6FE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E5661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8A1A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1670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EB159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A84A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4E3B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5B4CC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9C35E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CC6B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632F15BC" w14:textId="77777777" w:rsidTr="005B59AC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958E2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7AC5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0826E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C97E4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FD6AA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F0E60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B65DB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35D28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B6E6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28011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BEEA1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2704D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F1847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72E92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681C1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09A55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1913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1ABDA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EB73E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C97D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DB58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CF352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363D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EEDE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CBA7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F2005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04471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2872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B04DD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A6D46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40EF0B80" w14:textId="77777777" w:rsidTr="005B59AC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61AE7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6F6EB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F727A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B88B2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BF499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76C10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D90D7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E5ED0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C3609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5C5C8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56FE0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5B97C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DB5D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A782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4B67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CBBF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824C3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B2A8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FFE41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DE8EE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1E70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D6188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77F8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7C20E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06C30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74316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989BD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9FED0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5643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71D46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6979E819" w14:textId="77777777" w:rsidTr="005B59AC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99064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93281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75C0B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6EF57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CB868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F5FB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CBED9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662B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A438F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2A638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3804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0EF57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EC63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BB7E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E0FA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03023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77B24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FDE75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9FCC6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70FA8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491ED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2FC36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67A52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378A2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BB005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08AF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4AF7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FEE2D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5090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D4602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38635768" w14:textId="77777777" w:rsidTr="005B59AC"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C9F3C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9AEE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C89E9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79F34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77E4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805B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52E6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5C6D2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D361A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5730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DDDBE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4AAB3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97964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6D034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237A5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18E9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D2AA7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E1BB9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E68A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5CAA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0D1FB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8794E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67B2A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3CFF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2EBE4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46A3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F498D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9778D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02E38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DFD10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6CE29804" w14:textId="77777777" w:rsidTr="005B59AC">
        <w:trPr>
          <w:trHeight w:val="354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1D046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3EB22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45F1C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59A7E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8A1FE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F5DCF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2AF4F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0423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DF35A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197BD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B0C7D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EF49B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EAC2D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40E2F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50983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EC58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098E1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9CD42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84E20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DFB69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6C20D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33854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8C099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5802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6A87A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E1DF7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479A7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FEDD0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72BFD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369A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204EF736" w14:textId="77777777" w:rsidTr="005B59AC"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EEBF8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364B1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EAF81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3D2CB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E8C9C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91058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8E9F2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7D80F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C8D0E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040E7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AB69B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0412D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54594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F23DC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38E99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6607B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42EAB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337C9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40A9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A796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5662B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168F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864D5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5277D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CC86F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618D7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7DC84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78494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9FA60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B0F2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4FD875D4" w14:textId="77777777" w:rsidTr="005B59AC"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6E9E3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B8AEB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14BE8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DD7B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D534F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5E4A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6FA28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BAED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48A75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47FFA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26B3A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C70AA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F05B3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E94AA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E2403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C72DE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38537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E74C6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6A160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DB0C5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762A1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3AB50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4008F0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A3C3E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9EE07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15F885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EBBE2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EA2AE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7D49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89A05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  <w:tr w:rsidR="005B59AC" w:rsidRPr="00971926" w14:paraId="7E76D7E9" w14:textId="77777777" w:rsidTr="005B59AC">
        <w:tblPrEx>
          <w:tblLook w:val="01E0" w:firstRow="1" w:lastRow="1" w:firstColumn="1" w:lastColumn="1" w:noHBand="0" w:noVBand="0"/>
        </w:tblPrEx>
        <w:trPr>
          <w:trHeight w:val="320"/>
        </w:trPr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2D328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F7A60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A93D99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ACF55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4DE85E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D85A7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12FB2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3A7118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1182B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D01D31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FCA68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8E99E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B350F2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350A7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DF33B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CF23F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A438B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217B5B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8643F3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E99EB6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7A995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5A582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F5BCEC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5D65E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1B234A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2595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E8952D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AFB897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493924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22146F" w14:textId="77777777" w:rsidR="005B59AC" w:rsidRPr="00971926" w:rsidRDefault="005B59AC" w:rsidP="007F2DBA">
            <w:pPr>
              <w:rPr>
                <w:rFonts w:ascii="Calibri" w:hAnsi="Calibri" w:cs="Calibri"/>
              </w:rPr>
            </w:pPr>
          </w:p>
        </w:tc>
      </w:tr>
    </w:tbl>
    <w:p w14:paraId="501BB146" w14:textId="6E2B9D09" w:rsidR="002D1B93" w:rsidRPr="00971926" w:rsidRDefault="002D1B93" w:rsidP="002D1B93">
      <w:pPr>
        <w:rPr>
          <w:rFonts w:ascii="Calibri" w:hAnsi="Calibri" w:cs="Calibri"/>
          <w:sz w:val="20"/>
          <w:szCs w:val="28"/>
        </w:rPr>
      </w:pPr>
    </w:p>
    <w:sectPr w:rsidR="002D1B93" w:rsidRPr="00971926" w:rsidSect="00417DD5">
      <w:footerReference w:type="default" r:id="rId16"/>
      <w:pgSz w:w="11900" w:h="16820" w:code="9"/>
      <w:pgMar w:top="502" w:right="1464" w:bottom="1440" w:left="1080" w:header="3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D2953" w14:textId="77777777" w:rsidR="00320DE6" w:rsidRDefault="00320DE6" w:rsidP="00F40AB2">
      <w:r>
        <w:separator/>
      </w:r>
    </w:p>
  </w:endnote>
  <w:endnote w:type="continuationSeparator" w:id="0">
    <w:p w14:paraId="1CE8B4DC" w14:textId="77777777" w:rsidR="00320DE6" w:rsidRDefault="00320DE6" w:rsidP="00F4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3431" w14:textId="2DE85B1C" w:rsidR="002A47AE" w:rsidRPr="00CC22C6" w:rsidRDefault="002A47AE" w:rsidP="001D2D2C">
    <w:pPr>
      <w:tabs>
        <w:tab w:val="right" w:pos="9356"/>
      </w:tabs>
      <w:rPr>
        <w:i/>
        <w:sz w:val="16"/>
      </w:rPr>
    </w:pPr>
    <w:r>
      <w:rPr>
        <w:rFonts w:ascii="Arial" w:hAnsi="Arial" w:cs="Arial"/>
        <w:noProof/>
        <w:color w:val="000000" w:themeColor="text1"/>
        <w:sz w:val="14"/>
        <w:szCs w:val="14"/>
        <w:lang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0228B6" wp14:editId="4B43BF10">
              <wp:simplePos x="0" y="0"/>
              <wp:positionH relativeFrom="column">
                <wp:posOffset>2265680</wp:posOffset>
              </wp:positionH>
              <wp:positionV relativeFrom="paragraph">
                <wp:posOffset>-89535</wp:posOffset>
              </wp:positionV>
              <wp:extent cx="0" cy="539750"/>
              <wp:effectExtent l="0" t="0" r="12700" b="63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2CA4DFE" id="Gerade Verbindung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4pt,-7pt" to="178.4pt,3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" strokecolor="#cfcdcd [2894]" strokeweight=".5pt">
              <v:stroke joinstyle="miter"/>
            </v:lin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547FF6" wp14:editId="47BDE341">
              <wp:simplePos x="0" y="0"/>
              <wp:positionH relativeFrom="column">
                <wp:posOffset>2316480</wp:posOffset>
              </wp:positionH>
              <wp:positionV relativeFrom="paragraph">
                <wp:posOffset>-67310</wp:posOffset>
              </wp:positionV>
              <wp:extent cx="4455795" cy="53975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579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D5DC1" w14:textId="7A497433" w:rsidR="002A47AE" w:rsidRDefault="002A47AE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7C230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Titel: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</w:r>
                          <w:r w:rsidR="0064418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 xml:space="preserve">Aufgabenangebot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Lernkontrolle 4 / 4. Schuljahr</w:t>
                          </w:r>
                        </w:p>
                        <w:p w14:paraId="08229853" w14:textId="77777777" w:rsidR="002A47AE" w:rsidRPr="00080038" w:rsidRDefault="002A47AE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Autorin/Autor: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  <w:t>Philippe Sasdi / Andy Schärer</w:t>
                          </w:r>
                        </w:p>
                        <w:p w14:paraId="323A5689" w14:textId="4C2281C0" w:rsidR="002A47AE" w:rsidRPr="00080038" w:rsidRDefault="002A47AE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Version: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</w:r>
                          <w:r w:rsidR="0064418C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031689F5" w14:textId="0A898E1E" w:rsidR="002A47AE" w:rsidRPr="00080038" w:rsidRDefault="002A47AE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Datum: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  <w:t>01.</w:t>
                          </w:r>
                          <w:r w:rsidR="0064418C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.1</w:t>
                          </w:r>
                          <w:r w:rsidR="0064418C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547FF6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82.4pt;margin-top:-5.3pt;width:350.8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" filled="f" stroked="f">
              <v:textbox>
                <w:txbxContent>
                  <w:p w14:paraId="389D5DC1" w14:textId="7A497433" w:rsidR="002A47AE" w:rsidRDefault="002A47AE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</w:pPr>
                    <w:r w:rsidRPr="007C230B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Titel: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ab/>
                    </w:r>
                    <w:r w:rsidR="0064418C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 xml:space="preserve">Aufgabenangebot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Lernkontrolle 4 / 4. Schuljahr</w:t>
                    </w:r>
                  </w:p>
                  <w:p w14:paraId="08229853" w14:textId="77777777" w:rsidR="002A47AE" w:rsidRPr="00080038" w:rsidRDefault="002A47AE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Autorin/Autor: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  <w:t>Philippe Sasdi / Andy Schärer</w:t>
                    </w:r>
                  </w:p>
                  <w:p w14:paraId="323A5689" w14:textId="4C2281C0" w:rsidR="002A47AE" w:rsidRPr="00080038" w:rsidRDefault="002A47AE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Version: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</w:r>
                    <w:r w:rsidR="0064418C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2</w:t>
                    </w:r>
                  </w:p>
                  <w:p w14:paraId="031689F5" w14:textId="0A898E1E" w:rsidR="002A47AE" w:rsidRPr="00080038" w:rsidRDefault="002A47AE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Datum: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  <w:t>01.</w:t>
                    </w:r>
                    <w:r w:rsidR="0064418C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04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.1</w:t>
                    </w:r>
                    <w:r w:rsidR="0064418C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9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289E92" wp14:editId="1768FDC7">
              <wp:simplePos x="0" y="0"/>
              <wp:positionH relativeFrom="column">
                <wp:posOffset>-497840</wp:posOffset>
              </wp:positionH>
              <wp:positionV relativeFrom="paragraph">
                <wp:posOffset>-48895</wp:posOffset>
              </wp:positionV>
              <wp:extent cx="539750" cy="53975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96E65" w14:textId="77777777" w:rsidR="002A47AE" w:rsidRPr="00806C9D" w:rsidRDefault="002A47AE" w:rsidP="001D2D2C">
                          <w:pPr>
                            <w:ind w:left="708" w:hanging="708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MATH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3289E92" id="Textfeld 1" o:spid="_x0000_s1027" type="#_x0000_t202" style="position:absolute;margin-left:-39.2pt;margin-top:-3.85pt;width:42.5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" fillcolor="#cfcdcd [2894]" stroked="f">
              <v:textbox>
                <w:txbxContent>
                  <w:p w14:paraId="44C96E65" w14:textId="77777777" w:rsidR="002A47AE" w:rsidRPr="00806C9D" w:rsidRDefault="002A47AE" w:rsidP="001D2D2C">
                    <w:pPr>
                      <w:ind w:left="708" w:hanging="708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</w:rPr>
                      <w:t>MATH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309F61" wp14:editId="2B1981E8">
              <wp:simplePos x="0" y="0"/>
              <wp:positionH relativeFrom="column">
                <wp:posOffset>411480</wp:posOffset>
              </wp:positionH>
              <wp:positionV relativeFrom="paragraph">
                <wp:posOffset>-71755</wp:posOffset>
              </wp:positionV>
              <wp:extent cx="1826895" cy="574040"/>
              <wp:effectExtent l="0" t="0" r="0" b="1016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689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8C68A" w14:textId="77777777" w:rsidR="002A47AE" w:rsidRPr="00F40AB2" w:rsidRDefault="002A47AE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b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 w:rsidRPr="00F40AB2">
                            <w:rPr>
                              <w:rFonts w:ascii="Arial" w:hAnsi="Arial" w:cs="Arial"/>
                              <w:b/>
                              <w:color w:val="AEAAAA" w:themeColor="background2" w:themeShade="BF"/>
                              <w:sz w:val="14"/>
                              <w:szCs w:val="14"/>
                            </w:rPr>
                            <w:t>Umsetzungshilfen zum Lehrplan 21</w:t>
                          </w:r>
                        </w:p>
                        <w:p w14:paraId="5FF54F02" w14:textId="77777777" w:rsidR="002A47AE" w:rsidRPr="00F40AB2" w:rsidRDefault="002A47AE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 w:rsidRPr="00F40AB2"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  <w:t>der Lehrplan- und Lehrmittelkommission</w:t>
                          </w:r>
                        </w:p>
                        <w:p w14:paraId="60E4E661" w14:textId="77777777" w:rsidR="002A47AE" w:rsidRDefault="002A47AE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  <w:t>des Kantons Bern</w:t>
                          </w:r>
                        </w:p>
                        <w:p w14:paraId="4866F6B2" w14:textId="77777777" w:rsidR="002A47AE" w:rsidRPr="00080038" w:rsidRDefault="002A47AE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Zusatzmaterialien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 xml:space="preserve"> Zyklus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F309F61" id="Textfeld 6" o:spid="_x0000_s1028" type="#_x0000_t202" style="position:absolute;margin-left:32.4pt;margin-top:-5.65pt;width:143.85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" filled="f" stroked="f">
              <v:textbox>
                <w:txbxContent>
                  <w:p w14:paraId="0148C68A" w14:textId="77777777" w:rsidR="002A47AE" w:rsidRPr="00F40AB2" w:rsidRDefault="002A47AE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b/>
                        <w:color w:val="AEAAAA" w:themeColor="background2" w:themeShade="BF"/>
                        <w:sz w:val="14"/>
                        <w:szCs w:val="14"/>
                      </w:rPr>
                    </w:pPr>
                    <w:r w:rsidRPr="00F40AB2">
                      <w:rPr>
                        <w:rFonts w:ascii="Arial" w:hAnsi="Arial" w:cs="Arial"/>
                        <w:b/>
                        <w:color w:val="AEAAAA" w:themeColor="background2" w:themeShade="BF"/>
                        <w:sz w:val="14"/>
                        <w:szCs w:val="14"/>
                      </w:rPr>
                      <w:t>Umsetzungshilfen zum Lehrplan 21</w:t>
                    </w:r>
                  </w:p>
                  <w:p w14:paraId="5FF54F02" w14:textId="77777777" w:rsidR="002A47AE" w:rsidRPr="00F40AB2" w:rsidRDefault="002A47AE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</w:pPr>
                    <w:r w:rsidRPr="00F40AB2"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  <w:t>der Lehrplan- und Lehrmittelkommission</w:t>
                    </w:r>
                  </w:p>
                  <w:p w14:paraId="60E4E661" w14:textId="77777777" w:rsidR="002A47AE" w:rsidRDefault="002A47AE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  <w:t>des Kantons Bern</w:t>
                    </w:r>
                  </w:p>
                  <w:p w14:paraId="4866F6B2" w14:textId="77777777" w:rsidR="002A47AE" w:rsidRPr="00080038" w:rsidRDefault="002A47AE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Zusatzmaterialien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 xml:space="preserve"> Zyklus 2</w:t>
                    </w:r>
                  </w:p>
                </w:txbxContent>
              </v:textbox>
            </v:shape>
          </w:pict>
        </mc:Fallback>
      </mc:AlternateContent>
    </w:r>
    <w:r>
      <w:rPr>
        <w:i/>
        <w:sz w:val="16"/>
      </w:rPr>
      <w:tab/>
    </w:r>
  </w:p>
  <w:p w14:paraId="450C2551" w14:textId="505A291F" w:rsidR="002A47AE" w:rsidRPr="00F40AB2" w:rsidRDefault="002A47AE" w:rsidP="001D2D2C">
    <w:pPr>
      <w:pStyle w:val="Fuzeil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9BC67" w14:textId="77777777" w:rsidR="00320DE6" w:rsidRDefault="00320DE6" w:rsidP="00F40AB2">
      <w:r>
        <w:separator/>
      </w:r>
    </w:p>
  </w:footnote>
  <w:footnote w:type="continuationSeparator" w:id="0">
    <w:p w14:paraId="4A275868" w14:textId="77777777" w:rsidR="00320DE6" w:rsidRDefault="00320DE6" w:rsidP="00F4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A9E"/>
    <w:multiLevelType w:val="hybridMultilevel"/>
    <w:tmpl w:val="A11E784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C6243"/>
    <w:multiLevelType w:val="hybridMultilevel"/>
    <w:tmpl w:val="FF9A4EB6"/>
    <w:lvl w:ilvl="0" w:tplc="FEB828E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004A30"/>
    <w:multiLevelType w:val="hybridMultilevel"/>
    <w:tmpl w:val="F36ACDAE"/>
    <w:lvl w:ilvl="0" w:tplc="7778A57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91D6B"/>
    <w:multiLevelType w:val="hybridMultilevel"/>
    <w:tmpl w:val="67C68424"/>
    <w:lvl w:ilvl="0" w:tplc="0D2CBF7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A52155"/>
    <w:multiLevelType w:val="hybridMultilevel"/>
    <w:tmpl w:val="F15E58DC"/>
    <w:lvl w:ilvl="0" w:tplc="2F306FDE">
      <w:numFmt w:val="bullet"/>
      <w:lvlText w:val="-"/>
      <w:lvlJc w:val="left"/>
      <w:pPr>
        <w:tabs>
          <w:tab w:val="num" w:pos="1060"/>
        </w:tabs>
        <w:ind w:left="1060" w:hanging="70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0137D"/>
    <w:multiLevelType w:val="hybridMultilevel"/>
    <w:tmpl w:val="AAD05AA8"/>
    <w:lvl w:ilvl="0" w:tplc="C4906EE0">
      <w:start w:val="2"/>
      <w:numFmt w:val="none"/>
      <w:lvlText w:val="B."/>
      <w:lvlJc w:val="left"/>
      <w:pPr>
        <w:ind w:left="644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3556487"/>
    <w:multiLevelType w:val="hybridMultilevel"/>
    <w:tmpl w:val="4306BC80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471BB"/>
    <w:multiLevelType w:val="multilevel"/>
    <w:tmpl w:val="317A71D4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411ED"/>
    <w:multiLevelType w:val="hybridMultilevel"/>
    <w:tmpl w:val="A482BCF2"/>
    <w:lvl w:ilvl="0" w:tplc="229E675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0" w:hanging="360"/>
      </w:pPr>
    </w:lvl>
    <w:lvl w:ilvl="2" w:tplc="0807001B" w:tentative="1">
      <w:start w:val="1"/>
      <w:numFmt w:val="lowerRoman"/>
      <w:lvlText w:val="%3."/>
      <w:lvlJc w:val="right"/>
      <w:pPr>
        <w:ind w:left="2580" w:hanging="180"/>
      </w:pPr>
    </w:lvl>
    <w:lvl w:ilvl="3" w:tplc="0807000F" w:tentative="1">
      <w:start w:val="1"/>
      <w:numFmt w:val="decimal"/>
      <w:lvlText w:val="%4."/>
      <w:lvlJc w:val="left"/>
      <w:pPr>
        <w:ind w:left="3300" w:hanging="360"/>
      </w:pPr>
    </w:lvl>
    <w:lvl w:ilvl="4" w:tplc="08070019" w:tentative="1">
      <w:start w:val="1"/>
      <w:numFmt w:val="lowerLetter"/>
      <w:lvlText w:val="%5."/>
      <w:lvlJc w:val="left"/>
      <w:pPr>
        <w:ind w:left="4020" w:hanging="360"/>
      </w:pPr>
    </w:lvl>
    <w:lvl w:ilvl="5" w:tplc="0807001B" w:tentative="1">
      <w:start w:val="1"/>
      <w:numFmt w:val="lowerRoman"/>
      <w:lvlText w:val="%6."/>
      <w:lvlJc w:val="right"/>
      <w:pPr>
        <w:ind w:left="4740" w:hanging="180"/>
      </w:pPr>
    </w:lvl>
    <w:lvl w:ilvl="6" w:tplc="0807000F" w:tentative="1">
      <w:start w:val="1"/>
      <w:numFmt w:val="decimal"/>
      <w:lvlText w:val="%7."/>
      <w:lvlJc w:val="left"/>
      <w:pPr>
        <w:ind w:left="5460" w:hanging="360"/>
      </w:pPr>
    </w:lvl>
    <w:lvl w:ilvl="7" w:tplc="08070019" w:tentative="1">
      <w:start w:val="1"/>
      <w:numFmt w:val="lowerLetter"/>
      <w:lvlText w:val="%8."/>
      <w:lvlJc w:val="left"/>
      <w:pPr>
        <w:ind w:left="6180" w:hanging="360"/>
      </w:pPr>
    </w:lvl>
    <w:lvl w:ilvl="8" w:tplc="0807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18F119C8"/>
    <w:multiLevelType w:val="hybridMultilevel"/>
    <w:tmpl w:val="627EF7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32232"/>
    <w:multiLevelType w:val="hybridMultilevel"/>
    <w:tmpl w:val="721CF620"/>
    <w:lvl w:ilvl="0" w:tplc="A7BC5B06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51529"/>
    <w:multiLevelType w:val="hybridMultilevel"/>
    <w:tmpl w:val="31B67294"/>
    <w:lvl w:ilvl="0" w:tplc="9E742A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E2000D"/>
    <w:multiLevelType w:val="hybridMultilevel"/>
    <w:tmpl w:val="9498375A"/>
    <w:lvl w:ilvl="0" w:tplc="7778A57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D1588"/>
    <w:multiLevelType w:val="hybridMultilevel"/>
    <w:tmpl w:val="5B92873E"/>
    <w:lvl w:ilvl="0" w:tplc="2F306FDE">
      <w:numFmt w:val="bullet"/>
      <w:lvlText w:val="-"/>
      <w:lvlJc w:val="left"/>
      <w:pPr>
        <w:tabs>
          <w:tab w:val="num" w:pos="1060"/>
        </w:tabs>
        <w:ind w:left="1060" w:hanging="700"/>
      </w:pPr>
      <w:rPr>
        <w:rFonts w:ascii="Arial" w:eastAsia="Times New Roman" w:hAnsi="Arial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E87B10"/>
    <w:multiLevelType w:val="hybridMultilevel"/>
    <w:tmpl w:val="B53092AE"/>
    <w:lvl w:ilvl="0" w:tplc="D212AE4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0844DC"/>
    <w:multiLevelType w:val="multilevel"/>
    <w:tmpl w:val="698447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E02F1"/>
    <w:multiLevelType w:val="hybridMultilevel"/>
    <w:tmpl w:val="CA9442FE"/>
    <w:lvl w:ilvl="0" w:tplc="05AC6BB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03521AB"/>
    <w:multiLevelType w:val="hybridMultilevel"/>
    <w:tmpl w:val="80A6BD14"/>
    <w:lvl w:ilvl="0" w:tplc="CFFC25B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1626E6"/>
    <w:multiLevelType w:val="multilevel"/>
    <w:tmpl w:val="627EF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3C2E92"/>
    <w:multiLevelType w:val="multilevel"/>
    <w:tmpl w:val="E37A3DE2"/>
    <w:lvl w:ilvl="0">
      <w:start w:val="1"/>
      <w:numFmt w:val="none"/>
      <w:lvlText w:val="A."/>
      <w:lvlJc w:val="left"/>
      <w:pPr>
        <w:ind w:left="72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7D4C93"/>
    <w:multiLevelType w:val="hybridMultilevel"/>
    <w:tmpl w:val="454CEB4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77A74"/>
    <w:multiLevelType w:val="multilevel"/>
    <w:tmpl w:val="5336B02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ED46F80"/>
    <w:multiLevelType w:val="hybridMultilevel"/>
    <w:tmpl w:val="E37A3DE2"/>
    <w:lvl w:ilvl="0" w:tplc="C082BDF8">
      <w:start w:val="1"/>
      <w:numFmt w:val="none"/>
      <w:lvlText w:val="A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F658B"/>
    <w:multiLevelType w:val="hybridMultilevel"/>
    <w:tmpl w:val="BB764C0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96D92"/>
    <w:multiLevelType w:val="hybridMultilevel"/>
    <w:tmpl w:val="1E5405BE"/>
    <w:lvl w:ilvl="0" w:tplc="740EAB3C">
      <w:start w:val="1"/>
      <w:numFmt w:val="none"/>
      <w:lvlText w:val="c)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13186B"/>
    <w:multiLevelType w:val="hybridMultilevel"/>
    <w:tmpl w:val="B840E1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61FA6"/>
    <w:multiLevelType w:val="hybridMultilevel"/>
    <w:tmpl w:val="C7E8BB14"/>
    <w:lvl w:ilvl="0" w:tplc="CFFC25B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EC29B2"/>
    <w:multiLevelType w:val="hybridMultilevel"/>
    <w:tmpl w:val="236AE6D8"/>
    <w:lvl w:ilvl="0" w:tplc="AC605032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F1D7B"/>
    <w:multiLevelType w:val="hybridMultilevel"/>
    <w:tmpl w:val="36026B4E"/>
    <w:lvl w:ilvl="0" w:tplc="3C62D21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D71DDC"/>
    <w:multiLevelType w:val="hybridMultilevel"/>
    <w:tmpl w:val="86D06DA4"/>
    <w:lvl w:ilvl="0" w:tplc="7426415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02713"/>
    <w:multiLevelType w:val="hybridMultilevel"/>
    <w:tmpl w:val="E0385214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28"/>
  </w:num>
  <w:num w:numId="5">
    <w:abstractNumId w:val="22"/>
  </w:num>
  <w:num w:numId="6">
    <w:abstractNumId w:val="5"/>
  </w:num>
  <w:num w:numId="7">
    <w:abstractNumId w:val="7"/>
  </w:num>
  <w:num w:numId="8">
    <w:abstractNumId w:val="15"/>
  </w:num>
  <w:num w:numId="9">
    <w:abstractNumId w:val="19"/>
  </w:num>
  <w:num w:numId="10">
    <w:abstractNumId w:val="9"/>
  </w:num>
  <w:num w:numId="11">
    <w:abstractNumId w:val="2"/>
  </w:num>
  <w:num w:numId="12">
    <w:abstractNumId w:val="18"/>
  </w:num>
  <w:num w:numId="13">
    <w:abstractNumId w:val="11"/>
  </w:num>
  <w:num w:numId="14">
    <w:abstractNumId w:val="24"/>
  </w:num>
  <w:num w:numId="15">
    <w:abstractNumId w:val="21"/>
  </w:num>
  <w:num w:numId="16">
    <w:abstractNumId w:val="1"/>
  </w:num>
  <w:num w:numId="17">
    <w:abstractNumId w:val="29"/>
  </w:num>
  <w:num w:numId="18">
    <w:abstractNumId w:val="25"/>
  </w:num>
  <w:num w:numId="19">
    <w:abstractNumId w:val="26"/>
  </w:num>
  <w:num w:numId="20">
    <w:abstractNumId w:val="17"/>
  </w:num>
  <w:num w:numId="21">
    <w:abstractNumId w:val="8"/>
  </w:num>
  <w:num w:numId="22">
    <w:abstractNumId w:val="0"/>
  </w:num>
  <w:num w:numId="23">
    <w:abstractNumId w:val="3"/>
  </w:num>
  <w:num w:numId="24">
    <w:abstractNumId w:val="20"/>
  </w:num>
  <w:num w:numId="25">
    <w:abstractNumId w:val="23"/>
  </w:num>
  <w:num w:numId="26">
    <w:abstractNumId w:val="14"/>
  </w:num>
  <w:num w:numId="27">
    <w:abstractNumId w:val="27"/>
  </w:num>
  <w:num w:numId="28">
    <w:abstractNumId w:val="10"/>
  </w:num>
  <w:num w:numId="29">
    <w:abstractNumId w:val="16"/>
  </w:num>
  <w:num w:numId="30">
    <w:abstractNumId w:val="6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B2"/>
    <w:rsid w:val="00020D2E"/>
    <w:rsid w:val="00021029"/>
    <w:rsid w:val="0004363A"/>
    <w:rsid w:val="00055DDD"/>
    <w:rsid w:val="00063161"/>
    <w:rsid w:val="00067FE6"/>
    <w:rsid w:val="00072561"/>
    <w:rsid w:val="00073C3D"/>
    <w:rsid w:val="00076650"/>
    <w:rsid w:val="00080038"/>
    <w:rsid w:val="000832C2"/>
    <w:rsid w:val="0008753E"/>
    <w:rsid w:val="00091FD6"/>
    <w:rsid w:val="000B6C56"/>
    <w:rsid w:val="000C1215"/>
    <w:rsid w:val="000C30F0"/>
    <w:rsid w:val="000C4528"/>
    <w:rsid w:val="00104563"/>
    <w:rsid w:val="0012043E"/>
    <w:rsid w:val="00125259"/>
    <w:rsid w:val="0013460E"/>
    <w:rsid w:val="00136346"/>
    <w:rsid w:val="00140A7B"/>
    <w:rsid w:val="00147326"/>
    <w:rsid w:val="00147E32"/>
    <w:rsid w:val="001516A3"/>
    <w:rsid w:val="0018070E"/>
    <w:rsid w:val="00181010"/>
    <w:rsid w:val="00182A62"/>
    <w:rsid w:val="001840B0"/>
    <w:rsid w:val="001A4B35"/>
    <w:rsid w:val="001D2D2C"/>
    <w:rsid w:val="00207BAF"/>
    <w:rsid w:val="00212DE1"/>
    <w:rsid w:val="0021396D"/>
    <w:rsid w:val="00226A2E"/>
    <w:rsid w:val="002773E0"/>
    <w:rsid w:val="00277B2E"/>
    <w:rsid w:val="002A158F"/>
    <w:rsid w:val="002A47AE"/>
    <w:rsid w:val="002B1275"/>
    <w:rsid w:val="002B321D"/>
    <w:rsid w:val="002B478C"/>
    <w:rsid w:val="002C0285"/>
    <w:rsid w:val="002C4B30"/>
    <w:rsid w:val="002D1B93"/>
    <w:rsid w:val="002D3B00"/>
    <w:rsid w:val="002E0FDA"/>
    <w:rsid w:val="002E28D5"/>
    <w:rsid w:val="003111D8"/>
    <w:rsid w:val="0032057A"/>
    <w:rsid w:val="00320DE6"/>
    <w:rsid w:val="003304EE"/>
    <w:rsid w:val="00372707"/>
    <w:rsid w:val="003B23C5"/>
    <w:rsid w:val="003F2E11"/>
    <w:rsid w:val="003F45DA"/>
    <w:rsid w:val="003F4E25"/>
    <w:rsid w:val="00401A47"/>
    <w:rsid w:val="00417DD5"/>
    <w:rsid w:val="00430CD9"/>
    <w:rsid w:val="0046545E"/>
    <w:rsid w:val="00474FA7"/>
    <w:rsid w:val="004908E0"/>
    <w:rsid w:val="004C4384"/>
    <w:rsid w:val="004D10B5"/>
    <w:rsid w:val="0051363C"/>
    <w:rsid w:val="005347B8"/>
    <w:rsid w:val="00561B7C"/>
    <w:rsid w:val="00596A71"/>
    <w:rsid w:val="005B524E"/>
    <w:rsid w:val="005B59AC"/>
    <w:rsid w:val="005C1057"/>
    <w:rsid w:val="005D4689"/>
    <w:rsid w:val="005D4C10"/>
    <w:rsid w:val="005F5523"/>
    <w:rsid w:val="00606346"/>
    <w:rsid w:val="00622266"/>
    <w:rsid w:val="006253F1"/>
    <w:rsid w:val="0064418C"/>
    <w:rsid w:val="00644D76"/>
    <w:rsid w:val="006516AB"/>
    <w:rsid w:val="00661185"/>
    <w:rsid w:val="00666197"/>
    <w:rsid w:val="006679C8"/>
    <w:rsid w:val="00695FD2"/>
    <w:rsid w:val="006B618C"/>
    <w:rsid w:val="007068AF"/>
    <w:rsid w:val="00750CE6"/>
    <w:rsid w:val="00763536"/>
    <w:rsid w:val="007942F8"/>
    <w:rsid w:val="0079799A"/>
    <w:rsid w:val="007B3655"/>
    <w:rsid w:val="007C0A93"/>
    <w:rsid w:val="007C230B"/>
    <w:rsid w:val="007D0C91"/>
    <w:rsid w:val="007D2DD5"/>
    <w:rsid w:val="007D78B2"/>
    <w:rsid w:val="007F0BDD"/>
    <w:rsid w:val="00806C9D"/>
    <w:rsid w:val="00807939"/>
    <w:rsid w:val="008108F6"/>
    <w:rsid w:val="00816D78"/>
    <w:rsid w:val="0082325A"/>
    <w:rsid w:val="00847974"/>
    <w:rsid w:val="00851513"/>
    <w:rsid w:val="00890A7A"/>
    <w:rsid w:val="008929E2"/>
    <w:rsid w:val="00895A16"/>
    <w:rsid w:val="008B4577"/>
    <w:rsid w:val="008B7EB2"/>
    <w:rsid w:val="008C1395"/>
    <w:rsid w:val="008D18DC"/>
    <w:rsid w:val="009132A7"/>
    <w:rsid w:val="00923BF6"/>
    <w:rsid w:val="009706F9"/>
    <w:rsid w:val="00971926"/>
    <w:rsid w:val="0097598F"/>
    <w:rsid w:val="009B0D23"/>
    <w:rsid w:val="009B37D8"/>
    <w:rsid w:val="009B7154"/>
    <w:rsid w:val="009D07E3"/>
    <w:rsid w:val="009D08D5"/>
    <w:rsid w:val="009E2488"/>
    <w:rsid w:val="009E2F61"/>
    <w:rsid w:val="009F6D9E"/>
    <w:rsid w:val="00A070D9"/>
    <w:rsid w:val="00A11A4C"/>
    <w:rsid w:val="00A57932"/>
    <w:rsid w:val="00A603BB"/>
    <w:rsid w:val="00A74DD9"/>
    <w:rsid w:val="00A9108D"/>
    <w:rsid w:val="00AB271A"/>
    <w:rsid w:val="00AB64D4"/>
    <w:rsid w:val="00AC1D82"/>
    <w:rsid w:val="00AD0EB5"/>
    <w:rsid w:val="00AF0989"/>
    <w:rsid w:val="00AF64CE"/>
    <w:rsid w:val="00B05BB4"/>
    <w:rsid w:val="00B122A9"/>
    <w:rsid w:val="00B13406"/>
    <w:rsid w:val="00B246F9"/>
    <w:rsid w:val="00B34477"/>
    <w:rsid w:val="00B36D7B"/>
    <w:rsid w:val="00B41F77"/>
    <w:rsid w:val="00B576FA"/>
    <w:rsid w:val="00B6056D"/>
    <w:rsid w:val="00B622C4"/>
    <w:rsid w:val="00B83906"/>
    <w:rsid w:val="00B8404C"/>
    <w:rsid w:val="00B96880"/>
    <w:rsid w:val="00B97EA6"/>
    <w:rsid w:val="00BC0DFD"/>
    <w:rsid w:val="00BC3D99"/>
    <w:rsid w:val="00BD711A"/>
    <w:rsid w:val="00BE7C99"/>
    <w:rsid w:val="00BF2F58"/>
    <w:rsid w:val="00BF3CCC"/>
    <w:rsid w:val="00C2218C"/>
    <w:rsid w:val="00C300CA"/>
    <w:rsid w:val="00C3053F"/>
    <w:rsid w:val="00C36756"/>
    <w:rsid w:val="00C40FBC"/>
    <w:rsid w:val="00C4527A"/>
    <w:rsid w:val="00C735FF"/>
    <w:rsid w:val="00C750FA"/>
    <w:rsid w:val="00C83F59"/>
    <w:rsid w:val="00CC41ED"/>
    <w:rsid w:val="00D04643"/>
    <w:rsid w:val="00D21BFD"/>
    <w:rsid w:val="00D337AF"/>
    <w:rsid w:val="00D56B33"/>
    <w:rsid w:val="00D87FB5"/>
    <w:rsid w:val="00DA22F4"/>
    <w:rsid w:val="00DA363C"/>
    <w:rsid w:val="00DC2EB5"/>
    <w:rsid w:val="00DE6113"/>
    <w:rsid w:val="00E21B10"/>
    <w:rsid w:val="00E322EE"/>
    <w:rsid w:val="00E34B02"/>
    <w:rsid w:val="00E40307"/>
    <w:rsid w:val="00E62A2F"/>
    <w:rsid w:val="00E638DF"/>
    <w:rsid w:val="00E63EF7"/>
    <w:rsid w:val="00E73237"/>
    <w:rsid w:val="00E940BE"/>
    <w:rsid w:val="00E95D1A"/>
    <w:rsid w:val="00EB17C3"/>
    <w:rsid w:val="00EE6E74"/>
    <w:rsid w:val="00EF2C90"/>
    <w:rsid w:val="00F024FE"/>
    <w:rsid w:val="00F30A4C"/>
    <w:rsid w:val="00F40AB2"/>
    <w:rsid w:val="00F55B30"/>
    <w:rsid w:val="00F804F6"/>
    <w:rsid w:val="00F9788C"/>
    <w:rsid w:val="00FC6E65"/>
    <w:rsid w:val="00FE1EE0"/>
    <w:rsid w:val="00FF00D4"/>
    <w:rsid w:val="00FF3DEA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DFEDFB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1926"/>
    <w:rPr>
      <w:rFonts w:ascii="Times New Roman" w:eastAsia="Times New Roman" w:hAnsi="Times New Roman" w:cs="Times New Roman"/>
      <w:lang w:val="de-CH" w:eastAsia="de-DE"/>
    </w:rPr>
  </w:style>
  <w:style w:type="paragraph" w:styleId="berschrift1">
    <w:name w:val="heading 1"/>
    <w:basedOn w:val="Standard"/>
    <w:next w:val="Standard"/>
    <w:link w:val="berschrift1Zchn"/>
    <w:qFormat/>
    <w:rsid w:val="00BC0DFD"/>
    <w:pPr>
      <w:tabs>
        <w:tab w:val="right" w:pos="7938"/>
      </w:tabs>
      <w:spacing w:before="120" w:after="120"/>
      <w:outlineLvl w:val="0"/>
    </w:pPr>
    <w:rPr>
      <w:rFonts w:ascii="Calibri" w:hAnsi="Calibri" w:cs="Arial"/>
      <w:b/>
      <w:bCs/>
      <w:spacing w:val="2"/>
      <w:kern w:val="32"/>
      <w:sz w:val="1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DFD"/>
    <w:pPr>
      <w:keepNext/>
      <w:keepLines/>
      <w:spacing w:before="120"/>
      <w:outlineLvl w:val="1"/>
    </w:pPr>
    <w:rPr>
      <w:rFonts w:asciiTheme="minorHAnsi" w:eastAsiaTheme="majorEastAsia" w:hAnsiTheme="minorHAnsi" w:cstheme="majorBidi"/>
      <w:b/>
      <w:bCs/>
      <w:color w:val="000000" w:themeColor="text1"/>
      <w:spacing w:val="2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0DFD"/>
    <w:pPr>
      <w:keepNext/>
      <w:keepLines/>
      <w:outlineLvl w:val="2"/>
    </w:pPr>
    <w:rPr>
      <w:rFonts w:asciiTheme="minorHAnsi" w:eastAsiaTheme="majorEastAsia" w:hAnsiTheme="minorHAnsi" w:cstheme="majorBidi"/>
      <w:b/>
      <w:bCs/>
      <w:color w:val="000000" w:themeColor="text1"/>
      <w:spacing w:val="2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0A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18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40AB2"/>
  </w:style>
  <w:style w:type="paragraph" w:styleId="Fuzeile">
    <w:name w:val="footer"/>
    <w:basedOn w:val="Standard"/>
    <w:link w:val="FuzeileZchn"/>
    <w:uiPriority w:val="99"/>
    <w:unhideWhenUsed/>
    <w:rsid w:val="00F40A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18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40AB2"/>
  </w:style>
  <w:style w:type="character" w:customStyle="1" w:styleId="berschrift1Zchn">
    <w:name w:val="Überschrift 1 Zchn"/>
    <w:basedOn w:val="Absatz-Standardschriftart"/>
    <w:link w:val="berschrift1"/>
    <w:rsid w:val="00BC0DFD"/>
    <w:rPr>
      <w:rFonts w:ascii="Calibri" w:eastAsia="Times New Roman" w:hAnsi="Calibri" w:cs="Arial"/>
      <w:b/>
      <w:bCs/>
      <w:spacing w:val="2"/>
      <w:kern w:val="32"/>
      <w:szCs w:val="28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DFD"/>
    <w:rPr>
      <w:rFonts w:eastAsiaTheme="majorEastAsia" w:cstheme="majorBidi"/>
      <w:b/>
      <w:bCs/>
      <w:color w:val="000000" w:themeColor="text1"/>
      <w:spacing w:val="2"/>
      <w:sz w:val="22"/>
      <w:szCs w:val="26"/>
      <w:lang w:val="de-CH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C0DFD"/>
    <w:rPr>
      <w:rFonts w:eastAsiaTheme="majorEastAsia" w:cstheme="majorBidi"/>
      <w:b/>
      <w:bCs/>
      <w:color w:val="000000" w:themeColor="text1"/>
      <w:spacing w:val="2"/>
      <w:sz w:val="18"/>
      <w:lang w:val="de-CH" w:eastAsia="de-DE"/>
    </w:rPr>
  </w:style>
  <w:style w:type="table" w:styleId="Tabellenraster">
    <w:name w:val="Table Grid"/>
    <w:basedOn w:val="NormaleTabelle"/>
    <w:uiPriority w:val="39"/>
    <w:rsid w:val="00BC0DFD"/>
    <w:rPr>
      <w:rFonts w:ascii="Frutiger 45 Light" w:eastAsia="Times New Roman" w:hAnsi="Frutiger 45 Light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autoRedefine/>
    <w:uiPriority w:val="99"/>
    <w:unhideWhenUsed/>
    <w:rsid w:val="00BC0DFD"/>
    <w:rPr>
      <w:rFonts w:asciiTheme="minorHAnsi" w:hAnsiTheme="minorHAnsi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C0DFD"/>
    <w:rPr>
      <w:rFonts w:eastAsia="Times New Roman" w:cs="Times New Roman"/>
      <w:sz w:val="18"/>
      <w:lang w:val="de-CH" w:eastAsia="de-DE"/>
    </w:rPr>
  </w:style>
  <w:style w:type="character" w:styleId="Funotenzeichen">
    <w:name w:val="footnote reference"/>
    <w:basedOn w:val="Absatz-Standardschriftart"/>
    <w:uiPriority w:val="99"/>
    <w:unhideWhenUsed/>
    <w:rsid w:val="00BC0DFD"/>
    <w:rPr>
      <w:vertAlign w:val="superscript"/>
    </w:rPr>
  </w:style>
  <w:style w:type="table" w:customStyle="1" w:styleId="Layouttabelle">
    <w:name w:val="Layouttabelle"/>
    <w:basedOn w:val="NormaleTabelle"/>
    <w:uiPriority w:val="99"/>
    <w:qFormat/>
    <w:rsid w:val="00BC0DFD"/>
    <w:rPr>
      <w:rFonts w:ascii="Arial" w:eastAsia="Calibri" w:hAnsi="Arial" w:cs="Times New Roman"/>
      <w:sz w:val="16"/>
      <w:szCs w:val="20"/>
      <w:lang w:val="de-CH" w:eastAsia="de-CH"/>
    </w:rPr>
    <w:tblPr>
      <w:tblCellMar>
        <w:left w:w="57" w:type="dxa"/>
        <w:right w:w="57" w:type="dxa"/>
      </w:tblCellMar>
    </w:tblPr>
    <w:trPr>
      <w:cantSplit/>
    </w:trPr>
  </w:style>
  <w:style w:type="paragraph" w:customStyle="1" w:styleId="TitelFett">
    <w:name w:val="TitelFett"/>
    <w:basedOn w:val="Titel"/>
    <w:rsid w:val="009132A7"/>
    <w:pPr>
      <w:contextualSpacing w:val="0"/>
    </w:pPr>
    <w:rPr>
      <w:rFonts w:ascii="Arial" w:eastAsia="Times New Roman" w:hAnsi="Arial" w:cs="Arial"/>
      <w:b/>
      <w:bCs/>
      <w:spacing w:val="2"/>
      <w:kern w:val="0"/>
      <w:sz w:val="28"/>
      <w:szCs w:val="32"/>
      <w:lang w:val="de-CH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132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913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6253F1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B134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eitenzahl">
    <w:name w:val="page number"/>
    <w:basedOn w:val="Absatz-Standardschriftart"/>
    <w:rsid w:val="001D2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4AD2C1-288A-4B0B-AAE9-C339A9670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9078109D.dotm</Template>
  <TotalTime>0</TotalTime>
  <Pages>9</Pages>
  <Words>1266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Lernkontrolle 4 / 4. Schuljahr</vt:lpstr>
      <vt:lpstr>Thema: Multiplikation, Sachrechnen und Geometrie</vt:lpstr>
      <vt:lpstr>Name: __________________</vt:lpstr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Aufgabenangebot Lernkontrollen 4. Schuljahr, Serie 4</dc:title>
  <dc:subject/>
  <dc:creator>iwan raschle</dc:creator>
  <cp:keywords>AKVB</cp:keywords>
  <dc:description>LPLMK</dc:description>
  <cp:lastModifiedBy>Rognon Patrick, ERZ-AKVB-FBS</cp:lastModifiedBy>
  <cp:revision>2</cp:revision>
  <cp:lastPrinted>2018-05-31T09:56:00Z</cp:lastPrinted>
  <dcterms:created xsi:type="dcterms:W3CDTF">2019-04-08T08:43:00Z</dcterms:created>
  <dcterms:modified xsi:type="dcterms:W3CDTF">2019-04-08T08:43:00Z</dcterms:modified>
</cp:coreProperties>
</file>