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421BC0" w14:textId="45B1D090" w:rsidR="004C1515" w:rsidRPr="00396656" w:rsidRDefault="0078093B" w:rsidP="004C1515">
      <w:pPr>
        <w:rPr>
          <w:rFonts w:ascii="Arial" w:hAnsi="Arial" w:cs="Arial"/>
          <w:b/>
          <w:bCs/>
          <w:sz w:val="22"/>
          <w:szCs w:val="22"/>
          <w:lang w:val="de-CH"/>
        </w:rPr>
      </w:pPr>
      <w:bookmarkStart w:id="0" w:name="_GoBack"/>
      <w:bookmarkEnd w:id="0"/>
      <w:r w:rsidRPr="00396656">
        <w:rPr>
          <w:rFonts w:ascii="Arial" w:hAnsi="Arial" w:cs="Arial"/>
          <w:b/>
          <w:bCs/>
          <w:sz w:val="28"/>
          <w:szCs w:val="28"/>
          <w:lang w:val="de-CH"/>
        </w:rPr>
        <w:t>Gummibärchenstatistik</w:t>
      </w:r>
      <w:r w:rsidR="004C1515" w:rsidRPr="00396656">
        <w:rPr>
          <w:rFonts w:ascii="Arial" w:hAnsi="Arial" w:cs="Arial"/>
          <w:b/>
          <w:bCs/>
          <w:sz w:val="28"/>
          <w:szCs w:val="28"/>
          <w:lang w:val="de-CH"/>
        </w:rPr>
        <w:t xml:space="preserve"> </w:t>
      </w:r>
      <w:r w:rsidR="004C1515" w:rsidRPr="00396656">
        <w:rPr>
          <w:rFonts w:ascii="Arial" w:hAnsi="Arial" w:cs="Arial"/>
          <w:b/>
          <w:bCs/>
          <w:sz w:val="22"/>
          <w:szCs w:val="22"/>
          <w:lang w:val="de-CH"/>
        </w:rPr>
        <w:tab/>
        <w:t xml:space="preserve">(als Auftrag </w:t>
      </w:r>
      <w:r w:rsidR="009C3FBD"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für </w:t>
      </w:r>
      <w:r w:rsidR="004C1515" w:rsidRPr="00396656">
        <w:rPr>
          <w:rFonts w:ascii="Arial" w:hAnsi="Arial" w:cs="Arial"/>
          <w:b/>
          <w:bCs/>
          <w:sz w:val="22"/>
          <w:szCs w:val="22"/>
          <w:lang w:val="de-CH"/>
        </w:rPr>
        <w:t>zu</w:t>
      </w:r>
      <w:r w:rsidR="009C3FBD"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 H</w:t>
      </w:r>
      <w:r w:rsidR="004C1515" w:rsidRPr="00396656">
        <w:rPr>
          <w:rFonts w:ascii="Arial" w:hAnsi="Arial" w:cs="Arial"/>
          <w:b/>
          <w:bCs/>
          <w:sz w:val="22"/>
          <w:szCs w:val="22"/>
          <w:lang w:val="de-CH"/>
        </w:rPr>
        <w:t>ause geeignet)</w:t>
      </w:r>
    </w:p>
    <w:p w14:paraId="2C4A6ACE" w14:textId="77777777" w:rsidR="004C1515" w:rsidRPr="00396656" w:rsidRDefault="004C1515" w:rsidP="004C1515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tbl>
      <w:tblPr>
        <w:tblStyle w:val="Tabellenraster"/>
        <w:tblW w:w="984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0"/>
        <w:gridCol w:w="222"/>
        <w:gridCol w:w="222"/>
      </w:tblGrid>
      <w:tr w:rsidR="00DD6D75" w:rsidRPr="00396656" w14:paraId="24A648ED" w14:textId="77777777" w:rsidTr="00DD6D75">
        <w:tc>
          <w:tcPr>
            <w:tcW w:w="9404" w:type="dxa"/>
            <w:vAlign w:val="center"/>
          </w:tcPr>
          <w:p w14:paraId="3DF028EB" w14:textId="2D13F7D0" w:rsidR="004C1515" w:rsidRPr="00396656" w:rsidRDefault="00DD6D75" w:rsidP="00DD6D75">
            <w:pPr>
              <w:jc w:val="center"/>
              <w:rPr>
                <w:rFonts w:ascii="Arial" w:hAnsi="Arial" w:cs="Arial"/>
                <w:lang w:val="de-CH"/>
              </w:rPr>
            </w:pPr>
            <w:r w:rsidRPr="00396656">
              <w:rPr>
                <w:rFonts w:ascii="Arial" w:hAnsi="Arial" w:cs="Arial"/>
                <w:noProof/>
                <w:lang w:val="de-CH" w:eastAsia="de-CH"/>
              </w:rPr>
              <w:drawing>
                <wp:inline distT="0" distB="0" distL="0" distR="0" wp14:anchorId="7216B935" wp14:editId="18655053">
                  <wp:extent cx="5870451" cy="1565189"/>
                  <wp:effectExtent l="0" t="0" r="0" b="0"/>
                  <wp:docPr id="5" name="Grafik 5" descr="Ein Bild, das drinnen, sitzend, suchend, Fron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ummi-bears-8551_1920.png"/>
                          <pic:cNvPicPr/>
                        </pic:nvPicPr>
                        <pic:blipFill rotWithShape="1">
                          <a:blip r:embed="rId8"/>
                          <a:srcRect t="27912" b="27842"/>
                          <a:stretch/>
                        </pic:blipFill>
                        <pic:spPr bwMode="auto">
                          <a:xfrm>
                            <a:off x="0" y="0"/>
                            <a:ext cx="5940122" cy="1583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415E8F2C" w14:textId="41D64C7C" w:rsidR="004C1515" w:rsidRPr="00396656" w:rsidRDefault="004C1515" w:rsidP="00BF0C4F">
            <w:pPr>
              <w:jc w:val="center"/>
              <w:rPr>
                <w:rFonts w:ascii="Arial" w:hAnsi="Arial" w:cs="Arial"/>
                <w:lang w:val="de-CH"/>
              </w:rPr>
            </w:pPr>
          </w:p>
        </w:tc>
        <w:tc>
          <w:tcPr>
            <w:tcW w:w="222" w:type="dxa"/>
            <w:vAlign w:val="center"/>
          </w:tcPr>
          <w:p w14:paraId="63A74F9E" w14:textId="55411872" w:rsidR="004C1515" w:rsidRPr="00396656" w:rsidRDefault="004C1515" w:rsidP="00BF0C4F">
            <w:pPr>
              <w:jc w:val="center"/>
              <w:rPr>
                <w:rFonts w:ascii="Arial" w:hAnsi="Arial" w:cs="Arial"/>
                <w:lang w:val="de-CH"/>
              </w:rPr>
            </w:pPr>
          </w:p>
        </w:tc>
      </w:tr>
    </w:tbl>
    <w:p w14:paraId="67C36256" w14:textId="77777777" w:rsidR="004C1515" w:rsidRPr="00396656" w:rsidRDefault="004C1515" w:rsidP="004C1515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065943F1" w14:textId="77777777" w:rsidR="00D028F2" w:rsidRPr="00396656" w:rsidRDefault="00D028F2" w:rsidP="004C1515">
      <w:pPr>
        <w:spacing w:line="276" w:lineRule="auto"/>
        <w:rPr>
          <w:rFonts w:ascii="Arial" w:hAnsi="Arial" w:cs="Arial"/>
          <w:sz w:val="22"/>
          <w:szCs w:val="22"/>
          <w:lang w:val="de-CH"/>
        </w:rPr>
        <w:sectPr w:rsidR="00D028F2" w:rsidRPr="0039665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4" w:h="16838"/>
          <w:pgMar w:top="1766" w:right="851" w:bottom="1134" w:left="1134" w:header="709" w:footer="709" w:gutter="0"/>
          <w:cols w:space="720" w:equalWidth="0">
            <w:col w:w="9406"/>
          </w:cols>
        </w:sectPr>
      </w:pPr>
    </w:p>
    <w:tbl>
      <w:tblPr>
        <w:tblStyle w:val="Tabellenraster"/>
        <w:tblW w:w="93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9322"/>
      </w:tblGrid>
      <w:tr w:rsidR="00D028F2" w:rsidRPr="00396656" w14:paraId="60A1510D" w14:textId="77777777" w:rsidTr="00D028F2">
        <w:tc>
          <w:tcPr>
            <w:tcW w:w="9322" w:type="dxa"/>
            <w:shd w:val="clear" w:color="auto" w:fill="EEECE1" w:themeFill="background2"/>
          </w:tcPr>
          <w:p w14:paraId="4DA06E89" w14:textId="7480A57B" w:rsidR="00D028F2" w:rsidRPr="00396656" w:rsidRDefault="00D028F2" w:rsidP="00D028F2">
            <w:pPr>
              <w:spacing w:line="276" w:lineRule="auto"/>
              <w:ind w:right="318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  <w:p w14:paraId="3BA17199" w14:textId="3B8FC9DB" w:rsidR="00D028F2" w:rsidRPr="00396656" w:rsidRDefault="00D028F2" w:rsidP="00D028F2">
            <w:pPr>
              <w:spacing w:line="276" w:lineRule="auto"/>
              <w:ind w:left="284" w:right="318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396656">
              <w:rPr>
                <w:rFonts w:ascii="Arial" w:hAnsi="Arial" w:cs="Arial"/>
                <w:sz w:val="22"/>
                <w:szCs w:val="22"/>
                <w:lang w:val="de-CH"/>
              </w:rPr>
              <w:t>Welche ist deine Lieblingsfarbe bei Gummibärchen? Weisst du auch, welchen Geschmack diese Farbe hat oder haben sollte?</w:t>
            </w:r>
          </w:p>
          <w:p w14:paraId="095B447D" w14:textId="577B98CA" w:rsidR="00D028F2" w:rsidRPr="00396656" w:rsidRDefault="00D028F2" w:rsidP="00D028F2">
            <w:pPr>
              <w:spacing w:line="276" w:lineRule="auto"/>
              <w:ind w:left="284" w:right="318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396656">
              <w:rPr>
                <w:rFonts w:ascii="Arial" w:hAnsi="Arial" w:cs="Arial"/>
                <w:sz w:val="22"/>
                <w:szCs w:val="22"/>
                <w:lang w:val="de-CH"/>
              </w:rPr>
              <w:t>Was meinst du: Kommen alle Gummibärchenfarben gleich häufig vor, oder gibt es eine Farbe, die mehr produziert wird als andere?</w:t>
            </w:r>
          </w:p>
          <w:p w14:paraId="5B66BC0E" w14:textId="77777777" w:rsidR="00D028F2" w:rsidRPr="00396656" w:rsidRDefault="00D028F2" w:rsidP="00D028F2">
            <w:pPr>
              <w:spacing w:line="276" w:lineRule="auto"/>
              <w:ind w:left="284" w:right="318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396656">
              <w:rPr>
                <w:rFonts w:ascii="Arial" w:hAnsi="Arial" w:cs="Arial"/>
                <w:sz w:val="22"/>
                <w:szCs w:val="22"/>
                <w:lang w:val="de-CH"/>
              </w:rPr>
              <w:t>Hat es in allen Packungen gleich viele Gummibärchen?</w:t>
            </w:r>
          </w:p>
          <w:p w14:paraId="3B7AC100" w14:textId="0E12CC0D" w:rsidR="00D028F2" w:rsidRPr="00396656" w:rsidRDefault="00D028F2" w:rsidP="00D028F2">
            <w:pPr>
              <w:spacing w:line="276" w:lineRule="auto"/>
              <w:ind w:left="284" w:right="318"/>
              <w:rPr>
                <w:rFonts w:ascii="Arial" w:hAnsi="Arial" w:cs="Arial"/>
                <w:sz w:val="22"/>
                <w:szCs w:val="22"/>
                <w:lang w:val="de-CH"/>
              </w:rPr>
            </w:pPr>
            <w:r w:rsidRPr="00396656">
              <w:rPr>
                <w:rFonts w:ascii="Arial" w:hAnsi="Arial" w:cs="Arial"/>
                <w:sz w:val="22"/>
                <w:szCs w:val="22"/>
                <w:lang w:val="de-CH"/>
              </w:rPr>
              <w:t xml:space="preserve">Kommt es vor, dass nur eine oder zwei Farben </w:t>
            </w:r>
            <w:r w:rsidR="00212EA7" w:rsidRPr="00396656">
              <w:rPr>
                <w:rFonts w:ascii="Arial" w:hAnsi="Arial" w:cs="Arial"/>
                <w:sz w:val="22"/>
                <w:szCs w:val="22"/>
                <w:lang w:val="de-CH"/>
              </w:rPr>
              <w:t>in einem Päckchen sind</w:t>
            </w:r>
            <w:r w:rsidRPr="00396656">
              <w:rPr>
                <w:rFonts w:ascii="Arial" w:hAnsi="Arial" w:cs="Arial"/>
                <w:sz w:val="22"/>
                <w:szCs w:val="22"/>
                <w:lang w:val="de-CH"/>
              </w:rPr>
              <w:t>?</w:t>
            </w:r>
          </w:p>
          <w:p w14:paraId="030C2C58" w14:textId="77777777" w:rsidR="00D028F2" w:rsidRPr="00396656" w:rsidRDefault="00D028F2" w:rsidP="004C1515">
            <w:pPr>
              <w:spacing w:line="276" w:lineRule="auto"/>
              <w:rPr>
                <w:rFonts w:ascii="Arial" w:hAnsi="Arial" w:cs="Arial"/>
                <w:sz w:val="22"/>
                <w:szCs w:val="22"/>
                <w:lang w:val="de-CH"/>
              </w:rPr>
            </w:pPr>
          </w:p>
        </w:tc>
      </w:tr>
    </w:tbl>
    <w:p w14:paraId="1A95E3A2" w14:textId="77777777" w:rsidR="00D028F2" w:rsidRPr="00396656" w:rsidRDefault="00D028F2" w:rsidP="00D028F2">
      <w:pPr>
        <w:rPr>
          <w:rFonts w:ascii="Arial" w:hAnsi="Arial" w:cs="Arial"/>
          <w:b/>
          <w:bCs/>
          <w:sz w:val="22"/>
          <w:szCs w:val="22"/>
          <w:lang w:val="de-CH"/>
        </w:rPr>
        <w:sectPr w:rsidR="00D028F2" w:rsidRPr="00396656" w:rsidSect="00D028F2">
          <w:type w:val="continuous"/>
          <w:pgSz w:w="11904" w:h="16838"/>
          <w:pgMar w:top="1766" w:right="851" w:bottom="1134" w:left="1134" w:header="709" w:footer="709" w:gutter="0"/>
          <w:cols w:space="720"/>
        </w:sectPr>
      </w:pPr>
    </w:p>
    <w:p w14:paraId="63C40494" w14:textId="26B3A410" w:rsidR="006D1FE0" w:rsidRPr="00396656" w:rsidRDefault="006D1FE0" w:rsidP="006D1FE0">
      <w:pPr>
        <w:pStyle w:val="Listenabsatz"/>
        <w:numPr>
          <w:ilvl w:val="0"/>
          <w:numId w:val="11"/>
        </w:num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b/>
          <w:bCs/>
          <w:sz w:val="22"/>
          <w:szCs w:val="22"/>
          <w:lang w:val="de-CH"/>
        </w:rPr>
        <w:t>Kommen dir noch weitere Fragen</w:t>
      </w:r>
      <w:r w:rsidR="00212EA7"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 und Vermutungen</w:t>
      </w:r>
      <w:r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 in den Sinn? Was könnte man noch untersuchen?</w:t>
      </w:r>
    </w:p>
    <w:p w14:paraId="3D45D30A" w14:textId="3F290E5E" w:rsidR="00D06891" w:rsidRPr="00396656" w:rsidRDefault="004C1515" w:rsidP="006D1FE0">
      <w:pPr>
        <w:pStyle w:val="Listenabsatz"/>
        <w:spacing w:line="276" w:lineRule="auto"/>
        <w:ind w:left="245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Schreibe auf.</w:t>
      </w:r>
    </w:p>
    <w:p w14:paraId="7FC45F28" w14:textId="52A5E907" w:rsidR="00BD6568" w:rsidRPr="00396656" w:rsidRDefault="00BD6568" w:rsidP="006D1FE0">
      <w:pPr>
        <w:pStyle w:val="Listenabsatz"/>
        <w:spacing w:line="276" w:lineRule="auto"/>
        <w:ind w:left="245"/>
        <w:rPr>
          <w:rFonts w:ascii="Arial" w:hAnsi="Arial" w:cs="Arial"/>
          <w:sz w:val="22"/>
          <w:szCs w:val="22"/>
          <w:lang w:val="de-CH"/>
        </w:rPr>
      </w:pPr>
    </w:p>
    <w:p w14:paraId="3BF620E2" w14:textId="23862108" w:rsidR="00212EA7" w:rsidRPr="00396656" w:rsidRDefault="00212EA7" w:rsidP="009100DB">
      <w:pPr>
        <w:pStyle w:val="Listenabsatz"/>
        <w:numPr>
          <w:ilvl w:val="0"/>
          <w:numId w:val="11"/>
        </w:num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Vermutung und </w:t>
      </w:r>
      <w:r w:rsidR="00BD6568" w:rsidRPr="00396656">
        <w:rPr>
          <w:rFonts w:ascii="Arial" w:hAnsi="Arial" w:cs="Arial"/>
          <w:b/>
          <w:bCs/>
          <w:sz w:val="22"/>
          <w:szCs w:val="22"/>
          <w:lang w:val="de-CH"/>
        </w:rPr>
        <w:t>Untersuchung</w:t>
      </w:r>
      <w:r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 1</w:t>
      </w:r>
      <w:r w:rsidR="00BD6568"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: </w:t>
      </w:r>
    </w:p>
    <w:p w14:paraId="2422F5A2" w14:textId="77777777" w:rsidR="004E1C1D" w:rsidRPr="00396656" w:rsidRDefault="00212EA7" w:rsidP="00D91B68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 xml:space="preserve">Wie sieht die Verteilung der Farben in einem Päckchen mit 10 Gummibärchen wohl aus? Stelle deine Vermutung dar. </w:t>
      </w:r>
    </w:p>
    <w:p w14:paraId="2621C198" w14:textId="3F2231C0" w:rsidR="004E1C1D" w:rsidRPr="00832960" w:rsidRDefault="007736B7" w:rsidP="00D91B68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832960">
        <w:rPr>
          <w:rFonts w:ascii="Arial" w:hAnsi="Arial" w:cs="Arial"/>
          <w:sz w:val="22"/>
          <w:szCs w:val="22"/>
          <w:lang w:val="de-CH"/>
        </w:rPr>
        <w:t xml:space="preserve">Nimm </w:t>
      </w:r>
      <w:r w:rsidR="00212EA7" w:rsidRPr="00832960">
        <w:rPr>
          <w:rFonts w:ascii="Arial" w:hAnsi="Arial" w:cs="Arial"/>
          <w:sz w:val="22"/>
          <w:szCs w:val="22"/>
          <w:lang w:val="de-CH"/>
        </w:rPr>
        <w:t xml:space="preserve">nun eine </w:t>
      </w:r>
      <w:r w:rsidR="00A63991" w:rsidRPr="00832960">
        <w:rPr>
          <w:rFonts w:ascii="Arial" w:hAnsi="Arial" w:cs="Arial"/>
          <w:sz w:val="22"/>
          <w:szCs w:val="22"/>
          <w:lang w:val="de-CH"/>
        </w:rPr>
        <w:t xml:space="preserve">10er </w:t>
      </w:r>
      <w:r w:rsidRPr="00832960">
        <w:rPr>
          <w:rFonts w:ascii="Arial" w:hAnsi="Arial" w:cs="Arial"/>
          <w:sz w:val="22"/>
          <w:szCs w:val="22"/>
          <w:lang w:val="de-CH"/>
        </w:rPr>
        <w:t xml:space="preserve">Packung (12g) von Gummibärchen und </w:t>
      </w:r>
      <w:r w:rsidR="009C1B09" w:rsidRPr="00832960">
        <w:rPr>
          <w:rFonts w:ascii="Arial" w:hAnsi="Arial" w:cs="Arial"/>
          <w:sz w:val="22"/>
          <w:szCs w:val="22"/>
          <w:lang w:val="de-CH"/>
        </w:rPr>
        <w:t>zähle</w:t>
      </w:r>
      <w:r w:rsidRPr="00832960">
        <w:rPr>
          <w:rFonts w:ascii="Arial" w:hAnsi="Arial" w:cs="Arial"/>
          <w:sz w:val="22"/>
          <w:szCs w:val="22"/>
          <w:lang w:val="de-CH"/>
        </w:rPr>
        <w:t>, wie die Farben verteilt sind.</w:t>
      </w:r>
      <w:r w:rsidR="004E1C1D" w:rsidRPr="00832960">
        <w:rPr>
          <w:rFonts w:ascii="Arial" w:hAnsi="Arial" w:cs="Arial"/>
          <w:sz w:val="22"/>
          <w:szCs w:val="22"/>
          <w:lang w:val="de-CH"/>
        </w:rPr>
        <w:t xml:space="preserve"> Wenn du gerade keine Gummibärchen zur Hand hast, oder keine einkaufen möchtest, geh</w:t>
      </w:r>
      <w:r w:rsidR="00B93162" w:rsidRPr="00832960">
        <w:rPr>
          <w:rFonts w:ascii="Arial" w:hAnsi="Arial" w:cs="Arial"/>
          <w:sz w:val="22"/>
          <w:szCs w:val="22"/>
          <w:lang w:val="de-CH"/>
        </w:rPr>
        <w:t>st du</w:t>
      </w:r>
      <w:r w:rsidR="004E1C1D" w:rsidRPr="00832960">
        <w:rPr>
          <w:rFonts w:ascii="Arial" w:hAnsi="Arial" w:cs="Arial"/>
          <w:sz w:val="22"/>
          <w:szCs w:val="22"/>
          <w:lang w:val="de-CH"/>
        </w:rPr>
        <w:t xml:space="preserve"> zum nächsten Punkt.</w:t>
      </w:r>
    </w:p>
    <w:p w14:paraId="5E420A27" w14:textId="43E1B850" w:rsidR="00366487" w:rsidRPr="00832960" w:rsidRDefault="004E1C1D" w:rsidP="00D91B68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i/>
          <w:iCs/>
          <w:strike/>
          <w:sz w:val="22"/>
          <w:szCs w:val="22"/>
          <w:lang w:val="de-CH"/>
        </w:rPr>
      </w:pPr>
      <w:r w:rsidRPr="00832960">
        <w:rPr>
          <w:rFonts w:ascii="Arial" w:hAnsi="Arial" w:cs="Arial"/>
          <w:sz w:val="22"/>
          <w:szCs w:val="22"/>
          <w:lang w:val="de-CH"/>
        </w:rPr>
        <w:t>Wir wollen untersuchen wie es bei vielen Päckchen aussieht. Dazu musst du einen Simulator</w:t>
      </w:r>
      <w:r w:rsidR="00BB698A" w:rsidRPr="00832960">
        <w:rPr>
          <w:rFonts w:ascii="Arial" w:hAnsi="Arial" w:cs="Arial"/>
          <w:sz w:val="22"/>
          <w:szCs w:val="22"/>
          <w:lang w:val="de-CH"/>
        </w:rPr>
        <w:t>:</w:t>
      </w:r>
      <w:r w:rsidRPr="00832960">
        <w:rPr>
          <w:rFonts w:ascii="Arial" w:hAnsi="Arial" w:cs="Arial"/>
          <w:sz w:val="22"/>
          <w:szCs w:val="22"/>
          <w:lang w:val="de-CH"/>
        </w:rPr>
        <w:t xml:space="preserve"> </w:t>
      </w:r>
      <w:hyperlink r:id="rId15" w:history="1">
        <w:r w:rsidRPr="00832960">
          <w:rPr>
            <w:rFonts w:ascii="Arial" w:hAnsi="Arial" w:cs="Arial"/>
            <w:color w:val="17365D" w:themeColor="text2" w:themeShade="BF"/>
            <w:sz w:val="22"/>
            <w:szCs w:val="22"/>
            <w:u w:val="single"/>
            <w:lang w:val="de-CH"/>
          </w:rPr>
          <w:t>https://richard4231.github.io/jellybears</w:t>
        </w:r>
      </w:hyperlink>
      <w:r w:rsidRPr="00832960">
        <w:rPr>
          <w:lang w:val="de-CH"/>
        </w:rPr>
        <w:t xml:space="preserve"> </w:t>
      </w:r>
      <w:r w:rsidRPr="00832960">
        <w:rPr>
          <w:rFonts w:ascii="Arial" w:hAnsi="Arial" w:cs="Arial"/>
          <w:sz w:val="22"/>
          <w:szCs w:val="22"/>
          <w:lang w:val="de-CH"/>
        </w:rPr>
        <w:t xml:space="preserve">verwenden. </w:t>
      </w:r>
      <w:r w:rsidR="00FF068A" w:rsidRPr="00832960">
        <w:rPr>
          <w:rFonts w:ascii="Arial" w:hAnsi="Arial" w:cs="Arial"/>
          <w:sz w:val="22"/>
          <w:szCs w:val="22"/>
          <w:lang w:val="de-CH"/>
        </w:rPr>
        <w:t xml:space="preserve">Er ist so programmiert, dass er </w:t>
      </w:r>
      <w:r w:rsidR="00417D71" w:rsidRPr="00832960">
        <w:rPr>
          <w:rFonts w:ascii="Arial" w:hAnsi="Arial" w:cs="Arial"/>
          <w:sz w:val="22"/>
          <w:szCs w:val="22"/>
          <w:lang w:val="de-CH"/>
        </w:rPr>
        <w:t>die gleich</w:t>
      </w:r>
      <w:r w:rsidR="00602001" w:rsidRPr="00832960">
        <w:rPr>
          <w:rFonts w:ascii="Arial" w:hAnsi="Arial" w:cs="Arial"/>
          <w:sz w:val="22"/>
          <w:szCs w:val="22"/>
          <w:lang w:val="de-CH"/>
        </w:rPr>
        <w:t>e</w:t>
      </w:r>
      <w:r w:rsidR="00417D71" w:rsidRPr="00832960">
        <w:rPr>
          <w:rFonts w:ascii="Arial" w:hAnsi="Arial" w:cs="Arial"/>
          <w:sz w:val="22"/>
          <w:szCs w:val="22"/>
          <w:lang w:val="de-CH"/>
        </w:rPr>
        <w:t xml:space="preserve"> </w:t>
      </w:r>
      <w:r w:rsidR="00F167FD" w:rsidRPr="00832960">
        <w:rPr>
          <w:rFonts w:ascii="Arial" w:hAnsi="Arial" w:cs="Arial"/>
          <w:sz w:val="22"/>
          <w:szCs w:val="22"/>
          <w:lang w:val="de-CH"/>
        </w:rPr>
        <w:t xml:space="preserve">zufällige </w:t>
      </w:r>
      <w:r w:rsidR="00417D71" w:rsidRPr="00832960">
        <w:rPr>
          <w:rFonts w:ascii="Arial" w:hAnsi="Arial" w:cs="Arial"/>
          <w:sz w:val="22"/>
          <w:szCs w:val="22"/>
          <w:lang w:val="de-CH"/>
        </w:rPr>
        <w:t xml:space="preserve">Verteilung und </w:t>
      </w:r>
      <w:r w:rsidR="00FA3C3E" w:rsidRPr="00832960">
        <w:rPr>
          <w:rFonts w:ascii="Arial" w:hAnsi="Arial" w:cs="Arial"/>
          <w:sz w:val="22"/>
          <w:szCs w:val="22"/>
          <w:lang w:val="de-CH"/>
        </w:rPr>
        <w:t>Anz</w:t>
      </w:r>
      <w:r w:rsidR="00417D71" w:rsidRPr="00832960">
        <w:rPr>
          <w:rFonts w:ascii="Arial" w:hAnsi="Arial" w:cs="Arial"/>
          <w:sz w:val="22"/>
          <w:szCs w:val="22"/>
          <w:lang w:val="de-CH"/>
        </w:rPr>
        <w:t>ahl</w:t>
      </w:r>
      <w:r w:rsidR="00FA3C3E" w:rsidRPr="00832960">
        <w:rPr>
          <w:rFonts w:ascii="Arial" w:hAnsi="Arial" w:cs="Arial"/>
          <w:sz w:val="22"/>
          <w:szCs w:val="22"/>
          <w:lang w:val="de-CH"/>
        </w:rPr>
        <w:t xml:space="preserve"> </w:t>
      </w:r>
      <w:r w:rsidR="00602001" w:rsidRPr="00832960">
        <w:rPr>
          <w:rFonts w:ascii="Arial" w:hAnsi="Arial" w:cs="Arial"/>
          <w:sz w:val="22"/>
          <w:szCs w:val="22"/>
          <w:lang w:val="de-CH"/>
        </w:rPr>
        <w:t xml:space="preserve">von </w:t>
      </w:r>
      <w:r w:rsidR="00FA3C3E" w:rsidRPr="00832960">
        <w:rPr>
          <w:rFonts w:ascii="Arial" w:hAnsi="Arial" w:cs="Arial"/>
          <w:sz w:val="22"/>
          <w:szCs w:val="22"/>
          <w:lang w:val="de-CH"/>
        </w:rPr>
        <w:t>Gummibärchen</w:t>
      </w:r>
      <w:r w:rsidR="00417D71" w:rsidRPr="00832960">
        <w:rPr>
          <w:rFonts w:ascii="Arial" w:hAnsi="Arial" w:cs="Arial"/>
          <w:sz w:val="22"/>
          <w:szCs w:val="22"/>
          <w:lang w:val="de-CH"/>
        </w:rPr>
        <w:t xml:space="preserve"> </w:t>
      </w:r>
      <w:r w:rsidR="00602001" w:rsidRPr="00832960">
        <w:rPr>
          <w:rFonts w:ascii="Arial" w:hAnsi="Arial" w:cs="Arial"/>
          <w:sz w:val="22"/>
          <w:szCs w:val="22"/>
          <w:lang w:val="de-CH"/>
        </w:rPr>
        <w:t>anzeigt,</w:t>
      </w:r>
      <w:r w:rsidR="00FF068A" w:rsidRPr="00832960">
        <w:rPr>
          <w:rFonts w:ascii="Arial" w:hAnsi="Arial" w:cs="Arial"/>
          <w:sz w:val="22"/>
          <w:szCs w:val="22"/>
          <w:lang w:val="de-CH"/>
        </w:rPr>
        <w:t xml:space="preserve"> </w:t>
      </w:r>
      <w:r w:rsidR="009100DB" w:rsidRPr="00832960">
        <w:rPr>
          <w:rFonts w:ascii="Arial" w:hAnsi="Arial" w:cs="Arial"/>
          <w:sz w:val="22"/>
          <w:szCs w:val="22"/>
          <w:lang w:val="de-CH"/>
        </w:rPr>
        <w:t xml:space="preserve">wie </w:t>
      </w:r>
      <w:r w:rsidR="00FA3C3E" w:rsidRPr="00832960">
        <w:rPr>
          <w:rFonts w:ascii="Arial" w:hAnsi="Arial" w:cs="Arial"/>
          <w:sz w:val="22"/>
          <w:szCs w:val="22"/>
          <w:lang w:val="de-CH"/>
        </w:rPr>
        <w:t xml:space="preserve">sie </w:t>
      </w:r>
      <w:r w:rsidR="00FF068A" w:rsidRPr="00832960">
        <w:rPr>
          <w:rFonts w:ascii="Arial" w:hAnsi="Arial" w:cs="Arial"/>
          <w:sz w:val="22"/>
          <w:szCs w:val="22"/>
          <w:lang w:val="de-CH"/>
        </w:rPr>
        <w:t xml:space="preserve">in </w:t>
      </w:r>
      <w:r w:rsidR="009100DB" w:rsidRPr="00832960">
        <w:rPr>
          <w:rFonts w:ascii="Arial" w:hAnsi="Arial" w:cs="Arial"/>
          <w:sz w:val="22"/>
          <w:szCs w:val="22"/>
          <w:lang w:val="de-CH"/>
        </w:rPr>
        <w:t>ein</w:t>
      </w:r>
      <w:r w:rsidR="00FF068A" w:rsidRPr="00832960">
        <w:rPr>
          <w:rFonts w:ascii="Arial" w:hAnsi="Arial" w:cs="Arial"/>
          <w:sz w:val="22"/>
          <w:szCs w:val="22"/>
          <w:lang w:val="de-CH"/>
        </w:rPr>
        <w:t>em</w:t>
      </w:r>
      <w:r w:rsidR="009100DB" w:rsidRPr="00832960">
        <w:rPr>
          <w:rFonts w:ascii="Arial" w:hAnsi="Arial" w:cs="Arial"/>
          <w:sz w:val="22"/>
          <w:szCs w:val="22"/>
          <w:lang w:val="de-CH"/>
        </w:rPr>
        <w:t xml:space="preserve"> echte</w:t>
      </w:r>
      <w:r w:rsidR="00FF068A" w:rsidRPr="00832960">
        <w:rPr>
          <w:rFonts w:ascii="Arial" w:hAnsi="Arial" w:cs="Arial"/>
          <w:sz w:val="22"/>
          <w:szCs w:val="22"/>
          <w:lang w:val="de-CH"/>
        </w:rPr>
        <w:t>n</w:t>
      </w:r>
      <w:r w:rsidR="009100DB" w:rsidRPr="00832960">
        <w:rPr>
          <w:rFonts w:ascii="Arial" w:hAnsi="Arial" w:cs="Arial"/>
          <w:sz w:val="22"/>
          <w:szCs w:val="22"/>
          <w:lang w:val="de-CH"/>
        </w:rPr>
        <w:t xml:space="preserve"> Päckchen</w:t>
      </w:r>
      <w:r w:rsidR="00FA3C3E" w:rsidRPr="00832960">
        <w:rPr>
          <w:rFonts w:ascii="Arial" w:hAnsi="Arial" w:cs="Arial"/>
          <w:sz w:val="22"/>
          <w:szCs w:val="22"/>
          <w:lang w:val="de-CH"/>
        </w:rPr>
        <w:t xml:space="preserve"> vorkommen</w:t>
      </w:r>
      <w:r w:rsidR="009100DB" w:rsidRPr="00832960">
        <w:rPr>
          <w:rFonts w:ascii="Arial" w:hAnsi="Arial" w:cs="Arial"/>
          <w:sz w:val="22"/>
          <w:szCs w:val="22"/>
          <w:lang w:val="de-CH"/>
        </w:rPr>
        <w:t>.</w:t>
      </w:r>
    </w:p>
    <w:p w14:paraId="35560C63" w14:textId="1E5E3287" w:rsidR="00BD0A76" w:rsidRPr="00396656" w:rsidRDefault="00366487" w:rsidP="004E1C1D">
      <w:pPr>
        <w:pStyle w:val="Listenabsatz"/>
        <w:tabs>
          <w:tab w:val="left" w:pos="5451"/>
        </w:tabs>
        <w:spacing w:line="276" w:lineRule="auto"/>
        <w:ind w:left="245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noProof/>
          <w:sz w:val="22"/>
          <w:szCs w:val="22"/>
          <w:lang w:val="de-CH" w:eastAsia="de-CH"/>
        </w:rPr>
        <w:drawing>
          <wp:anchor distT="0" distB="0" distL="114300" distR="114300" simplePos="0" relativeHeight="251658240" behindDoc="0" locked="0" layoutInCell="1" allowOverlap="1" wp14:anchorId="2D2E72FA" wp14:editId="37DA54CF">
            <wp:simplePos x="0" y="0"/>
            <wp:positionH relativeFrom="column">
              <wp:posOffset>2146300</wp:posOffset>
            </wp:positionH>
            <wp:positionV relativeFrom="paragraph">
              <wp:posOffset>31115</wp:posOffset>
            </wp:positionV>
            <wp:extent cx="2182495" cy="2182495"/>
            <wp:effectExtent l="0" t="0" r="1905" b="1905"/>
            <wp:wrapSquare wrapText="bothSides"/>
            <wp:docPr id="11" name="Grafik 11" descr="Ein Bild, das Blume, Tisch, Laptop, verschie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 2020-04-22 um 14.56.39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8249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C1D" w:rsidRPr="00396656">
        <w:rPr>
          <w:rFonts w:ascii="Arial" w:hAnsi="Arial" w:cs="Arial"/>
          <w:sz w:val="22"/>
          <w:szCs w:val="22"/>
          <w:lang w:val="de-CH"/>
        </w:rPr>
        <w:tab/>
      </w:r>
    </w:p>
    <w:p w14:paraId="69A2E665" w14:textId="41E3A35F" w:rsidR="00BD0A76" w:rsidRPr="00396656" w:rsidRDefault="00BD0A76">
      <w:pPr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br w:type="page"/>
      </w:r>
    </w:p>
    <w:p w14:paraId="3FE8CBC6" w14:textId="6E6AE32E" w:rsidR="009100DB" w:rsidRPr="00396656" w:rsidRDefault="009100DB" w:rsidP="00BD0A76">
      <w:p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lastRenderedPageBreak/>
        <w:t xml:space="preserve">Stelle die </w:t>
      </w:r>
      <w:r w:rsidR="007E3135" w:rsidRPr="00396656">
        <w:rPr>
          <w:rFonts w:ascii="Arial" w:hAnsi="Arial" w:cs="Arial"/>
          <w:sz w:val="22"/>
          <w:szCs w:val="22"/>
          <w:lang w:val="de-CH"/>
        </w:rPr>
        <w:t xml:space="preserve">Verteilung </w:t>
      </w:r>
      <w:r w:rsidR="004E1C1D" w:rsidRPr="00396656">
        <w:rPr>
          <w:rFonts w:ascii="Arial" w:hAnsi="Arial" w:cs="Arial"/>
          <w:sz w:val="22"/>
          <w:szCs w:val="22"/>
          <w:lang w:val="de-CH"/>
        </w:rPr>
        <w:t xml:space="preserve">von einem Päckchen </w:t>
      </w:r>
      <w:r w:rsidR="007E3135" w:rsidRPr="00396656">
        <w:rPr>
          <w:rFonts w:ascii="Arial" w:hAnsi="Arial" w:cs="Arial"/>
          <w:sz w:val="22"/>
          <w:szCs w:val="22"/>
          <w:lang w:val="de-CH"/>
        </w:rPr>
        <w:t>dar. Das kann zum Beispiel so aussehen</w:t>
      </w:r>
      <w:r w:rsidR="00161D0E" w:rsidRPr="00396656">
        <w:rPr>
          <w:rFonts w:ascii="Arial" w:hAnsi="Arial" w:cs="Arial"/>
          <w:sz w:val="22"/>
          <w:szCs w:val="22"/>
          <w:lang w:val="de-CH"/>
        </w:rPr>
        <w:t xml:space="preserve"> (Foto/Zeichnung/mit App)</w:t>
      </w:r>
      <w:r w:rsidR="000A3298" w:rsidRPr="00396656">
        <w:rPr>
          <w:rFonts w:ascii="Arial" w:hAnsi="Arial" w:cs="Arial"/>
          <w:sz w:val="22"/>
          <w:szCs w:val="22"/>
          <w:lang w:val="de-CH"/>
        </w:rPr>
        <w:t>.</w:t>
      </w:r>
    </w:p>
    <w:p w14:paraId="2AB975D3" w14:textId="1A3F3BA4" w:rsidR="007E3135" w:rsidRPr="00396656" w:rsidRDefault="00E226F0" w:rsidP="007E3135">
      <w:p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noProof/>
          <w:sz w:val="22"/>
          <w:szCs w:val="22"/>
          <w:lang w:val="de-CH" w:eastAsia="de-CH"/>
        </w:rPr>
        <w:drawing>
          <wp:inline distT="0" distB="0" distL="0" distR="0" wp14:anchorId="06DFD17B" wp14:editId="2B3FEF59">
            <wp:extent cx="5499749" cy="1562589"/>
            <wp:effectExtent l="0" t="0" r="0" b="0"/>
            <wp:docPr id="10" name="Grafik 10" descr="Ein Bild, das weiß, sitzend, klein, schwar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schirmfoto 2020-04-22 um 14.52.27.png"/>
                    <pic:cNvPicPr/>
                  </pic:nvPicPr>
                  <pic:blipFill rotWithShape="1">
                    <a:blip r:embed="rId17"/>
                    <a:srcRect b="15483"/>
                    <a:stretch/>
                  </pic:blipFill>
                  <pic:spPr bwMode="auto">
                    <a:xfrm>
                      <a:off x="0" y="0"/>
                      <a:ext cx="5544726" cy="157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892EF" w14:textId="159A5BD7" w:rsidR="00C73771" w:rsidRPr="00396656" w:rsidRDefault="00BD0A76" w:rsidP="00C73771">
      <w:pPr>
        <w:rPr>
          <w:rFonts w:ascii="Times New Roman" w:eastAsia="Times New Roman" w:hAnsi="Times New Roman" w:cs="Times New Roman"/>
          <w:sz w:val="18"/>
          <w:szCs w:val="18"/>
          <w:lang w:val="de-CH"/>
        </w:rPr>
      </w:pPr>
      <w:r w:rsidRPr="00396656">
        <w:rPr>
          <w:rFonts w:ascii="Times New Roman" w:eastAsia="Times New Roman" w:hAnsi="Times New Roman" w:cs="Times New Roman"/>
          <w:sz w:val="18"/>
          <w:szCs w:val="18"/>
          <w:lang w:val="de-CH"/>
        </w:rPr>
        <w:t xml:space="preserve">Säulen mit Gummibärchen. </w:t>
      </w:r>
      <w:r w:rsidR="00E226F0" w:rsidRPr="00396656">
        <w:rPr>
          <w:rFonts w:ascii="Times New Roman" w:eastAsia="Times New Roman" w:hAnsi="Times New Roman" w:cs="Times New Roman"/>
          <w:sz w:val="18"/>
          <w:szCs w:val="18"/>
          <w:lang w:val="de-CH"/>
        </w:rPr>
        <w:t xml:space="preserve">Abbildung aus: </w:t>
      </w:r>
      <w:r w:rsidR="00C73771" w:rsidRPr="00396656">
        <w:rPr>
          <w:rFonts w:ascii="Times New Roman" w:eastAsia="Times New Roman" w:hAnsi="Times New Roman" w:cs="Times New Roman"/>
          <w:sz w:val="18"/>
          <w:szCs w:val="18"/>
          <w:lang w:val="de-CH"/>
        </w:rPr>
        <w:t xml:space="preserve">Eichler, Andreas (2017): </w:t>
      </w:r>
      <w:r w:rsidR="00C73771" w:rsidRPr="00396656">
        <w:rPr>
          <w:rFonts w:ascii="Times New Roman" w:eastAsia="Times New Roman" w:hAnsi="Times New Roman" w:cs="Times New Roman"/>
          <w:i/>
          <w:iCs/>
          <w:sz w:val="18"/>
          <w:szCs w:val="18"/>
          <w:lang w:val="de-CH"/>
        </w:rPr>
        <w:t>Daten und Zufall</w:t>
      </w:r>
      <w:r w:rsidR="00C73771" w:rsidRPr="00396656">
        <w:rPr>
          <w:rFonts w:ascii="Times New Roman" w:eastAsia="Times New Roman" w:hAnsi="Times New Roman" w:cs="Times New Roman"/>
          <w:sz w:val="18"/>
          <w:szCs w:val="18"/>
          <w:lang w:val="de-CH"/>
        </w:rPr>
        <w:t xml:space="preserve">. In: Leuders, Juliane und Philipp, Kathleen (Hrsg.): </w:t>
      </w:r>
      <w:r w:rsidR="00C73771" w:rsidRPr="00396656">
        <w:rPr>
          <w:rFonts w:ascii="Times New Roman" w:eastAsia="Times New Roman" w:hAnsi="Times New Roman" w:cs="Times New Roman"/>
          <w:i/>
          <w:iCs/>
          <w:sz w:val="18"/>
          <w:szCs w:val="18"/>
          <w:lang w:val="de-CH"/>
        </w:rPr>
        <w:t>Mathematik - Didaktik für die Grundschule</w:t>
      </w:r>
      <w:r w:rsidR="00C73771" w:rsidRPr="00396656">
        <w:rPr>
          <w:rFonts w:ascii="Times New Roman" w:eastAsia="Times New Roman" w:hAnsi="Times New Roman" w:cs="Times New Roman"/>
          <w:sz w:val="18"/>
          <w:szCs w:val="18"/>
          <w:lang w:val="de-CH"/>
        </w:rPr>
        <w:t>. 2. Aufl. Berlin: Cornelsen.</w:t>
      </w:r>
    </w:p>
    <w:p w14:paraId="408C47D9" w14:textId="77777777" w:rsidR="000A3298" w:rsidRPr="00396656" w:rsidRDefault="000A3298" w:rsidP="000A3298">
      <w:pPr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5DC211F5" w14:textId="4DA37B14" w:rsidR="000A3298" w:rsidRPr="00396656" w:rsidRDefault="000A3298" w:rsidP="000A3298">
      <w:p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Du kannst auch in einem Tabellenkalkulationsprogramm die Daten eingeben und ein Säulendiagramm erstellen.</w:t>
      </w:r>
    </w:p>
    <w:p w14:paraId="280AD13A" w14:textId="77777777" w:rsidR="009100DB" w:rsidRPr="00396656" w:rsidRDefault="009100DB" w:rsidP="009C1B09">
      <w:pPr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5DA5CD8E" w14:textId="77777777" w:rsidR="006A378D" w:rsidRPr="00396656" w:rsidRDefault="009100DB" w:rsidP="00826BBD">
      <w:pPr>
        <w:pStyle w:val="Listenabsatz"/>
        <w:numPr>
          <w:ilvl w:val="0"/>
          <w:numId w:val="11"/>
        </w:num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b/>
          <w:bCs/>
          <w:sz w:val="22"/>
          <w:szCs w:val="22"/>
          <w:lang w:val="de-CH"/>
        </w:rPr>
        <w:t>Untersuchung 2: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 </w:t>
      </w:r>
    </w:p>
    <w:p w14:paraId="4C38F384" w14:textId="1F249221" w:rsidR="00D83021" w:rsidRPr="00396656" w:rsidRDefault="00D83021" w:rsidP="00D91B68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 xml:space="preserve">Führe 10 Versuche durch. Halte die Ergebnisse in einer Tabelle fest. </w:t>
      </w:r>
    </w:p>
    <w:p w14:paraId="5A79B2BC" w14:textId="3E0E335B" w:rsidR="00D83021" w:rsidRPr="00396656" w:rsidRDefault="00D83021" w:rsidP="00A93133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Stelle die Ergebnisse dar. Was ist eine sinnvolle Darstellung? Begründe.</w:t>
      </w:r>
    </w:p>
    <w:p w14:paraId="028F766E" w14:textId="77777777" w:rsidR="00FF068A" w:rsidRPr="00396656" w:rsidRDefault="00D83021" w:rsidP="00A93133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Betrachte die Ergebnisse und mach eine Aussage über die Farbverteilung der Gummibärchen.</w:t>
      </w:r>
      <w:r w:rsidR="00FF068A" w:rsidRPr="00396656">
        <w:rPr>
          <w:rFonts w:ascii="Arial" w:hAnsi="Arial" w:cs="Arial"/>
          <w:sz w:val="22"/>
          <w:szCs w:val="22"/>
          <w:lang w:val="de-CH"/>
        </w:rPr>
        <w:t xml:space="preserve"> Gib die Farbverteilungen in Prozenten an </w:t>
      </w:r>
    </w:p>
    <w:p w14:paraId="05F0B81D" w14:textId="77777777" w:rsidR="00FF068A" w:rsidRPr="00396656" w:rsidRDefault="00FF068A" w:rsidP="00FF068A">
      <w:pPr>
        <w:pStyle w:val="Listenabsatz"/>
        <w:numPr>
          <w:ilvl w:val="1"/>
          <w:numId w:val="15"/>
        </w:num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von einem Päckchen</w:t>
      </w:r>
    </w:p>
    <w:p w14:paraId="332D1B88" w14:textId="67276D8F" w:rsidR="00FF068A" w:rsidRPr="00396656" w:rsidRDefault="00FF068A" w:rsidP="00FF068A">
      <w:pPr>
        <w:pStyle w:val="Listenabsatz"/>
        <w:numPr>
          <w:ilvl w:val="1"/>
          <w:numId w:val="15"/>
        </w:num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 xml:space="preserve">von allen Bärchen von insgesamt 5 Päckchen </w:t>
      </w:r>
    </w:p>
    <w:p w14:paraId="23F16CC6" w14:textId="0FA294FF" w:rsidR="00D83021" w:rsidRPr="00832960" w:rsidRDefault="00FF068A" w:rsidP="00FF068A">
      <w:pPr>
        <w:pStyle w:val="Listenabsatz"/>
        <w:numPr>
          <w:ilvl w:val="1"/>
          <w:numId w:val="15"/>
        </w:numPr>
        <w:spacing w:line="276" w:lineRule="auto"/>
        <w:rPr>
          <w:rFonts w:ascii="Arial" w:hAnsi="Arial" w:cs="Arial"/>
          <w:sz w:val="22"/>
          <w:szCs w:val="22"/>
          <w:lang w:val="de-CH"/>
        </w:rPr>
      </w:pPr>
      <w:r w:rsidRPr="00832960">
        <w:rPr>
          <w:rFonts w:ascii="Arial" w:hAnsi="Arial" w:cs="Arial"/>
          <w:sz w:val="22"/>
          <w:szCs w:val="22"/>
          <w:lang w:val="de-CH"/>
        </w:rPr>
        <w:t xml:space="preserve">von allen Bärchen von insgesamt 10 Päckchen </w:t>
      </w:r>
    </w:p>
    <w:p w14:paraId="15654865" w14:textId="71EAF073" w:rsidR="00F064C5" w:rsidRPr="00832960" w:rsidRDefault="007B0E7A" w:rsidP="00A93133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832960">
        <w:rPr>
          <w:rFonts w:ascii="Arial" w:hAnsi="Arial" w:cs="Arial"/>
          <w:sz w:val="22"/>
          <w:szCs w:val="22"/>
          <w:lang w:val="de-CH"/>
        </w:rPr>
        <w:t xml:space="preserve">Kannst du </w:t>
      </w:r>
      <w:r w:rsidR="001C7221" w:rsidRPr="00832960">
        <w:rPr>
          <w:rFonts w:ascii="Arial" w:hAnsi="Arial" w:cs="Arial"/>
          <w:sz w:val="22"/>
          <w:szCs w:val="22"/>
          <w:lang w:val="de-CH"/>
        </w:rPr>
        <w:t xml:space="preserve">mit den Ergebnissen </w:t>
      </w:r>
      <w:r w:rsidRPr="00832960">
        <w:rPr>
          <w:rFonts w:ascii="Arial" w:hAnsi="Arial" w:cs="Arial"/>
          <w:sz w:val="22"/>
          <w:szCs w:val="22"/>
          <w:lang w:val="de-CH"/>
        </w:rPr>
        <w:t xml:space="preserve">noch </w:t>
      </w:r>
      <w:r w:rsidR="001C7221" w:rsidRPr="00832960">
        <w:rPr>
          <w:rFonts w:ascii="Arial" w:hAnsi="Arial" w:cs="Arial"/>
          <w:sz w:val="22"/>
          <w:szCs w:val="22"/>
          <w:lang w:val="de-CH"/>
        </w:rPr>
        <w:t>andere</w:t>
      </w:r>
      <w:r w:rsidRPr="00832960">
        <w:rPr>
          <w:rFonts w:ascii="Arial" w:hAnsi="Arial" w:cs="Arial"/>
          <w:sz w:val="22"/>
          <w:szCs w:val="22"/>
          <w:lang w:val="de-CH"/>
        </w:rPr>
        <w:t xml:space="preserve"> Fragen </w:t>
      </w:r>
      <w:r w:rsidR="001105A3" w:rsidRPr="00832960">
        <w:rPr>
          <w:rFonts w:ascii="Arial" w:hAnsi="Arial" w:cs="Arial"/>
          <w:sz w:val="22"/>
          <w:szCs w:val="22"/>
          <w:lang w:val="de-CH"/>
        </w:rPr>
        <w:t>zu</w:t>
      </w:r>
      <w:r w:rsidR="00747587" w:rsidRPr="00832960">
        <w:rPr>
          <w:rFonts w:ascii="Arial" w:hAnsi="Arial" w:cs="Arial"/>
          <w:sz w:val="22"/>
          <w:szCs w:val="22"/>
          <w:lang w:val="de-CH"/>
        </w:rPr>
        <w:t xml:space="preserve"> Aufgabe 1 und 2 </w:t>
      </w:r>
      <w:r w:rsidRPr="00832960">
        <w:rPr>
          <w:rFonts w:ascii="Arial" w:hAnsi="Arial" w:cs="Arial"/>
          <w:sz w:val="22"/>
          <w:szCs w:val="22"/>
          <w:lang w:val="de-CH"/>
        </w:rPr>
        <w:t>beantworten?</w:t>
      </w:r>
    </w:p>
    <w:p w14:paraId="00E08552" w14:textId="2766D0BC" w:rsidR="00D83021" w:rsidRPr="00832960" w:rsidRDefault="00DB641D" w:rsidP="00A93133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832960">
        <w:rPr>
          <w:rFonts w:ascii="Arial" w:hAnsi="Arial" w:cs="Arial"/>
          <w:sz w:val="22"/>
          <w:szCs w:val="22"/>
          <w:lang w:val="de-CH"/>
        </w:rPr>
        <w:t>Bestätigen sich deine Vermutungen</w:t>
      </w:r>
      <w:r w:rsidR="00B646A2" w:rsidRPr="00832960">
        <w:rPr>
          <w:rFonts w:ascii="Arial" w:hAnsi="Arial" w:cs="Arial"/>
          <w:sz w:val="22"/>
          <w:szCs w:val="22"/>
          <w:lang w:val="de-CH"/>
        </w:rPr>
        <w:t xml:space="preserve"> von Aufgabe 1</w:t>
      </w:r>
      <w:r w:rsidR="00617C06" w:rsidRPr="00832960">
        <w:rPr>
          <w:rFonts w:ascii="Arial" w:hAnsi="Arial" w:cs="Arial"/>
          <w:sz w:val="22"/>
          <w:szCs w:val="22"/>
          <w:lang w:val="de-CH"/>
        </w:rPr>
        <w:t xml:space="preserve"> und 2</w:t>
      </w:r>
      <w:r w:rsidR="00832960" w:rsidRPr="00832960">
        <w:rPr>
          <w:rFonts w:ascii="Arial" w:hAnsi="Arial" w:cs="Arial"/>
          <w:sz w:val="22"/>
          <w:szCs w:val="22"/>
          <w:lang w:val="de-CH"/>
        </w:rPr>
        <w:t>.</w:t>
      </w:r>
    </w:p>
    <w:p w14:paraId="6242621E" w14:textId="77777777" w:rsidR="00C07707" w:rsidRPr="00396656" w:rsidRDefault="00C07707" w:rsidP="00C07707">
      <w:pPr>
        <w:pStyle w:val="Listenabsatz"/>
        <w:spacing w:line="276" w:lineRule="auto"/>
        <w:ind w:left="245"/>
        <w:rPr>
          <w:rFonts w:ascii="Arial" w:hAnsi="Arial" w:cs="Arial"/>
          <w:sz w:val="22"/>
          <w:szCs w:val="22"/>
          <w:lang w:val="de-CH"/>
        </w:rPr>
      </w:pPr>
    </w:p>
    <w:p w14:paraId="71D25E4D" w14:textId="45C89B8A" w:rsidR="004C1515" w:rsidRPr="00396656" w:rsidRDefault="00C07707" w:rsidP="004C1515">
      <w:pPr>
        <w:pStyle w:val="Listenabsatz"/>
        <w:numPr>
          <w:ilvl w:val="0"/>
          <w:numId w:val="11"/>
        </w:numPr>
        <w:spacing w:line="276" w:lineRule="auto"/>
        <w:rPr>
          <w:rFonts w:ascii="Arial" w:hAnsi="Arial" w:cs="Arial"/>
          <w:b/>
          <w:bCs/>
          <w:sz w:val="22"/>
          <w:szCs w:val="22"/>
          <w:lang w:val="de-CH"/>
        </w:rPr>
      </w:pPr>
      <w:r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Jetzt wird es </w:t>
      </w:r>
      <w:r w:rsidR="00A13CA1"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so richtig </w:t>
      </w:r>
      <w:r w:rsidR="00366487" w:rsidRPr="00396656">
        <w:rPr>
          <w:rFonts w:ascii="Arial" w:hAnsi="Arial" w:cs="Arial"/>
          <w:b/>
          <w:bCs/>
          <w:sz w:val="22"/>
          <w:szCs w:val="22"/>
          <w:lang w:val="de-CH"/>
        </w:rPr>
        <w:t>herausfordernd</w:t>
      </w:r>
      <w:r w:rsidR="00A13CA1"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… Weitere </w:t>
      </w:r>
      <w:r w:rsidR="0078093B" w:rsidRPr="00396656">
        <w:rPr>
          <w:rFonts w:ascii="Arial" w:hAnsi="Arial" w:cs="Arial"/>
          <w:b/>
          <w:bCs/>
          <w:sz w:val="22"/>
          <w:szCs w:val="22"/>
          <w:lang w:val="de-CH"/>
        </w:rPr>
        <w:t>Ergebnisse zusammentragen</w:t>
      </w:r>
    </w:p>
    <w:p w14:paraId="79DE7EB5" w14:textId="300EB199" w:rsidR="00433BA6" w:rsidRPr="00396656" w:rsidRDefault="0078093B" w:rsidP="00A93133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 xml:space="preserve">Tausche dich mit anderen </w:t>
      </w:r>
      <w:r w:rsidR="00DB6CA1" w:rsidRPr="00396656">
        <w:rPr>
          <w:rFonts w:ascii="Arial" w:hAnsi="Arial" w:cs="Arial"/>
          <w:sz w:val="22"/>
          <w:szCs w:val="22"/>
          <w:lang w:val="de-CH"/>
        </w:rPr>
        <w:t>Schülerinnen und Schülern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 über </w:t>
      </w:r>
      <w:r w:rsidR="00512965">
        <w:rPr>
          <w:rFonts w:ascii="Arial" w:hAnsi="Arial" w:cs="Arial"/>
          <w:sz w:val="22"/>
          <w:szCs w:val="22"/>
          <w:lang w:val="de-CH"/>
        </w:rPr>
        <w:t>eure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 Ergebnisse aus. Tragt alle Daten (Anzahlen Gummibärchen</w:t>
      </w:r>
      <w:r w:rsidR="00A13CA1" w:rsidRPr="00396656">
        <w:rPr>
          <w:rFonts w:ascii="Arial" w:hAnsi="Arial" w:cs="Arial"/>
          <w:sz w:val="22"/>
          <w:szCs w:val="22"/>
          <w:lang w:val="de-CH"/>
        </w:rPr>
        <w:t xml:space="preserve"> pro Farbe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) zusammen und erstellt eine Tabelle und ein </w:t>
      </w:r>
      <w:r w:rsidR="00B44F0A" w:rsidRPr="00396656">
        <w:rPr>
          <w:rFonts w:ascii="Arial" w:hAnsi="Arial" w:cs="Arial"/>
          <w:sz w:val="22"/>
          <w:szCs w:val="22"/>
          <w:lang w:val="de-CH"/>
        </w:rPr>
        <w:t>Säulend</w:t>
      </w:r>
      <w:r w:rsidRPr="00396656">
        <w:rPr>
          <w:rFonts w:ascii="Arial" w:hAnsi="Arial" w:cs="Arial"/>
          <w:sz w:val="22"/>
          <w:szCs w:val="22"/>
          <w:lang w:val="de-CH"/>
        </w:rPr>
        <w:t>iagramm</w:t>
      </w:r>
      <w:r w:rsidR="00A13CA1" w:rsidRPr="00396656">
        <w:rPr>
          <w:rFonts w:ascii="Arial" w:hAnsi="Arial" w:cs="Arial"/>
          <w:sz w:val="22"/>
          <w:szCs w:val="22"/>
          <w:lang w:val="de-CH"/>
        </w:rPr>
        <w:t xml:space="preserve"> mit den </w:t>
      </w:r>
      <w:r w:rsidR="00933E10" w:rsidRPr="00396656">
        <w:rPr>
          <w:rFonts w:ascii="Arial" w:hAnsi="Arial" w:cs="Arial"/>
          <w:sz w:val="22"/>
          <w:szCs w:val="22"/>
          <w:lang w:val="de-CH"/>
        </w:rPr>
        <w:t>Gesamta</w:t>
      </w:r>
      <w:r w:rsidR="00A13CA1" w:rsidRPr="00396656">
        <w:rPr>
          <w:rFonts w:ascii="Arial" w:hAnsi="Arial" w:cs="Arial"/>
          <w:sz w:val="22"/>
          <w:szCs w:val="22"/>
          <w:lang w:val="de-CH"/>
        </w:rPr>
        <w:t>nzahlen</w:t>
      </w:r>
      <w:r w:rsidRPr="00396656">
        <w:rPr>
          <w:rFonts w:ascii="Arial" w:hAnsi="Arial" w:cs="Arial"/>
          <w:sz w:val="22"/>
          <w:szCs w:val="22"/>
          <w:lang w:val="de-CH"/>
        </w:rPr>
        <w:t>. Was verändert sich?</w:t>
      </w:r>
      <w:r w:rsidR="007C0214" w:rsidRPr="00396656">
        <w:rPr>
          <w:rFonts w:ascii="Arial" w:hAnsi="Arial" w:cs="Arial"/>
          <w:sz w:val="22"/>
          <w:szCs w:val="22"/>
          <w:lang w:val="de-CH"/>
        </w:rPr>
        <w:t xml:space="preserve"> </w:t>
      </w:r>
      <w:r w:rsidR="00EE7AF0" w:rsidRPr="00396656">
        <w:rPr>
          <w:rFonts w:ascii="Arial" w:hAnsi="Arial" w:cs="Arial"/>
          <w:sz w:val="22"/>
          <w:szCs w:val="22"/>
          <w:lang w:val="de-CH"/>
        </w:rPr>
        <w:br/>
      </w:r>
      <w:r w:rsidR="007C0214" w:rsidRPr="00396656">
        <w:rPr>
          <w:rFonts w:ascii="Arial" w:hAnsi="Arial" w:cs="Arial"/>
          <w:i/>
          <w:iCs/>
          <w:sz w:val="22"/>
          <w:szCs w:val="22"/>
          <w:lang w:val="de-CH"/>
        </w:rPr>
        <w:t xml:space="preserve">Ab hier ist es sinnvoll, mit einer gemeinsamen </w:t>
      </w:r>
      <w:r w:rsidR="00D47182" w:rsidRPr="00396656">
        <w:rPr>
          <w:rFonts w:ascii="Arial" w:hAnsi="Arial" w:cs="Arial"/>
          <w:i/>
          <w:iCs/>
          <w:sz w:val="22"/>
          <w:szCs w:val="22"/>
          <w:lang w:val="de-CH"/>
        </w:rPr>
        <w:t>(</w:t>
      </w:r>
      <w:r w:rsidR="007C0214" w:rsidRPr="00396656">
        <w:rPr>
          <w:rFonts w:ascii="Arial" w:hAnsi="Arial" w:cs="Arial"/>
          <w:i/>
          <w:iCs/>
          <w:sz w:val="22"/>
          <w:szCs w:val="22"/>
          <w:lang w:val="de-CH"/>
        </w:rPr>
        <w:t>Online</w:t>
      </w:r>
      <w:r w:rsidR="00D47182" w:rsidRPr="00396656">
        <w:rPr>
          <w:rFonts w:ascii="Arial" w:hAnsi="Arial" w:cs="Arial"/>
          <w:i/>
          <w:iCs/>
          <w:sz w:val="22"/>
          <w:szCs w:val="22"/>
          <w:lang w:val="de-CH"/>
        </w:rPr>
        <w:t xml:space="preserve">) </w:t>
      </w:r>
      <w:r w:rsidR="007C0214" w:rsidRPr="00396656">
        <w:rPr>
          <w:rFonts w:ascii="Arial" w:hAnsi="Arial" w:cs="Arial"/>
          <w:i/>
          <w:iCs/>
          <w:sz w:val="22"/>
          <w:szCs w:val="22"/>
          <w:lang w:val="de-CH"/>
        </w:rPr>
        <w:t>Tabelle zu arbeiten.</w:t>
      </w:r>
      <w:r w:rsidR="00DB6CA1" w:rsidRPr="00396656">
        <w:rPr>
          <w:rFonts w:ascii="Arial" w:hAnsi="Arial" w:cs="Arial"/>
          <w:i/>
          <w:iCs/>
          <w:sz w:val="22"/>
          <w:szCs w:val="22"/>
          <w:lang w:val="de-CH"/>
        </w:rPr>
        <w:t xml:space="preserve"> </w:t>
      </w:r>
      <w:r w:rsidR="00CF28B7">
        <w:rPr>
          <w:rFonts w:ascii="Arial" w:hAnsi="Arial" w:cs="Arial"/>
          <w:i/>
          <w:iCs/>
          <w:sz w:val="22"/>
          <w:szCs w:val="22"/>
          <w:lang w:val="de-CH"/>
        </w:rPr>
        <w:br/>
      </w:r>
      <w:r w:rsidR="00177211" w:rsidRPr="00396656">
        <w:rPr>
          <w:rFonts w:ascii="Arial" w:hAnsi="Arial" w:cs="Arial"/>
          <w:i/>
          <w:iCs/>
          <w:sz w:val="22"/>
          <w:szCs w:val="22"/>
          <w:lang w:val="de-CH"/>
        </w:rPr>
        <w:t>Eure Lehrperson kann euch da weiterhelfen.</w:t>
      </w:r>
    </w:p>
    <w:p w14:paraId="7F067B73" w14:textId="5507FC42" w:rsidR="00FF068A" w:rsidRPr="00396656" w:rsidRDefault="00FF068A" w:rsidP="00A93133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Berechne nun den Anteil der Farbverteilung in Prozent von 20 Päckchen.</w:t>
      </w:r>
    </w:p>
    <w:p w14:paraId="7525DEF6" w14:textId="5CED94E5" w:rsidR="00FF068A" w:rsidRPr="00396656" w:rsidRDefault="00FF068A" w:rsidP="00FF068A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Wie w</w:t>
      </w:r>
      <w:r w:rsidR="00517F0E" w:rsidRPr="00396656">
        <w:rPr>
          <w:rFonts w:ascii="Arial" w:hAnsi="Arial" w:cs="Arial"/>
          <w:sz w:val="22"/>
          <w:szCs w:val="22"/>
          <w:lang w:val="de-CH"/>
        </w:rPr>
        <w:t>erden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 sich die Prozentangaben verändern, wenn du </w:t>
      </w:r>
      <w:r w:rsidR="00512965">
        <w:rPr>
          <w:rFonts w:ascii="Arial" w:hAnsi="Arial" w:cs="Arial"/>
          <w:sz w:val="22"/>
          <w:szCs w:val="22"/>
          <w:lang w:val="de-CH"/>
        </w:rPr>
        <w:t xml:space="preserve">die Farbverteilung bei </w:t>
      </w:r>
      <w:r w:rsidRPr="00396656">
        <w:rPr>
          <w:rFonts w:ascii="Arial" w:hAnsi="Arial" w:cs="Arial"/>
          <w:sz w:val="22"/>
          <w:szCs w:val="22"/>
          <w:lang w:val="de-CH"/>
        </w:rPr>
        <w:t>eine</w:t>
      </w:r>
      <w:r w:rsidR="00512965">
        <w:rPr>
          <w:rFonts w:ascii="Arial" w:hAnsi="Arial" w:cs="Arial"/>
          <w:sz w:val="22"/>
          <w:szCs w:val="22"/>
          <w:lang w:val="de-CH"/>
        </w:rPr>
        <w:t>r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 immer grösser</w:t>
      </w:r>
      <w:r w:rsidR="00512965">
        <w:rPr>
          <w:rFonts w:ascii="Arial" w:hAnsi="Arial" w:cs="Arial"/>
          <w:sz w:val="22"/>
          <w:szCs w:val="22"/>
          <w:lang w:val="de-CH"/>
        </w:rPr>
        <w:t xml:space="preserve"> werdenden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 Anzahl Bärchen untersuchst? Begründe deine Vermutung.</w:t>
      </w:r>
    </w:p>
    <w:p w14:paraId="313FCF1C" w14:textId="07B6A7BF" w:rsidR="00177211" w:rsidRPr="00396656" w:rsidRDefault="009F6E72" w:rsidP="00A93133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 xml:space="preserve">Welche Fragen konntest du </w:t>
      </w:r>
      <w:r w:rsidR="00D47182" w:rsidRPr="00396656">
        <w:rPr>
          <w:rFonts w:ascii="Arial" w:hAnsi="Arial" w:cs="Arial"/>
          <w:sz w:val="22"/>
          <w:szCs w:val="22"/>
          <w:lang w:val="de-CH"/>
        </w:rPr>
        <w:t xml:space="preserve">mit diesen vielen Daten </w:t>
      </w:r>
      <w:r w:rsidRPr="00396656">
        <w:rPr>
          <w:rFonts w:ascii="Arial" w:hAnsi="Arial" w:cs="Arial"/>
          <w:sz w:val="22"/>
          <w:szCs w:val="22"/>
          <w:lang w:val="de-CH"/>
        </w:rPr>
        <w:t>nun beantworten?</w:t>
      </w:r>
    </w:p>
    <w:p w14:paraId="6EA10AC6" w14:textId="77777777" w:rsidR="004C1515" w:rsidRPr="00396656" w:rsidRDefault="004C1515" w:rsidP="004C1515">
      <w:pPr>
        <w:spacing w:line="276" w:lineRule="auto"/>
        <w:rPr>
          <w:rFonts w:ascii="Arial" w:hAnsi="Arial" w:cs="Arial"/>
          <w:sz w:val="22"/>
          <w:szCs w:val="22"/>
          <w:lang w:val="de-CH"/>
        </w:rPr>
      </w:pPr>
    </w:p>
    <w:p w14:paraId="66C3A367" w14:textId="62C271CF" w:rsidR="004C1515" w:rsidRPr="00396656" w:rsidRDefault="00A13CA1" w:rsidP="004C1515">
      <w:pPr>
        <w:spacing w:line="276" w:lineRule="auto"/>
        <w:rPr>
          <w:rFonts w:ascii="Arial" w:hAnsi="Arial" w:cs="Arial"/>
          <w:b/>
          <w:bCs/>
          <w:sz w:val="22"/>
          <w:szCs w:val="22"/>
          <w:lang w:val="de-CH"/>
        </w:rPr>
      </w:pPr>
      <w:r w:rsidRPr="00396656">
        <w:rPr>
          <w:rFonts w:ascii="Arial" w:hAnsi="Arial" w:cs="Arial"/>
          <w:b/>
          <w:bCs/>
          <w:sz w:val="22"/>
          <w:szCs w:val="22"/>
          <w:lang w:val="de-CH"/>
        </w:rPr>
        <w:t>5)</w:t>
      </w:r>
      <w:r w:rsidR="004C1515" w:rsidRPr="00396656">
        <w:rPr>
          <w:rFonts w:ascii="Arial" w:hAnsi="Arial" w:cs="Arial"/>
          <w:b/>
          <w:bCs/>
          <w:sz w:val="22"/>
          <w:szCs w:val="22"/>
          <w:lang w:val="de-CH"/>
        </w:rPr>
        <w:t xml:space="preserve"> Über Zusammenhänge nachdenken</w:t>
      </w:r>
    </w:p>
    <w:p w14:paraId="037A9C4C" w14:textId="1760C669" w:rsidR="004C1515" w:rsidRPr="00396656" w:rsidRDefault="00433BA6" w:rsidP="00151946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K</w:t>
      </w:r>
      <w:r w:rsidR="007B3148" w:rsidRPr="00396656">
        <w:rPr>
          <w:rFonts w:ascii="Arial" w:hAnsi="Arial" w:cs="Arial"/>
          <w:sz w:val="22"/>
          <w:szCs w:val="22"/>
          <w:lang w:val="de-CH"/>
        </w:rPr>
        <w:t>annst du erklären, wieso in einem einzelnen Päckchen die Gummibärchen so unterschiedlich verteilt sind?</w:t>
      </w:r>
    </w:p>
    <w:p w14:paraId="362AA633" w14:textId="2154BFEC" w:rsidR="00321025" w:rsidRPr="00396656" w:rsidRDefault="00C15204" w:rsidP="00890B1B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 xml:space="preserve">In der Statistik spricht man auch vom «Chaos im Kleinen und Muster im Grossen». Kannst du </w:t>
      </w:r>
      <w:r w:rsidR="001A5FFA" w:rsidRPr="00396656">
        <w:rPr>
          <w:rFonts w:ascii="Arial" w:hAnsi="Arial" w:cs="Arial"/>
          <w:sz w:val="22"/>
          <w:szCs w:val="22"/>
          <w:lang w:val="de-CH"/>
        </w:rPr>
        <w:t xml:space="preserve">erklären, was damit bei der Gummibärchenstatistik gemeint </w:t>
      </w:r>
      <w:r w:rsidR="00512965">
        <w:rPr>
          <w:rFonts w:ascii="Arial" w:hAnsi="Arial" w:cs="Arial"/>
          <w:sz w:val="22"/>
          <w:szCs w:val="22"/>
          <w:lang w:val="de-CH"/>
        </w:rPr>
        <w:t>ist</w:t>
      </w:r>
      <w:r w:rsidR="001A5FFA" w:rsidRPr="00396656">
        <w:rPr>
          <w:rFonts w:ascii="Arial" w:hAnsi="Arial" w:cs="Arial"/>
          <w:sz w:val="22"/>
          <w:szCs w:val="22"/>
          <w:lang w:val="de-CH"/>
        </w:rPr>
        <w:t>? Kommen dir weitere Beispiele in den Sinn, wo diese</w:t>
      </w:r>
      <w:r w:rsidR="002B7420" w:rsidRPr="00396656">
        <w:rPr>
          <w:rFonts w:ascii="Arial" w:hAnsi="Arial" w:cs="Arial"/>
          <w:sz w:val="22"/>
          <w:szCs w:val="22"/>
          <w:lang w:val="de-CH"/>
        </w:rPr>
        <w:t>r Satz zutrifft?</w:t>
      </w:r>
    </w:p>
    <w:p w14:paraId="68BCC9F8" w14:textId="3250A1AE" w:rsidR="007B3148" w:rsidRPr="00396656" w:rsidRDefault="0023530E" w:rsidP="0072546A">
      <w:pPr>
        <w:pStyle w:val="Listenabsatz"/>
        <w:numPr>
          <w:ilvl w:val="0"/>
          <w:numId w:val="15"/>
        </w:numPr>
        <w:spacing w:line="276" w:lineRule="auto"/>
        <w:ind w:left="720"/>
        <w:rPr>
          <w:rFonts w:ascii="Arial" w:hAnsi="Arial" w:cs="Arial"/>
          <w:strike/>
          <w:sz w:val="22"/>
          <w:szCs w:val="22"/>
          <w:lang w:val="de-CH"/>
        </w:rPr>
      </w:pPr>
      <w:r w:rsidRPr="00396656">
        <w:rPr>
          <w:rFonts w:ascii="Arial" w:hAnsi="Arial" w:cs="Arial"/>
          <w:sz w:val="22"/>
          <w:szCs w:val="22"/>
          <w:lang w:val="de-CH"/>
        </w:rPr>
        <w:t>Kennst du ausser dem Säulendiagramm weitere Diagrammtypen</w:t>
      </w:r>
      <w:r w:rsidR="00DB6CA1" w:rsidRPr="00396656">
        <w:rPr>
          <w:rFonts w:ascii="Arial" w:hAnsi="Arial" w:cs="Arial"/>
          <w:sz w:val="22"/>
          <w:szCs w:val="22"/>
          <w:lang w:val="de-CH"/>
        </w:rPr>
        <w:t>, die sich für diese Darstellung</w:t>
      </w:r>
      <w:r w:rsidR="00512965">
        <w:rPr>
          <w:rFonts w:ascii="Arial" w:hAnsi="Arial" w:cs="Arial"/>
          <w:sz w:val="22"/>
          <w:szCs w:val="22"/>
          <w:lang w:val="de-CH"/>
        </w:rPr>
        <w:t>en</w:t>
      </w:r>
      <w:r w:rsidR="00DB6CA1" w:rsidRPr="00396656">
        <w:rPr>
          <w:rFonts w:ascii="Arial" w:hAnsi="Arial" w:cs="Arial"/>
          <w:sz w:val="22"/>
          <w:szCs w:val="22"/>
          <w:lang w:val="de-CH"/>
        </w:rPr>
        <w:t xml:space="preserve"> eignen</w:t>
      </w:r>
      <w:r w:rsidRPr="00396656">
        <w:rPr>
          <w:rFonts w:ascii="Arial" w:hAnsi="Arial" w:cs="Arial"/>
          <w:sz w:val="22"/>
          <w:szCs w:val="22"/>
          <w:lang w:val="de-CH"/>
        </w:rPr>
        <w:t xml:space="preserve">? </w:t>
      </w:r>
      <w:r w:rsidR="00512965">
        <w:rPr>
          <w:rFonts w:ascii="Arial" w:hAnsi="Arial" w:cs="Arial"/>
          <w:sz w:val="22"/>
          <w:szCs w:val="22"/>
          <w:lang w:val="de-CH"/>
        </w:rPr>
        <w:t xml:space="preserve">Stelle deine Daten </w:t>
      </w:r>
      <w:r w:rsidR="006B5D4D">
        <w:rPr>
          <w:rFonts w:ascii="Arial" w:hAnsi="Arial" w:cs="Arial"/>
          <w:sz w:val="22"/>
          <w:szCs w:val="22"/>
          <w:lang w:val="de-CH"/>
        </w:rPr>
        <w:t xml:space="preserve">auf diese Weise </w:t>
      </w:r>
      <w:r w:rsidR="00512965">
        <w:rPr>
          <w:rFonts w:ascii="Arial" w:hAnsi="Arial" w:cs="Arial"/>
          <w:sz w:val="22"/>
          <w:szCs w:val="22"/>
          <w:lang w:val="de-CH"/>
        </w:rPr>
        <w:t xml:space="preserve">dar. </w:t>
      </w:r>
    </w:p>
    <w:sectPr w:rsidR="007B3148" w:rsidRPr="00396656" w:rsidSect="00D028F2">
      <w:type w:val="continuous"/>
      <w:pgSz w:w="11904" w:h="16838"/>
      <w:pgMar w:top="1766" w:right="851" w:bottom="1134" w:left="1134" w:header="709" w:footer="709" w:gutter="0"/>
      <w:cols w:space="720" w:equalWidth="0">
        <w:col w:w="94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413C93" w14:textId="77777777" w:rsidR="00EA636A" w:rsidRDefault="00EA636A">
      <w:r>
        <w:separator/>
      </w:r>
    </w:p>
  </w:endnote>
  <w:endnote w:type="continuationSeparator" w:id="0">
    <w:p w14:paraId="16E0B7EE" w14:textId="77777777" w:rsidR="00EA636A" w:rsidRDefault="00EA6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55 Roman">
    <w:altName w:val="Arial"/>
    <w:charset w:val="00"/>
    <w:family w:val="auto"/>
    <w:pitch w:val="variable"/>
    <w:sig w:usb0="00000003" w:usb1="00000000" w:usb2="00000000" w:usb3="00000000" w:csb0="00000001" w:csb1="00000000"/>
  </w:font>
  <w:font w:name="Frutiger 45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5FC9C" w14:textId="77777777" w:rsidR="002D23EE" w:rsidRDefault="002D23E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F59D2" w14:textId="77777777" w:rsidR="00F448EB" w:rsidRDefault="00F448E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 w:rsidRPr="00FC182E">
      <w:rPr>
        <w:noProof/>
        <w:color w:val="000000"/>
        <w:lang w:val="de-CH" w:eastAsia="de-CH"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33650B1E" wp14:editId="46683C8A">
              <wp:simplePos x="0" y="0"/>
              <wp:positionH relativeFrom="column">
                <wp:posOffset>2451100</wp:posOffset>
              </wp:positionH>
              <wp:positionV relativeFrom="paragraph">
                <wp:posOffset>-23495</wp:posOffset>
              </wp:positionV>
              <wp:extent cx="4123690" cy="530860"/>
              <wp:effectExtent l="0" t="0" r="0" b="0"/>
              <wp:wrapNone/>
              <wp:docPr id="8" name="Rechteck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88918" y="3519333"/>
                        <a:ext cx="411416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C5B165" w14:textId="2B0BD871" w:rsidR="00F448EB" w:rsidRPr="0020445F" w:rsidRDefault="00F448EB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Titel: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ab/>
                          </w:r>
                          <w:r w:rsidR="004E1C1D" w:rsidRPr="0017721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Gummibärchen</w:t>
                          </w:r>
                          <w:r w:rsidR="006422AF" w:rsidRPr="00177211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4"/>
                            </w:rPr>
                            <w:t>statistik</w:t>
                          </w:r>
                        </w:p>
                        <w:p w14:paraId="2B33318E" w14:textId="55A13D85" w:rsidR="00F448EB" w:rsidRPr="006422AF" w:rsidRDefault="001E2E18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</w:pPr>
                          <w:r w:rsidRPr="006422AF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Autor*in</w:t>
                          </w:r>
                          <w:r w:rsidR="00F448EB" w:rsidRPr="006422AF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:</w:t>
                          </w:r>
                          <w:r w:rsidR="00F448EB" w:rsidRPr="006422AF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ab/>
                          </w:r>
                          <w:r w:rsidRPr="006422AF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 xml:space="preserve">Andreas Richard, Annegret </w:t>
                          </w:r>
                          <w:r w:rsidR="00245678" w:rsidRPr="006422AF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Nydegger</w:t>
                          </w:r>
                        </w:p>
                        <w:p w14:paraId="6600E176" w14:textId="7583C9FC" w:rsidR="00F448EB" w:rsidRDefault="00F448EB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Version: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ab/>
                            <w:t>1.0</w:t>
                          </w:r>
                        </w:p>
                        <w:p w14:paraId="4AD653A4" w14:textId="4DCAF80B" w:rsidR="00F448EB" w:rsidRDefault="00F448EB" w:rsidP="0020445F">
                          <w:pPr>
                            <w:pStyle w:val="Standard1"/>
                            <w:tabs>
                              <w:tab w:val="left" w:pos="992"/>
                            </w:tabs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Datum: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ab/>
                          </w:r>
                          <w:r w:rsidR="001E2E18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2</w:t>
                          </w:r>
                          <w:r w:rsidR="002D23EE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9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.</w:t>
                          </w:r>
                          <w:r w:rsidR="00245678"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4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.2020</w:t>
                          </w:r>
                        </w:p>
                        <w:p w14:paraId="0A2F0473" w14:textId="77777777" w:rsidR="00F448EB" w:rsidRDefault="00F448EB" w:rsidP="00FC182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33650B1E" id="Rechteck 8" o:spid="_x0000_s1026" style="position:absolute;margin-left:193pt;margin-top:-1.85pt;width:324.7pt;height:4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" filled="f" stroked="f">
              <v:textbox inset="2.53958mm,1.2694mm,2.53958mm,1.2694mm">
                <w:txbxContent>
                  <w:p w14:paraId="30C5B165" w14:textId="2B0BD871" w:rsidR="00F448EB" w:rsidRPr="0020445F" w:rsidRDefault="00F448EB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Titel: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ab/>
                    </w:r>
                    <w:r w:rsidR="004E1C1D" w:rsidRPr="0017721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Gummibärchen</w:t>
                    </w:r>
                    <w:r w:rsidR="006422AF" w:rsidRPr="00177211">
                      <w:rPr>
                        <w:rFonts w:ascii="Arial" w:eastAsia="Arial" w:hAnsi="Arial" w:cs="Arial"/>
                        <w:b/>
                        <w:color w:val="000000"/>
                        <w:sz w:val="14"/>
                      </w:rPr>
                      <w:t>statistik</w:t>
                    </w:r>
                  </w:p>
                  <w:p w14:paraId="2B33318E" w14:textId="55A13D85" w:rsidR="00F448EB" w:rsidRPr="006422AF" w:rsidRDefault="001E2E18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</w:pPr>
                    <w:r w:rsidRPr="006422AF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Autor*in</w:t>
                    </w:r>
                    <w:r w:rsidR="00F448EB" w:rsidRPr="006422AF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:</w:t>
                    </w:r>
                    <w:r w:rsidR="00F448EB" w:rsidRPr="006422AF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ab/>
                    </w:r>
                    <w:r w:rsidRPr="006422AF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 xml:space="preserve">Andreas Richard, Annegret </w:t>
                    </w:r>
                    <w:proofErr w:type="spellStart"/>
                    <w:r w:rsidR="00245678" w:rsidRPr="006422AF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Nydegger</w:t>
                    </w:r>
                    <w:proofErr w:type="spellEnd"/>
                  </w:p>
                  <w:p w14:paraId="6600E176" w14:textId="7583C9FC" w:rsidR="00F448EB" w:rsidRDefault="00F448EB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Version: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ab/>
                      <w:t>1.0</w:t>
                    </w:r>
                  </w:p>
                  <w:p w14:paraId="4AD653A4" w14:textId="4DCAF80B" w:rsidR="00F448EB" w:rsidRDefault="00F448EB" w:rsidP="0020445F">
                    <w:pPr>
                      <w:pStyle w:val="Standard1"/>
                      <w:tabs>
                        <w:tab w:val="left" w:pos="992"/>
                      </w:tabs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Datum: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ab/>
                    </w:r>
                    <w:r w:rsidR="001E2E18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2</w:t>
                    </w:r>
                    <w:r w:rsidR="002D23EE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9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.</w:t>
                    </w:r>
                    <w:r w:rsidR="00245678"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4</w:t>
                    </w: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.2020</w:t>
                    </w:r>
                  </w:p>
                  <w:p w14:paraId="0A2F0473" w14:textId="77777777" w:rsidR="00F448EB" w:rsidRDefault="00F448EB" w:rsidP="00FC182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FC182E">
      <w:rPr>
        <w:noProof/>
        <w:color w:val="000000"/>
        <w:lang w:val="de-CH" w:eastAsia="de-CH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7E74E47" wp14:editId="6FB2D2F4">
              <wp:simplePos x="0" y="0"/>
              <wp:positionH relativeFrom="column">
                <wp:posOffset>86995</wp:posOffset>
              </wp:positionH>
              <wp:positionV relativeFrom="paragraph">
                <wp:posOffset>17780</wp:posOffset>
              </wp:positionV>
              <wp:extent cx="539750" cy="539750"/>
              <wp:effectExtent l="0" t="0" r="6350" b="6350"/>
              <wp:wrapNone/>
              <wp:docPr id="9" name="Textfeld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9750" cy="5397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  <a:effectLst/>
                    </wps:spPr>
                    <wps:txbx>
                      <w:txbxContent>
                        <w:p w14:paraId="55117BF0" w14:textId="02A6F12C" w:rsidR="00F448EB" w:rsidRPr="00CA1245" w:rsidRDefault="00F448EB" w:rsidP="00FC182E">
                          <w:pPr>
                            <w:ind w:left="708" w:hanging="708"/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/>
                            </w:rPr>
                            <w:t>Math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7E74E47" id="_x0000_t202" coordsize="21600,21600" o:spt="202" path="m,l,21600r21600,l21600,xe">
              <v:stroke joinstyle="miter"/>
              <v:path gradientshapeok="t" o:connecttype="rect"/>
            </v:shapetype>
            <v:shape id="Textfeld 25" o:spid="_x0000_s1027" type="#_x0000_t202" style="position:absolute;margin-left:6.85pt;margin-top:1.4pt;width:42.5pt;height:4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" fillcolor="#bfbfbf [2412]" stroked="f">
              <v:textbox>
                <w:txbxContent>
                  <w:p w14:paraId="55117BF0" w14:textId="02A6F12C" w:rsidR="00F448EB" w:rsidRPr="00CA1245" w:rsidRDefault="00F448EB" w:rsidP="00FC182E">
                    <w:pPr>
                      <w:ind w:left="708" w:hanging="708"/>
                      <w:jc w:val="center"/>
                      <w:rPr>
                        <w:rFonts w:ascii="Arial" w:hAnsi="Arial" w:cs="Arial"/>
                        <w:b/>
                        <w:color w:val="FFFFFF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b/>
                        <w:color w:val="FFFFFF"/>
                      </w:rPr>
                      <w:t>Math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FC182E">
      <w:rPr>
        <w:noProof/>
        <w:color w:val="000000"/>
        <w:lang w:val="de-CH" w:eastAsia="de-CH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A53E0B0" wp14:editId="3EDF9821">
              <wp:simplePos x="0" y="0"/>
              <wp:positionH relativeFrom="column">
                <wp:posOffset>628650</wp:posOffset>
              </wp:positionH>
              <wp:positionV relativeFrom="paragraph">
                <wp:posOffset>-16510</wp:posOffset>
              </wp:positionV>
              <wp:extent cx="1826895" cy="574040"/>
              <wp:effectExtent l="0" t="0" r="0" b="10160"/>
              <wp:wrapNone/>
              <wp:docPr id="19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26895" cy="574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5C236E7" w14:textId="2337F4A3" w:rsidR="00F448EB" w:rsidRPr="00265755" w:rsidRDefault="00F448EB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265755">
                            <w:rPr>
                              <w:rFonts w:ascii="Arial" w:hAnsi="Arial" w:cs="Arial"/>
                              <w:b/>
                              <w:color w:val="808080" w:themeColor="background1" w:themeShade="80"/>
                              <w:sz w:val="14"/>
                              <w:szCs w:val="14"/>
                            </w:rPr>
                            <w:t xml:space="preserve">Fächernet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  <w:t>Fernunterricht</w:t>
                          </w:r>
                        </w:p>
                        <w:p w14:paraId="76C0FC21" w14:textId="77777777" w:rsidR="00F448EB" w:rsidRPr="00265755" w:rsidRDefault="00F448EB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265755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der Lehrplan- und Lehrmittelkommission</w:t>
                          </w:r>
                        </w:p>
                        <w:p w14:paraId="64957160" w14:textId="77777777" w:rsidR="00F448EB" w:rsidRPr="00265755" w:rsidRDefault="00F448EB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</w:pPr>
                          <w:r w:rsidRPr="00265755">
                            <w:rPr>
                              <w:rFonts w:ascii="Arial" w:hAnsi="Arial" w:cs="Arial"/>
                              <w:color w:val="808080" w:themeColor="background1" w:themeShade="80"/>
                              <w:sz w:val="14"/>
                              <w:szCs w:val="14"/>
                            </w:rPr>
                            <w:t>des Kantons Bern</w:t>
                          </w:r>
                        </w:p>
                        <w:p w14:paraId="542B6596" w14:textId="2B869BBE" w:rsidR="00F448EB" w:rsidRPr="00CA1245" w:rsidRDefault="001E2E18" w:rsidP="00FC182E">
                          <w:pPr>
                            <w:ind w:left="4536" w:hanging="4536"/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0000"/>
                              <w:sz w:val="14"/>
                              <w:szCs w:val="14"/>
                            </w:rPr>
                            <w:t>Gummibärchenstatistik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3A53E0B0" id="Textfeld 26" o:spid="_x0000_s1028" type="#_x0000_t202" style="position:absolute;margin-left:49.5pt;margin-top:-1.3pt;width:143.85pt;height:4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" filled="f" stroked="f">
              <v:textbox>
                <w:txbxContent>
                  <w:p w14:paraId="35C236E7" w14:textId="2337F4A3" w:rsidR="00F448EB" w:rsidRPr="00265755" w:rsidRDefault="00F448EB" w:rsidP="00FC182E">
                    <w:pPr>
                      <w:ind w:left="4536" w:hanging="4536"/>
                      <w:rPr>
                        <w:rFonts w:ascii="Arial" w:hAnsi="Arial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</w:pPr>
                    <w:proofErr w:type="spellStart"/>
                    <w:r w:rsidRPr="00265755">
                      <w:rPr>
                        <w:rFonts w:ascii="Arial" w:hAnsi="Arial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>Fächernet</w:t>
                    </w:r>
                    <w:proofErr w:type="spellEnd"/>
                    <w:r w:rsidRPr="00265755">
                      <w:rPr>
                        <w:rFonts w:ascii="Arial" w:hAnsi="Arial" w:cs="Arial"/>
                        <w:b/>
                        <w:color w:val="808080" w:themeColor="background1" w:themeShade="80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  <w:t>Fernunterricht</w:t>
                    </w:r>
                  </w:p>
                  <w:p w14:paraId="76C0FC21" w14:textId="77777777" w:rsidR="00F448EB" w:rsidRPr="00265755" w:rsidRDefault="00F448EB" w:rsidP="00FC182E">
                    <w:pPr>
                      <w:ind w:left="4536" w:hanging="4536"/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265755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>der Lehrplan- und Lehrmittelkommission</w:t>
                    </w:r>
                  </w:p>
                  <w:p w14:paraId="64957160" w14:textId="77777777" w:rsidR="00F448EB" w:rsidRPr="00265755" w:rsidRDefault="00F448EB" w:rsidP="00FC182E">
                    <w:pPr>
                      <w:ind w:left="4536" w:hanging="4536"/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</w:pPr>
                    <w:r w:rsidRPr="00265755">
                      <w:rPr>
                        <w:rFonts w:ascii="Arial" w:hAnsi="Arial" w:cs="Arial"/>
                        <w:color w:val="808080" w:themeColor="background1" w:themeShade="80"/>
                        <w:sz w:val="14"/>
                        <w:szCs w:val="14"/>
                      </w:rPr>
                      <w:t>des Kantons Bern</w:t>
                    </w:r>
                  </w:p>
                  <w:p w14:paraId="542B6596" w14:textId="2B869BBE" w:rsidR="00F448EB" w:rsidRPr="00CA1245" w:rsidRDefault="001E2E18" w:rsidP="00FC182E">
                    <w:pPr>
                      <w:ind w:left="4536" w:hanging="4536"/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color w:val="000000"/>
                        <w:sz w:val="14"/>
                        <w:szCs w:val="14"/>
                      </w:rPr>
                      <w:t>Gummibärchenstatistik</w:t>
                    </w:r>
                  </w:p>
                </w:txbxContent>
              </v:textbox>
            </v:shape>
          </w:pict>
        </mc:Fallback>
      </mc:AlternateContent>
    </w:r>
  </w:p>
  <w:p w14:paraId="40C57AC5" w14:textId="77777777" w:rsidR="00F448EB" w:rsidRDefault="00F448EB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F46BE" w14:textId="77777777" w:rsidR="002D23EE" w:rsidRDefault="002D23E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2356D" w14:textId="77777777" w:rsidR="00EA636A" w:rsidRDefault="00EA636A">
      <w:r>
        <w:separator/>
      </w:r>
    </w:p>
  </w:footnote>
  <w:footnote w:type="continuationSeparator" w:id="0">
    <w:p w14:paraId="302393E0" w14:textId="77777777" w:rsidR="00EA636A" w:rsidRDefault="00EA6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8461E" w14:textId="77777777" w:rsidR="002D23EE" w:rsidRDefault="002D23E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33E4B" w14:textId="63339189" w:rsidR="00F448EB" w:rsidRDefault="00F448EB" w:rsidP="000720EB">
    <w:pPr>
      <w:pStyle w:val="Kopfzeile"/>
      <w:tabs>
        <w:tab w:val="right" w:pos="8647"/>
        <w:tab w:val="right" w:pos="9923"/>
      </w:tabs>
      <w:rPr>
        <w:rFonts w:ascii="Frutiger 45 Light" w:eastAsia="Times New Roman" w:hAnsi="Frutiger 45 Light"/>
        <w:sz w:val="16"/>
      </w:rPr>
    </w:pPr>
    <w:r>
      <w:rPr>
        <w:rFonts w:ascii="Frutiger 45 Light" w:hAnsi="Frutiger 45 Light"/>
        <w:sz w:val="16"/>
      </w:rPr>
      <w:t>Fernunterricht 2020: Fachbereich Mathematik</w:t>
    </w:r>
    <w:r>
      <w:rPr>
        <w:rFonts w:ascii="Frutiger 45 Light" w:hAnsi="Frutiger 45 Light"/>
        <w:sz w:val="16"/>
      </w:rPr>
      <w:tab/>
    </w:r>
    <w:r>
      <w:rPr>
        <w:rFonts w:ascii="Frutiger 45 Light" w:hAnsi="Frutiger 45 Light"/>
        <w:sz w:val="16"/>
      </w:rPr>
      <w:tab/>
    </w:r>
    <w:r>
      <w:rPr>
        <w:rFonts w:ascii="Frutiger 45 Light" w:hAnsi="Frutiger 45 Light"/>
        <w:sz w:val="16"/>
      </w:rPr>
      <w:tab/>
    </w:r>
    <w:r>
      <w:rPr>
        <w:rFonts w:ascii="Frutiger 45 Light" w:hAnsi="Frutiger 45 Light"/>
        <w:sz w:val="16"/>
      </w:rPr>
      <w:tab/>
    </w:r>
    <w:r>
      <w:rPr>
        <w:rFonts w:ascii="Frutiger 45 Light" w:eastAsia="Times New Roman" w:hAnsi="Frutiger 45 Light"/>
        <w:sz w:val="16"/>
      </w:rPr>
      <w:fldChar w:fldCharType="begin"/>
    </w:r>
    <w:r>
      <w:rPr>
        <w:rFonts w:ascii="Frutiger 45 Light" w:eastAsia="Times New Roman" w:hAnsi="Frutiger 45 Light"/>
        <w:sz w:val="16"/>
      </w:rPr>
      <w:instrText xml:space="preserve"> PAGE </w:instrText>
    </w:r>
    <w:r>
      <w:rPr>
        <w:rFonts w:ascii="Frutiger 45 Light" w:eastAsia="Times New Roman" w:hAnsi="Frutiger 45 Light"/>
        <w:sz w:val="16"/>
      </w:rPr>
      <w:fldChar w:fldCharType="separate"/>
    </w:r>
    <w:r w:rsidR="00496080">
      <w:rPr>
        <w:rFonts w:ascii="Frutiger 45 Light" w:eastAsia="Times New Roman" w:hAnsi="Frutiger 45 Light"/>
        <w:noProof/>
        <w:sz w:val="16"/>
      </w:rPr>
      <w:t>2</w:t>
    </w:r>
    <w:r>
      <w:rPr>
        <w:rFonts w:ascii="Frutiger 45 Light" w:eastAsia="Times New Roman" w:hAnsi="Frutiger 45 Light"/>
        <w:sz w:val="16"/>
      </w:rPr>
      <w:fldChar w:fldCharType="end"/>
    </w:r>
    <w:r>
      <w:rPr>
        <w:rFonts w:ascii="Frutiger 45 Light" w:eastAsia="Times New Roman" w:hAnsi="Frutiger 45 Light"/>
        <w:sz w:val="16"/>
      </w:rPr>
      <w:t>/</w:t>
    </w:r>
    <w:r>
      <w:rPr>
        <w:rFonts w:ascii="Frutiger 45 Light" w:eastAsia="Times New Roman" w:hAnsi="Frutiger 45 Light"/>
        <w:sz w:val="16"/>
      </w:rPr>
      <w:fldChar w:fldCharType="begin"/>
    </w:r>
    <w:r>
      <w:rPr>
        <w:rFonts w:ascii="Frutiger 45 Light" w:eastAsia="Times New Roman" w:hAnsi="Frutiger 45 Light"/>
        <w:sz w:val="16"/>
      </w:rPr>
      <w:instrText xml:space="preserve"> NUMPAGES </w:instrText>
    </w:r>
    <w:r>
      <w:rPr>
        <w:rFonts w:ascii="Frutiger 45 Light" w:eastAsia="Times New Roman" w:hAnsi="Frutiger 45 Light"/>
        <w:sz w:val="16"/>
      </w:rPr>
      <w:fldChar w:fldCharType="separate"/>
    </w:r>
    <w:r w:rsidR="00496080">
      <w:rPr>
        <w:rFonts w:ascii="Frutiger 45 Light" w:eastAsia="Times New Roman" w:hAnsi="Frutiger 45 Light"/>
        <w:noProof/>
        <w:sz w:val="16"/>
      </w:rPr>
      <w:t>2</w:t>
    </w:r>
    <w:r>
      <w:rPr>
        <w:rFonts w:ascii="Frutiger 45 Light" w:eastAsia="Times New Roman" w:hAnsi="Frutiger 45 Light"/>
        <w:sz w:val="16"/>
      </w:rPr>
      <w:fldChar w:fldCharType="end"/>
    </w:r>
  </w:p>
  <w:p w14:paraId="7AD9C817" w14:textId="77777777" w:rsidR="00F448EB" w:rsidRDefault="00F448EB" w:rsidP="000720EB">
    <w:pPr>
      <w:pStyle w:val="Kopfzeile"/>
      <w:rPr>
        <w:rFonts w:ascii="Frutiger 55 Roman" w:hAnsi="Frutiger 55 Roman"/>
        <w:sz w:val="20"/>
      </w:rPr>
    </w:pPr>
  </w:p>
  <w:p w14:paraId="0FDE1C82" w14:textId="40C679F1" w:rsidR="00F448EB" w:rsidRDefault="00F448EB" w:rsidP="000720EB">
    <w:pPr>
      <w:pStyle w:val="Kopfzeile"/>
      <w:tabs>
        <w:tab w:val="right" w:pos="8647"/>
        <w:tab w:val="right" w:pos="10348"/>
      </w:tabs>
      <w:jc w:val="right"/>
      <w:rPr>
        <w:rFonts w:ascii="Frutiger 55 Roman" w:hAnsi="Frutiger 55 Roman"/>
        <w:sz w:val="16"/>
      </w:rPr>
    </w:pPr>
    <w:r>
      <w:rPr>
        <w:rFonts w:ascii="Frutiger 55 Roman" w:hAnsi="Frutiger 55 Roman"/>
        <w:b/>
        <w:color w:val="808080"/>
        <w:sz w:val="20"/>
      </w:rPr>
      <w:t>Math 3. Zyklus</w:t>
    </w:r>
  </w:p>
  <w:p w14:paraId="7D1C7BB9" w14:textId="77777777" w:rsidR="00F448EB" w:rsidRDefault="00F448E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42718" w14:textId="77777777" w:rsidR="002D23EE" w:rsidRDefault="002D23E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87FF7"/>
    <w:multiLevelType w:val="hybridMultilevel"/>
    <w:tmpl w:val="D9E4A72A"/>
    <w:lvl w:ilvl="0" w:tplc="04070001">
      <w:start w:val="1"/>
      <w:numFmt w:val="bullet"/>
      <w:lvlText w:val=""/>
      <w:lvlJc w:val="left"/>
      <w:pPr>
        <w:ind w:left="6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365" w:hanging="360"/>
      </w:pPr>
      <w:rPr>
        <w:rFonts w:ascii="Wingdings" w:hAnsi="Wingdings" w:hint="default"/>
      </w:rPr>
    </w:lvl>
  </w:abstractNum>
  <w:abstractNum w:abstractNumId="1" w15:restartNumberingAfterBreak="0">
    <w:nsid w:val="1A113AF3"/>
    <w:multiLevelType w:val="hybridMultilevel"/>
    <w:tmpl w:val="19BEE3BE"/>
    <w:lvl w:ilvl="0" w:tplc="0407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2" w15:restartNumberingAfterBreak="0">
    <w:nsid w:val="1EBC3C08"/>
    <w:multiLevelType w:val="hybridMultilevel"/>
    <w:tmpl w:val="B10E1B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3785F"/>
    <w:multiLevelType w:val="hybridMultilevel"/>
    <w:tmpl w:val="660C5E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D352DA"/>
    <w:multiLevelType w:val="hybridMultilevel"/>
    <w:tmpl w:val="76865398"/>
    <w:lvl w:ilvl="0" w:tplc="0407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5" w15:restartNumberingAfterBreak="0">
    <w:nsid w:val="40925420"/>
    <w:multiLevelType w:val="hybridMultilevel"/>
    <w:tmpl w:val="46E88F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6FE4723"/>
    <w:multiLevelType w:val="hybridMultilevel"/>
    <w:tmpl w:val="825695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A0C04AE"/>
    <w:multiLevelType w:val="hybridMultilevel"/>
    <w:tmpl w:val="BC0ED67C"/>
    <w:lvl w:ilvl="0" w:tplc="C5D64F6E">
      <w:start w:val="1"/>
      <w:numFmt w:val="decimal"/>
      <w:lvlText w:val="%1)"/>
      <w:lvlJc w:val="left"/>
      <w:pPr>
        <w:ind w:left="245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965" w:hanging="360"/>
      </w:pPr>
    </w:lvl>
    <w:lvl w:ilvl="2" w:tplc="0407001B" w:tentative="1">
      <w:start w:val="1"/>
      <w:numFmt w:val="lowerRoman"/>
      <w:lvlText w:val="%3."/>
      <w:lvlJc w:val="right"/>
      <w:pPr>
        <w:ind w:left="1685" w:hanging="180"/>
      </w:pPr>
    </w:lvl>
    <w:lvl w:ilvl="3" w:tplc="0407000F" w:tentative="1">
      <w:start w:val="1"/>
      <w:numFmt w:val="decimal"/>
      <w:lvlText w:val="%4."/>
      <w:lvlJc w:val="left"/>
      <w:pPr>
        <w:ind w:left="2405" w:hanging="360"/>
      </w:pPr>
    </w:lvl>
    <w:lvl w:ilvl="4" w:tplc="04070019" w:tentative="1">
      <w:start w:val="1"/>
      <w:numFmt w:val="lowerLetter"/>
      <w:lvlText w:val="%5."/>
      <w:lvlJc w:val="left"/>
      <w:pPr>
        <w:ind w:left="3125" w:hanging="360"/>
      </w:pPr>
    </w:lvl>
    <w:lvl w:ilvl="5" w:tplc="0407001B" w:tentative="1">
      <w:start w:val="1"/>
      <w:numFmt w:val="lowerRoman"/>
      <w:lvlText w:val="%6."/>
      <w:lvlJc w:val="right"/>
      <w:pPr>
        <w:ind w:left="3845" w:hanging="180"/>
      </w:pPr>
    </w:lvl>
    <w:lvl w:ilvl="6" w:tplc="0407000F" w:tentative="1">
      <w:start w:val="1"/>
      <w:numFmt w:val="decimal"/>
      <w:lvlText w:val="%7."/>
      <w:lvlJc w:val="left"/>
      <w:pPr>
        <w:ind w:left="4565" w:hanging="360"/>
      </w:pPr>
    </w:lvl>
    <w:lvl w:ilvl="7" w:tplc="04070019" w:tentative="1">
      <w:start w:val="1"/>
      <w:numFmt w:val="lowerLetter"/>
      <w:lvlText w:val="%8."/>
      <w:lvlJc w:val="left"/>
      <w:pPr>
        <w:ind w:left="5285" w:hanging="360"/>
      </w:pPr>
    </w:lvl>
    <w:lvl w:ilvl="8" w:tplc="0407001B" w:tentative="1">
      <w:start w:val="1"/>
      <w:numFmt w:val="lowerRoman"/>
      <w:lvlText w:val="%9."/>
      <w:lvlJc w:val="right"/>
      <w:pPr>
        <w:ind w:left="6005" w:hanging="180"/>
      </w:pPr>
    </w:lvl>
  </w:abstractNum>
  <w:abstractNum w:abstractNumId="8" w15:restartNumberingAfterBreak="0">
    <w:nsid w:val="4F78043B"/>
    <w:multiLevelType w:val="hybridMultilevel"/>
    <w:tmpl w:val="EAEE52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1C83CDB"/>
    <w:multiLevelType w:val="hybridMultilevel"/>
    <w:tmpl w:val="CB0655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8946391"/>
    <w:multiLevelType w:val="multilevel"/>
    <w:tmpl w:val="D5F6F830"/>
    <w:lvl w:ilvl="0">
      <w:start w:val="1"/>
      <w:numFmt w:val="decimal"/>
      <w:pStyle w:val="Auswah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D782057"/>
    <w:multiLevelType w:val="hybridMultilevel"/>
    <w:tmpl w:val="D408DF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FAD2817"/>
    <w:multiLevelType w:val="hybridMultilevel"/>
    <w:tmpl w:val="5C5A62B8"/>
    <w:lvl w:ilvl="0" w:tplc="04070001">
      <w:start w:val="1"/>
      <w:numFmt w:val="bullet"/>
      <w:lvlText w:val=""/>
      <w:lvlJc w:val="left"/>
      <w:pPr>
        <w:ind w:left="9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</w:abstractNum>
  <w:abstractNum w:abstractNumId="13" w15:restartNumberingAfterBreak="0">
    <w:nsid w:val="62B50003"/>
    <w:multiLevelType w:val="hybridMultilevel"/>
    <w:tmpl w:val="4CA615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F2F4037"/>
    <w:multiLevelType w:val="hybridMultilevel"/>
    <w:tmpl w:val="6EC26D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FA902B0"/>
    <w:multiLevelType w:val="hybridMultilevel"/>
    <w:tmpl w:val="7EB69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2"/>
  </w:num>
  <w:num w:numId="5">
    <w:abstractNumId w:val="14"/>
  </w:num>
  <w:num w:numId="6">
    <w:abstractNumId w:val="3"/>
  </w:num>
  <w:num w:numId="7">
    <w:abstractNumId w:val="11"/>
  </w:num>
  <w:num w:numId="8">
    <w:abstractNumId w:val="9"/>
  </w:num>
  <w:num w:numId="9">
    <w:abstractNumId w:val="13"/>
  </w:num>
  <w:num w:numId="10">
    <w:abstractNumId w:val="8"/>
  </w:num>
  <w:num w:numId="11">
    <w:abstractNumId w:val="7"/>
  </w:num>
  <w:num w:numId="12">
    <w:abstractNumId w:val="12"/>
  </w:num>
  <w:num w:numId="13">
    <w:abstractNumId w:val="15"/>
  </w:num>
  <w:num w:numId="14">
    <w:abstractNumId w:val="0"/>
  </w:num>
  <w:num w:numId="15">
    <w:abstractNumId w:val="1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C6"/>
    <w:rsid w:val="000378BE"/>
    <w:rsid w:val="00043004"/>
    <w:rsid w:val="00056029"/>
    <w:rsid w:val="000720EB"/>
    <w:rsid w:val="00085886"/>
    <w:rsid w:val="000A3298"/>
    <w:rsid w:val="000C207F"/>
    <w:rsid w:val="000E367E"/>
    <w:rsid w:val="001105A3"/>
    <w:rsid w:val="001136E8"/>
    <w:rsid w:val="00115236"/>
    <w:rsid w:val="00122ABE"/>
    <w:rsid w:val="0012793E"/>
    <w:rsid w:val="00137B0E"/>
    <w:rsid w:val="00151946"/>
    <w:rsid w:val="00161D0E"/>
    <w:rsid w:val="00177211"/>
    <w:rsid w:val="001A5FFA"/>
    <w:rsid w:val="001B199D"/>
    <w:rsid w:val="001C7221"/>
    <w:rsid w:val="001E2E18"/>
    <w:rsid w:val="0020445F"/>
    <w:rsid w:val="00212EA7"/>
    <w:rsid w:val="00220190"/>
    <w:rsid w:val="0023530E"/>
    <w:rsid w:val="00245678"/>
    <w:rsid w:val="0025432E"/>
    <w:rsid w:val="002A005A"/>
    <w:rsid w:val="002B5909"/>
    <w:rsid w:val="002B7420"/>
    <w:rsid w:val="002D23EE"/>
    <w:rsid w:val="00321025"/>
    <w:rsid w:val="00331EFB"/>
    <w:rsid w:val="00335120"/>
    <w:rsid w:val="003470B3"/>
    <w:rsid w:val="00366487"/>
    <w:rsid w:val="00396656"/>
    <w:rsid w:val="003A2A3A"/>
    <w:rsid w:val="003F31B3"/>
    <w:rsid w:val="00411F9C"/>
    <w:rsid w:val="00417D71"/>
    <w:rsid w:val="00433BA6"/>
    <w:rsid w:val="00464C6A"/>
    <w:rsid w:val="0048088A"/>
    <w:rsid w:val="00496080"/>
    <w:rsid w:val="004A7050"/>
    <w:rsid w:val="004C1515"/>
    <w:rsid w:val="004C5F79"/>
    <w:rsid w:val="004E1C1D"/>
    <w:rsid w:val="00512965"/>
    <w:rsid w:val="00516B44"/>
    <w:rsid w:val="00517F0E"/>
    <w:rsid w:val="005373BA"/>
    <w:rsid w:val="00580EDB"/>
    <w:rsid w:val="005F4DFF"/>
    <w:rsid w:val="00602001"/>
    <w:rsid w:val="00612132"/>
    <w:rsid w:val="006160A3"/>
    <w:rsid w:val="00617C06"/>
    <w:rsid w:val="0062102A"/>
    <w:rsid w:val="006422AF"/>
    <w:rsid w:val="006A378D"/>
    <w:rsid w:val="006B5D4D"/>
    <w:rsid w:val="006D1FE0"/>
    <w:rsid w:val="00700C3E"/>
    <w:rsid w:val="0072073A"/>
    <w:rsid w:val="007222C8"/>
    <w:rsid w:val="00747587"/>
    <w:rsid w:val="007736B7"/>
    <w:rsid w:val="0078093B"/>
    <w:rsid w:val="007903C7"/>
    <w:rsid w:val="00797302"/>
    <w:rsid w:val="007B0E7A"/>
    <w:rsid w:val="007B3148"/>
    <w:rsid w:val="007C0214"/>
    <w:rsid w:val="007D4BBA"/>
    <w:rsid w:val="007D632C"/>
    <w:rsid w:val="007E12DD"/>
    <w:rsid w:val="007E3135"/>
    <w:rsid w:val="00800AE4"/>
    <w:rsid w:val="008137A7"/>
    <w:rsid w:val="008233B3"/>
    <w:rsid w:val="00826BBD"/>
    <w:rsid w:val="00832960"/>
    <w:rsid w:val="00840329"/>
    <w:rsid w:val="00894DEB"/>
    <w:rsid w:val="008F07C7"/>
    <w:rsid w:val="009100DB"/>
    <w:rsid w:val="00933E10"/>
    <w:rsid w:val="0095106A"/>
    <w:rsid w:val="00954465"/>
    <w:rsid w:val="009545C4"/>
    <w:rsid w:val="009801EF"/>
    <w:rsid w:val="009C1B09"/>
    <w:rsid w:val="009C3FBD"/>
    <w:rsid w:val="009D2CE4"/>
    <w:rsid w:val="009F6BFB"/>
    <w:rsid w:val="009F6E72"/>
    <w:rsid w:val="00A13CA1"/>
    <w:rsid w:val="00A271C6"/>
    <w:rsid w:val="00A457E0"/>
    <w:rsid w:val="00A63991"/>
    <w:rsid w:val="00A93133"/>
    <w:rsid w:val="00A97867"/>
    <w:rsid w:val="00AB610E"/>
    <w:rsid w:val="00AC0609"/>
    <w:rsid w:val="00AC26D6"/>
    <w:rsid w:val="00AD1D53"/>
    <w:rsid w:val="00AD44E7"/>
    <w:rsid w:val="00B01FBD"/>
    <w:rsid w:val="00B44F0A"/>
    <w:rsid w:val="00B54736"/>
    <w:rsid w:val="00B646A2"/>
    <w:rsid w:val="00B73B7B"/>
    <w:rsid w:val="00B76BA1"/>
    <w:rsid w:val="00B93162"/>
    <w:rsid w:val="00B94674"/>
    <w:rsid w:val="00B95EAF"/>
    <w:rsid w:val="00B9716E"/>
    <w:rsid w:val="00BB698A"/>
    <w:rsid w:val="00BD0A76"/>
    <w:rsid w:val="00BD6568"/>
    <w:rsid w:val="00C019CB"/>
    <w:rsid w:val="00C07707"/>
    <w:rsid w:val="00C15204"/>
    <w:rsid w:val="00C311A7"/>
    <w:rsid w:val="00C37CB1"/>
    <w:rsid w:val="00C40239"/>
    <w:rsid w:val="00C61BDC"/>
    <w:rsid w:val="00C6392B"/>
    <w:rsid w:val="00C73771"/>
    <w:rsid w:val="00C77AB6"/>
    <w:rsid w:val="00CB6128"/>
    <w:rsid w:val="00CD478F"/>
    <w:rsid w:val="00CF28B7"/>
    <w:rsid w:val="00CF2B82"/>
    <w:rsid w:val="00CF59A4"/>
    <w:rsid w:val="00D028F2"/>
    <w:rsid w:val="00D06891"/>
    <w:rsid w:val="00D37F58"/>
    <w:rsid w:val="00D47182"/>
    <w:rsid w:val="00D53768"/>
    <w:rsid w:val="00D56C2A"/>
    <w:rsid w:val="00D67AAB"/>
    <w:rsid w:val="00D83021"/>
    <w:rsid w:val="00D91B68"/>
    <w:rsid w:val="00DB641D"/>
    <w:rsid w:val="00DB6CA1"/>
    <w:rsid w:val="00DD6D75"/>
    <w:rsid w:val="00DF581C"/>
    <w:rsid w:val="00E1033F"/>
    <w:rsid w:val="00E226F0"/>
    <w:rsid w:val="00E422DD"/>
    <w:rsid w:val="00E85F8D"/>
    <w:rsid w:val="00E91E66"/>
    <w:rsid w:val="00EA636A"/>
    <w:rsid w:val="00ED1A9B"/>
    <w:rsid w:val="00EE6424"/>
    <w:rsid w:val="00EE7AF0"/>
    <w:rsid w:val="00EF3692"/>
    <w:rsid w:val="00F03DD7"/>
    <w:rsid w:val="00F064C5"/>
    <w:rsid w:val="00F10B9E"/>
    <w:rsid w:val="00F11D56"/>
    <w:rsid w:val="00F167FD"/>
    <w:rsid w:val="00F448EB"/>
    <w:rsid w:val="00F64A2B"/>
    <w:rsid w:val="00F949B7"/>
    <w:rsid w:val="00F97D86"/>
    <w:rsid w:val="00FA282B"/>
    <w:rsid w:val="00FA3C3E"/>
    <w:rsid w:val="00FC182E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ocId w14:val="4E08D516"/>
  <w15:docId w15:val="{6FA2CF8E-B96C-144C-863E-8464B21B1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de-DE"/>
    </w:rPr>
  </w:style>
  <w:style w:type="paragraph" w:styleId="berschrift1">
    <w:name w:val="heading 1"/>
    <w:basedOn w:val="Standard"/>
    <w:next w:val="Standard"/>
    <w:uiPriority w:val="9"/>
    <w:qFormat/>
    <w:pPr>
      <w:keepNext/>
      <w:outlineLvl w:val="0"/>
    </w:pPr>
    <w:rPr>
      <w:rFonts w:ascii="Arial" w:eastAsia="Times New Roman" w:hAnsi="Arial"/>
      <w:b/>
      <w:sz w:val="22"/>
      <w:lang w:val="de-CH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rFonts w:ascii="Frutiger 55 Roman" w:eastAsia="Times New Roman" w:hAnsi="Frutiger 55 Roman"/>
      <w:b/>
      <w:sz w:val="20"/>
      <w:lang w:val="de-CH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outlineLvl w:val="2"/>
    </w:pPr>
    <w:rPr>
      <w:rFonts w:ascii="Frutiger 55 Roman" w:hAnsi="Frutiger 55 Roman"/>
      <w:b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rFonts w:ascii="Times New Roman" w:hAnsi="Times New Roman"/>
      <w:b/>
      <w:color w:val="000000"/>
      <w:sz w:val="28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spacing w:before="40" w:line="360" w:lineRule="auto"/>
      <w:outlineLvl w:val="4"/>
    </w:pPr>
    <w:rPr>
      <w:rFonts w:ascii="Frutiger 55 Roman" w:hAnsi="Frutiger 55 Roman"/>
      <w:b/>
      <w:sz w:val="3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tabs>
        <w:tab w:val="left" w:pos="170"/>
      </w:tabs>
      <w:spacing w:before="40" w:line="360" w:lineRule="auto"/>
      <w:outlineLvl w:val="5"/>
    </w:pPr>
    <w:rPr>
      <w:rFonts w:ascii="Frutiger 45 Light" w:hAnsi="Frutiger 45 Light"/>
      <w:b/>
      <w:color w:val="000000"/>
      <w:sz w:val="16"/>
    </w:rPr>
  </w:style>
  <w:style w:type="paragraph" w:styleId="berschrift7">
    <w:name w:val="heading 7"/>
    <w:basedOn w:val="Standard"/>
    <w:next w:val="Standard"/>
    <w:qFormat/>
    <w:pPr>
      <w:keepNext/>
      <w:spacing w:line="360" w:lineRule="auto"/>
      <w:outlineLvl w:val="6"/>
    </w:pPr>
    <w:rPr>
      <w:rFonts w:ascii="Frutiger 45 Light" w:hAnsi="Frutiger 45 Light"/>
      <w:b/>
      <w:sz w:val="16"/>
    </w:rPr>
  </w:style>
  <w:style w:type="paragraph" w:styleId="berschrift8">
    <w:name w:val="heading 8"/>
    <w:basedOn w:val="Standard"/>
    <w:next w:val="Standard"/>
    <w:qFormat/>
    <w:pPr>
      <w:keepNext/>
      <w:tabs>
        <w:tab w:val="left" w:pos="170"/>
      </w:tabs>
      <w:spacing w:line="360" w:lineRule="auto"/>
      <w:ind w:right="-942"/>
      <w:outlineLvl w:val="7"/>
    </w:pPr>
    <w:rPr>
      <w:rFonts w:ascii="Frutiger 45 Light" w:hAnsi="Frutiger 45 Light"/>
      <w:b/>
      <w:sz w:val="16"/>
    </w:rPr>
  </w:style>
  <w:style w:type="paragraph" w:styleId="berschrift9">
    <w:name w:val="heading 9"/>
    <w:basedOn w:val="Standard"/>
    <w:next w:val="Standard"/>
    <w:qFormat/>
    <w:pPr>
      <w:keepNext/>
      <w:spacing w:line="360" w:lineRule="auto"/>
      <w:ind w:right="-70"/>
      <w:outlineLvl w:val="8"/>
    </w:pPr>
    <w:rPr>
      <w:rFonts w:ascii="Frutiger 45 Light" w:hAnsi="Frutiger 45 Light"/>
      <w:b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rFonts w:ascii="Arial" w:eastAsia="Times New Roman" w:hAnsi="Arial"/>
      <w:b/>
      <w:sz w:val="18"/>
    </w:rPr>
  </w:style>
  <w:style w:type="paragraph" w:styleId="Textkrper-Zeileneinzug">
    <w:name w:val="Body Text Indent"/>
    <w:basedOn w:val="Standard"/>
    <w:link w:val="Textkrper-ZeileneinzugZchn"/>
    <w:pPr>
      <w:ind w:left="214" w:hanging="214"/>
    </w:pPr>
    <w:rPr>
      <w:rFonts w:ascii="Helvetica" w:eastAsia="Times New Roman" w:hAnsi="Helvetica"/>
      <w:color w:val="000000"/>
      <w:sz w:val="20"/>
      <w:lang w:val="de-CH"/>
    </w:rPr>
  </w:style>
  <w:style w:type="paragraph" w:styleId="Kopfzeile">
    <w:name w:val="header"/>
    <w:basedOn w:val="Standard"/>
    <w:link w:val="KopfzeileZchn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703"/>
        <w:tab w:val="right" w:pos="9406"/>
      </w:tabs>
    </w:pPr>
  </w:style>
  <w:style w:type="paragraph" w:styleId="Textkrper2">
    <w:name w:val="Body Text 2"/>
    <w:basedOn w:val="Standard"/>
    <w:rPr>
      <w:rFonts w:ascii="Frutiger 55 Roman" w:hAnsi="Frutiger 55 Roman"/>
      <w:b/>
      <w:sz w:val="20"/>
    </w:rPr>
  </w:style>
  <w:style w:type="paragraph" w:styleId="Textkrper3">
    <w:name w:val="Body Text 3"/>
    <w:basedOn w:val="Standard"/>
    <w:pPr>
      <w:ind w:right="72"/>
    </w:pPr>
    <w:rPr>
      <w:rFonts w:ascii="Frutiger 55 Roman" w:hAnsi="Frutiger 55 Roman"/>
      <w:sz w:val="20"/>
    </w:rPr>
  </w:style>
  <w:style w:type="paragraph" w:styleId="Textkrper-Einzug3">
    <w:name w:val="Body Text Indent 3"/>
    <w:basedOn w:val="Standard"/>
    <w:pPr>
      <w:tabs>
        <w:tab w:val="left" w:pos="-1843"/>
      </w:tabs>
      <w:ind w:left="284" w:hanging="284"/>
    </w:pPr>
    <w:rPr>
      <w:rFonts w:ascii="Frutiger 55 Roman" w:hAnsi="Frutiger 55 Roman"/>
      <w:color w:val="000000"/>
      <w:sz w:val="20"/>
    </w:rPr>
  </w:style>
  <w:style w:type="paragraph" w:styleId="Textkrper-Einzug2">
    <w:name w:val="Body Text Indent 2"/>
    <w:basedOn w:val="Standard"/>
    <w:pPr>
      <w:ind w:left="284"/>
    </w:pPr>
    <w:rPr>
      <w:rFonts w:ascii="Times New Roman" w:hAnsi="Times New Roman"/>
      <w:color w:val="000000"/>
      <w:sz w:val="22"/>
    </w:rPr>
  </w:style>
  <w:style w:type="character" w:styleId="Fett">
    <w:name w:val="Strong"/>
    <w:qFormat/>
    <w:rPr>
      <w:b/>
      <w:bCs/>
    </w:rPr>
  </w:style>
  <w:style w:type="character" w:styleId="BesuchterLink">
    <w:name w:val="FollowedHyperlink"/>
    <w:rPr>
      <w:color w:val="800080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Auswahl2">
    <w:name w:val="Auswahl 2"/>
    <w:basedOn w:val="Standard"/>
    <w:pPr>
      <w:numPr>
        <w:numId w:val="1"/>
      </w:numPr>
    </w:pPr>
  </w:style>
  <w:style w:type="character" w:customStyle="1" w:styleId="Textkrper-ZeileneinzugZchn">
    <w:name w:val="Textkörper-Zeileneinzug Zchn"/>
    <w:link w:val="Textkrper-Zeileneinzug"/>
    <w:rsid w:val="00F44DC3"/>
    <w:rPr>
      <w:rFonts w:ascii="Helvetica" w:eastAsia="Times New Roman" w:hAnsi="Helvetica"/>
      <w:color w:val="000000"/>
      <w:lang w:val="de-CH"/>
    </w:rPr>
  </w:style>
  <w:style w:type="paragraph" w:styleId="StandardWeb">
    <w:name w:val="Normal (Web)"/>
    <w:basedOn w:val="Standard"/>
    <w:uiPriority w:val="99"/>
    <w:unhideWhenUsed/>
    <w:rsid w:val="009B08EC"/>
    <w:pPr>
      <w:spacing w:before="100" w:beforeAutospacing="1" w:after="100" w:afterAutospacing="1"/>
    </w:pPr>
    <w:rPr>
      <w:sz w:val="20"/>
      <w:lang w:val="de-CH"/>
    </w:rPr>
  </w:style>
  <w:style w:type="character" w:customStyle="1" w:styleId="FuzeileZchn">
    <w:name w:val="Fußzeile Zchn"/>
    <w:link w:val="Fuzeile"/>
    <w:uiPriority w:val="99"/>
    <w:rsid w:val="00CA1245"/>
    <w:rPr>
      <w:sz w:val="24"/>
      <w:lang w:val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C4816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919A7"/>
    <w:rPr>
      <w:color w:val="808080"/>
      <w:shd w:val="clear" w:color="auto" w:fill="E6E6E6"/>
    </w:rPr>
  </w:style>
  <w:style w:type="paragraph" w:styleId="berarbeitung">
    <w:name w:val="Revision"/>
    <w:hidden/>
    <w:uiPriority w:val="99"/>
    <w:semiHidden/>
    <w:rsid w:val="00AE73DC"/>
    <w:rPr>
      <w:lang w:val="de-D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C606B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516B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516B2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516B2"/>
    <w:rPr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516B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516B2"/>
    <w:rPr>
      <w:b/>
      <w:bCs/>
      <w:lang w:val="de-D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andard1">
    <w:name w:val="Standard1"/>
    <w:rsid w:val="0020445F"/>
  </w:style>
  <w:style w:type="paragraph" w:styleId="Listenabsatz">
    <w:name w:val="List Paragraph"/>
    <w:basedOn w:val="Standard"/>
    <w:uiPriority w:val="34"/>
    <w:qFormat/>
    <w:rsid w:val="00F97D86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rsid w:val="000720EB"/>
    <w:rPr>
      <w:lang w:val="de-DE"/>
    </w:rPr>
  </w:style>
  <w:style w:type="table" w:styleId="Tabellenraster">
    <w:name w:val="Table Grid"/>
    <w:basedOn w:val="NormaleTabelle"/>
    <w:uiPriority w:val="59"/>
    <w:rsid w:val="004C1515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26BBD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7E12D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7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9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8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25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8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6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3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7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1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5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4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0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3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09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3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87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8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06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4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1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8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3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6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5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ichard4231.github.io/jellybears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qtl+ugiEiRo2Y7NHtCHuWe60oEQ==">AMUW2mU/saxb3sSf+UHplXiDReXmtAkoGaggCf0Z/nYCwa2T02xwKy99VkQEqJrvZC+B6Jllcv/jVqosnNGwz9vj6Egj1vnB1TCllD6Fc0c8Ur7hcwB47MqyXUQi/juj7nCdyWHVPJwf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82B3B081.dotm</Template>
  <TotalTime>0</TotalTime>
  <Pages>2</Pages>
  <Words>469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Gummibärchenstatistik: Auftrag</dc:title>
  <dc:creator>Fachkommission NMG;Lehrplan- und Lehrmittelkommission des Kantons Bern</dc:creator>
  <cp:keywords>AKVB</cp:keywords>
  <dc:description>Fernunterricht</dc:description>
  <cp:lastModifiedBy>Rognon Patrick, BKD-AKVB-FBS</cp:lastModifiedBy>
  <cp:revision>2</cp:revision>
  <dcterms:created xsi:type="dcterms:W3CDTF">2020-04-30T12:59:00Z</dcterms:created>
  <dcterms:modified xsi:type="dcterms:W3CDTF">2020-04-30T12:59:00Z</dcterms:modified>
</cp:coreProperties>
</file>