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7F26E" w14:textId="77777777" w:rsidR="00A54B04" w:rsidRDefault="00A54B04" w:rsidP="00A54B04">
      <w:pPr>
        <w:pStyle w:val="Default"/>
        <w:rPr>
          <w:rFonts w:ascii="DCH-Basisschrift" w:hAnsi="DCH-Basisschrift"/>
          <w:sz w:val="32"/>
        </w:rPr>
      </w:pPr>
      <w:bookmarkStart w:id="0" w:name="_GoBack"/>
      <w:bookmarkEnd w:id="0"/>
    </w:p>
    <w:tbl>
      <w:tblPr>
        <w:tblStyle w:val="Tabellenraster"/>
        <w:tblW w:w="960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953"/>
        <w:gridCol w:w="3653"/>
      </w:tblGrid>
      <w:tr w:rsidR="000F3212" w:rsidRPr="000F3212" w14:paraId="6FF305B2" w14:textId="77777777" w:rsidTr="000F3212">
        <w:trPr>
          <w:cantSplit/>
          <w:trHeight w:val="583"/>
        </w:trPr>
        <w:tc>
          <w:tcPr>
            <w:tcW w:w="5953" w:type="dxa"/>
            <w:shd w:val="clear" w:color="auto" w:fill="25CC5D"/>
          </w:tcPr>
          <w:p w14:paraId="1545A723" w14:textId="535AEEC3" w:rsidR="000F3212" w:rsidRPr="00C35F1A" w:rsidRDefault="00C35F1A" w:rsidP="000F3212">
            <w:pPr>
              <w:pStyle w:val="Default"/>
              <w:rPr>
                <w:rFonts w:ascii="DCH-Basisschrift" w:hAnsi="DCH-Basisschrift"/>
                <w:b/>
                <w:sz w:val="40"/>
              </w:rPr>
            </w:pPr>
            <w:r>
              <w:rPr>
                <w:rFonts w:ascii="DCH-Basisschrift" w:hAnsi="DCH-Basisschrift"/>
                <w:b/>
                <w:sz w:val="40"/>
              </w:rPr>
              <w:t xml:space="preserve">Grüne </w:t>
            </w:r>
            <w:r w:rsidRPr="00A54B04">
              <w:rPr>
                <w:rFonts w:ascii="DCH-Basisschrift" w:hAnsi="DCH-Basisschrift"/>
                <w:b/>
                <w:sz w:val="40"/>
              </w:rPr>
              <w:t>Sammlung</w:t>
            </w:r>
          </w:p>
        </w:tc>
        <w:tc>
          <w:tcPr>
            <w:tcW w:w="3653" w:type="dxa"/>
            <w:shd w:val="clear" w:color="auto" w:fill="25CC5D"/>
          </w:tcPr>
          <w:p w14:paraId="2638E697" w14:textId="6CDBE911" w:rsidR="000F3212" w:rsidRPr="000F3212" w:rsidRDefault="000F3212" w:rsidP="000F3212">
            <w:pPr>
              <w:pStyle w:val="Default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Material</w:t>
            </w:r>
          </w:p>
        </w:tc>
      </w:tr>
      <w:tr w:rsidR="000F3212" w:rsidRPr="000F3212" w14:paraId="6E3AB864" w14:textId="77777777" w:rsidTr="000F3212">
        <w:trPr>
          <w:cantSplit/>
          <w:trHeight w:val="1485"/>
        </w:trPr>
        <w:tc>
          <w:tcPr>
            <w:tcW w:w="5953" w:type="dxa"/>
          </w:tcPr>
          <w:p w14:paraId="25745275" w14:textId="3C326A3B" w:rsidR="000F3212" w:rsidRPr="00FF08D2" w:rsidRDefault="000F3212" w:rsidP="000F3212">
            <w:pPr>
              <w:pStyle w:val="Default"/>
              <w:numPr>
                <w:ilvl w:val="0"/>
                <w:numId w:val="1"/>
              </w:numPr>
              <w:ind w:left="317" w:hanging="317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Falte eine Tüte.</w:t>
            </w:r>
          </w:p>
        </w:tc>
        <w:tc>
          <w:tcPr>
            <w:tcW w:w="3653" w:type="dxa"/>
          </w:tcPr>
          <w:p w14:paraId="720AD62C" w14:textId="77777777" w:rsidR="000F3212" w:rsidRPr="000F3212" w:rsidRDefault="000F3212" w:rsidP="000F3212">
            <w:pPr>
              <w:pStyle w:val="Default"/>
              <w:ind w:left="100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Du brauchst</w:t>
            </w:r>
          </w:p>
          <w:p w14:paraId="24C74E06" w14:textId="3BE8FA50" w:rsidR="000F3212" w:rsidRPr="000F3212" w:rsidRDefault="000F3212" w:rsidP="000F3212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die Anleitung</w:t>
            </w:r>
            <w:r w:rsidR="00213A91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 w:rsidR="00213A91">
              <w:rPr>
                <w:rFonts w:ascii="DCH-Basisschrift" w:hAnsi="DCH-Basisschrift"/>
                <w:noProof/>
                <w:sz w:val="32"/>
                <w:szCs w:val="32"/>
                <w:lang w:val="de-CH" w:eastAsia="de-CH"/>
              </w:rPr>
              <w:drawing>
                <wp:inline distT="0" distB="0" distL="0" distR="0" wp14:anchorId="0F162BED" wp14:editId="3BFB89F9">
                  <wp:extent cx="282105" cy="3600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8EF5C" w14:textId="1E5242E2" w:rsidR="000F3212" w:rsidRDefault="000F3212" w:rsidP="000F3212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ein Blatt</w:t>
            </w:r>
            <w:r w:rsidR="00213A91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 w:rsidR="00213A91">
              <w:rPr>
                <w:rFonts w:ascii="DCH-Basisschrift" w:hAnsi="DCH-Basisschrift"/>
                <w:noProof/>
                <w:sz w:val="32"/>
                <w:szCs w:val="32"/>
                <w:lang w:val="de-CH" w:eastAsia="de-CH"/>
              </w:rPr>
              <w:drawing>
                <wp:inline distT="0" distB="0" distL="0" distR="0" wp14:anchorId="681DB99C" wp14:editId="23C618E6">
                  <wp:extent cx="495789" cy="360000"/>
                  <wp:effectExtent l="0" t="0" r="0" b="0"/>
                  <wp:docPr id="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8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C2A2B" w14:textId="607F632D" w:rsidR="000F3212" w:rsidRPr="00213A91" w:rsidRDefault="00213A91" w:rsidP="00213A91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Klebeband</w:t>
            </w:r>
            <w:r w:rsidRPr="00213A91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>
              <w:rPr>
                <w:rFonts w:ascii="Helvetica" w:hAnsi="Helvetica" w:cs="Helvetica"/>
                <w:noProof/>
                <w:sz w:val="26"/>
                <w:szCs w:val="26"/>
                <w:lang w:val="de-CH" w:eastAsia="de-CH"/>
              </w:rPr>
              <w:drawing>
                <wp:inline distT="0" distB="0" distL="0" distR="0" wp14:anchorId="5993DEFA" wp14:editId="135B6C36">
                  <wp:extent cx="360000" cy="360000"/>
                  <wp:effectExtent l="0" t="0" r="0" b="0"/>
                  <wp:docPr id="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212" w:rsidRPr="000F3212" w14:paraId="70F6B531" w14:textId="77777777" w:rsidTr="000F3212">
        <w:trPr>
          <w:cantSplit/>
          <w:trHeight w:val="20"/>
        </w:trPr>
        <w:tc>
          <w:tcPr>
            <w:tcW w:w="5953" w:type="dxa"/>
          </w:tcPr>
          <w:p w14:paraId="64DF3F27" w14:textId="77777777" w:rsidR="000F3212" w:rsidRPr="000F3212" w:rsidRDefault="000F3212" w:rsidP="000F3212">
            <w:pPr>
              <w:pStyle w:val="Default"/>
              <w:numPr>
                <w:ilvl w:val="0"/>
                <w:numId w:val="1"/>
              </w:numPr>
              <w:ind w:left="317" w:hanging="317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Schreibe deinen Namen auf die Tüte.</w:t>
            </w:r>
          </w:p>
          <w:p w14:paraId="6386AEB5" w14:textId="77777777" w:rsidR="000F3212" w:rsidRPr="000F3212" w:rsidRDefault="000F3212" w:rsidP="00FF08D2">
            <w:pPr>
              <w:pStyle w:val="Default"/>
              <w:rPr>
                <w:rFonts w:ascii="DCH-Basisschrift" w:hAnsi="DCH-Basisschrift"/>
                <w:sz w:val="32"/>
                <w:szCs w:val="32"/>
              </w:rPr>
            </w:pPr>
          </w:p>
          <w:p w14:paraId="401D2A30" w14:textId="4022EDB3" w:rsidR="000F3212" w:rsidRPr="000F3212" w:rsidRDefault="000F3212" w:rsidP="00FF08D2">
            <w:pPr>
              <w:pStyle w:val="Default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 xml:space="preserve">Freiwillig: zeichne grüne Muster auf deine Tüte. </w:t>
            </w:r>
          </w:p>
        </w:tc>
        <w:tc>
          <w:tcPr>
            <w:tcW w:w="3653" w:type="dxa"/>
          </w:tcPr>
          <w:p w14:paraId="39E852E6" w14:textId="77777777" w:rsidR="000F3212" w:rsidRPr="000F3212" w:rsidRDefault="000F3212" w:rsidP="00FF08D2">
            <w:pPr>
              <w:pStyle w:val="Default"/>
              <w:ind w:left="100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Du brauchst:</w:t>
            </w:r>
          </w:p>
          <w:p w14:paraId="20C104C5" w14:textId="6A94054E" w:rsidR="000F3212" w:rsidRPr="000F3212" w:rsidRDefault="000F3212" w:rsidP="000F3212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einen Stift</w:t>
            </w:r>
            <w:r w:rsidR="00C83C99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 w:rsidR="00C83C99">
              <w:rPr>
                <w:rFonts w:ascii="Helvetica" w:hAnsi="Helvetica" w:cs="Helvetica"/>
                <w:noProof/>
                <w:lang w:val="de-CH" w:eastAsia="de-CH"/>
              </w:rPr>
              <w:drawing>
                <wp:inline distT="0" distB="0" distL="0" distR="0" wp14:anchorId="1DE197F8" wp14:editId="4ACF8316">
                  <wp:extent cx="360000" cy="360000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0AA6C" w14:textId="08410E27" w:rsidR="000F3212" w:rsidRPr="000F3212" w:rsidRDefault="000F3212" w:rsidP="000F3212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evtl. Farbstifte</w:t>
            </w:r>
            <w:r w:rsidR="00E401F0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 w:rsidR="00E401F0">
              <w:rPr>
                <w:rFonts w:ascii="Helvetica" w:hAnsi="Helvetica" w:cs="Helvetica"/>
                <w:noProof/>
                <w:lang w:val="de-CH" w:eastAsia="de-CH"/>
              </w:rPr>
              <w:drawing>
                <wp:inline distT="0" distB="0" distL="0" distR="0" wp14:anchorId="7212EAC8" wp14:editId="25CE6A0A">
                  <wp:extent cx="360000" cy="360000"/>
                  <wp:effectExtent l="0" t="0" r="0" b="0"/>
                  <wp:docPr id="6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212" w:rsidRPr="000F3212" w14:paraId="4769C696" w14:textId="77777777" w:rsidTr="000F3212">
        <w:trPr>
          <w:cantSplit/>
          <w:trHeight w:val="1867"/>
        </w:trPr>
        <w:tc>
          <w:tcPr>
            <w:tcW w:w="5953" w:type="dxa"/>
          </w:tcPr>
          <w:p w14:paraId="55633DDE" w14:textId="77777777" w:rsidR="000F3212" w:rsidRPr="000F3212" w:rsidRDefault="000F3212" w:rsidP="000F3212">
            <w:pPr>
              <w:pStyle w:val="Default"/>
              <w:numPr>
                <w:ilvl w:val="0"/>
                <w:numId w:val="1"/>
              </w:numPr>
              <w:ind w:left="317" w:hanging="317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 xml:space="preserve">Suche </w:t>
            </w:r>
            <w:r w:rsidRPr="000F3212">
              <w:rPr>
                <w:rFonts w:ascii="DCH-Basisschrift" w:hAnsi="DCH-Basisschrift"/>
                <w:sz w:val="32"/>
                <w:szCs w:val="32"/>
                <w:highlight w:val="green"/>
                <w:shd w:val="clear" w:color="auto" w:fill="25CC5D"/>
              </w:rPr>
              <w:t>grüne</w:t>
            </w:r>
            <w:r w:rsidRPr="000F3212">
              <w:rPr>
                <w:rFonts w:ascii="DCH-Basisschrift" w:hAnsi="DCH-Basisschrift"/>
                <w:sz w:val="32"/>
                <w:szCs w:val="32"/>
              </w:rPr>
              <w:t xml:space="preserve"> Dinge.</w:t>
            </w:r>
          </w:p>
          <w:p w14:paraId="597F54B2" w14:textId="77777777" w:rsidR="00C35F1A" w:rsidRDefault="000F3212" w:rsidP="00C35F1A">
            <w:pPr>
              <w:pStyle w:val="Default"/>
              <w:numPr>
                <w:ilvl w:val="0"/>
                <w:numId w:val="1"/>
              </w:numPr>
              <w:ind w:left="317" w:hanging="33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Packe die Dinge in die Tüte.</w:t>
            </w:r>
          </w:p>
          <w:p w14:paraId="5B494F81" w14:textId="04E11BE4" w:rsidR="000F3212" w:rsidRPr="000F3212" w:rsidRDefault="000F3212" w:rsidP="00C35F1A">
            <w:pPr>
              <w:pStyle w:val="Default"/>
              <w:ind w:left="709" w:hanging="39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sym w:font="Wingdings" w:char="F0E0"/>
            </w:r>
            <w:r w:rsidR="00C35F1A">
              <w:rPr>
                <w:rFonts w:ascii="DCH-Basisschrift" w:hAnsi="DCH-Basisschrift"/>
                <w:sz w:val="32"/>
                <w:szCs w:val="32"/>
              </w:rPr>
              <w:tab/>
            </w:r>
            <w:r w:rsidRPr="000F3212">
              <w:rPr>
                <w:rFonts w:ascii="DCH-Basisschrift" w:hAnsi="DCH-Basisschrift"/>
                <w:sz w:val="32"/>
                <w:szCs w:val="32"/>
              </w:rPr>
              <w:t xml:space="preserve">Sind die Dinge zu </w:t>
            </w:r>
            <w:proofErr w:type="spellStart"/>
            <w:r w:rsidRPr="000F3212">
              <w:rPr>
                <w:rFonts w:ascii="DCH-Basisschrift" w:hAnsi="DCH-Basisschrift"/>
                <w:sz w:val="32"/>
                <w:szCs w:val="32"/>
              </w:rPr>
              <w:t>gross</w:t>
            </w:r>
            <w:proofErr w:type="spellEnd"/>
            <w:r w:rsidRPr="000F3212">
              <w:rPr>
                <w:rFonts w:ascii="DCH-Basisschrift" w:hAnsi="DCH-Basisschrift"/>
                <w:sz w:val="32"/>
                <w:szCs w:val="32"/>
              </w:rPr>
              <w:t>? Zeichne sie und lege die Bilder in die Tüte.</w:t>
            </w:r>
          </w:p>
          <w:p w14:paraId="267BEA3F" w14:textId="77777777" w:rsidR="000F3212" w:rsidRPr="000F3212" w:rsidRDefault="000F3212" w:rsidP="000F3212">
            <w:pPr>
              <w:pStyle w:val="Default"/>
              <w:numPr>
                <w:ilvl w:val="0"/>
                <w:numId w:val="1"/>
              </w:numPr>
              <w:ind w:left="317" w:hanging="317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Wenn du schon schreiben kannst, darfst du auch Namen von grünen Dingen aufschreiben.</w:t>
            </w:r>
          </w:p>
        </w:tc>
        <w:tc>
          <w:tcPr>
            <w:tcW w:w="3653" w:type="dxa"/>
          </w:tcPr>
          <w:p w14:paraId="7AD63951" w14:textId="77777777" w:rsidR="000F3212" w:rsidRPr="000F3212" w:rsidRDefault="000F3212" w:rsidP="00FF08D2">
            <w:pPr>
              <w:pStyle w:val="Default"/>
              <w:ind w:left="100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Du brauchst:</w:t>
            </w:r>
          </w:p>
          <w:p w14:paraId="0761CEBE" w14:textId="4D7D4CCD" w:rsidR="000F3212" w:rsidRPr="000F3212" w:rsidRDefault="000F3212" w:rsidP="000F3212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deine Tüte</w:t>
            </w:r>
            <w:r w:rsidR="00E401F0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 w:rsidR="00E401F0">
              <w:rPr>
                <w:rFonts w:ascii="DCH-Basisschrift" w:hAnsi="DCH-Basisschrift"/>
                <w:noProof/>
                <w:sz w:val="32"/>
                <w:szCs w:val="32"/>
                <w:lang w:val="de-CH" w:eastAsia="de-CH"/>
              </w:rPr>
              <w:drawing>
                <wp:inline distT="0" distB="0" distL="0" distR="0" wp14:anchorId="4FDC098D" wp14:editId="3795CB13">
                  <wp:extent cx="285524" cy="360000"/>
                  <wp:effectExtent l="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2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4FB4E" w14:textId="22B06C4F" w:rsidR="000F3212" w:rsidRPr="000F3212" w:rsidRDefault="000F3212" w:rsidP="000F3212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evtl. Papier und Farbstifte</w:t>
            </w:r>
            <w:r w:rsidR="00E401F0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 w:rsidR="00E401F0">
              <w:rPr>
                <w:rFonts w:ascii="Helvetica" w:hAnsi="Helvetica" w:cs="Helvetica"/>
                <w:noProof/>
                <w:lang w:val="de-CH" w:eastAsia="de-CH"/>
              </w:rPr>
              <w:drawing>
                <wp:inline distT="0" distB="0" distL="0" distR="0" wp14:anchorId="6537C905" wp14:editId="2827B91B">
                  <wp:extent cx="360000" cy="360000"/>
                  <wp:effectExtent l="0" t="0" r="0" b="0"/>
                  <wp:docPr id="12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212" w:rsidRPr="000F3212" w14:paraId="410F70BF" w14:textId="77777777" w:rsidTr="000F3212">
        <w:trPr>
          <w:cantSplit/>
          <w:trHeight w:val="20"/>
        </w:trPr>
        <w:tc>
          <w:tcPr>
            <w:tcW w:w="5953" w:type="dxa"/>
          </w:tcPr>
          <w:p w14:paraId="1A5C34A3" w14:textId="77777777" w:rsidR="000F3212" w:rsidRDefault="000F3212" w:rsidP="000F3212">
            <w:pPr>
              <w:pStyle w:val="Default"/>
              <w:numPr>
                <w:ilvl w:val="0"/>
                <w:numId w:val="1"/>
              </w:numPr>
              <w:ind w:left="317" w:hanging="317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Erzähle deinen Familienmitgliedern, was du alles in deiner Tüte gesammelt hast.</w:t>
            </w:r>
          </w:p>
          <w:p w14:paraId="075037EC" w14:textId="2575D6C7" w:rsidR="000F3212" w:rsidRPr="00C35F1A" w:rsidRDefault="00C35F1A" w:rsidP="00FF08D2">
            <w:pPr>
              <w:pStyle w:val="Default"/>
              <w:numPr>
                <w:ilvl w:val="0"/>
                <w:numId w:val="1"/>
              </w:numPr>
              <w:ind w:left="317" w:hanging="317"/>
              <w:rPr>
                <w:rFonts w:ascii="DCH-Basisschrift" w:hAnsi="DCH-Basisschrift"/>
                <w:sz w:val="32"/>
                <w:szCs w:val="32"/>
              </w:rPr>
            </w:pPr>
            <w:r w:rsidRPr="00C35F1A">
              <w:rPr>
                <w:rFonts w:ascii="DCH-Basisschrift" w:hAnsi="DCH-Basisschrift"/>
                <w:sz w:val="32"/>
                <w:szCs w:val="32"/>
              </w:rPr>
              <w:t xml:space="preserve">Die Eltern filmen dich dabei oder machen </w:t>
            </w:r>
            <w:r>
              <w:rPr>
                <w:rFonts w:ascii="DCH-Basisschrift" w:hAnsi="DCH-Basisschrift"/>
                <w:sz w:val="32"/>
                <w:szCs w:val="32"/>
              </w:rPr>
              <w:t>ein Sprachmemo.</w:t>
            </w:r>
          </w:p>
        </w:tc>
        <w:tc>
          <w:tcPr>
            <w:tcW w:w="3653" w:type="dxa"/>
          </w:tcPr>
          <w:p w14:paraId="2B7E094A" w14:textId="77777777" w:rsidR="000F3212" w:rsidRPr="000F3212" w:rsidRDefault="000F3212" w:rsidP="00FF08D2">
            <w:pPr>
              <w:pStyle w:val="Default"/>
              <w:ind w:left="100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Du brauchst:</w:t>
            </w:r>
          </w:p>
          <w:p w14:paraId="1D372A56" w14:textId="5F05DD79" w:rsidR="000F3212" w:rsidRPr="000F3212" w:rsidRDefault="000F3212" w:rsidP="000F3212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>deine Tüte</w:t>
            </w:r>
            <w:r w:rsidR="00E401F0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 w:rsidR="00E401F0">
              <w:rPr>
                <w:rFonts w:ascii="DCH-Basisschrift" w:hAnsi="DCH-Basisschrift"/>
                <w:noProof/>
                <w:sz w:val="32"/>
                <w:szCs w:val="32"/>
                <w:lang w:val="de-CH" w:eastAsia="de-CH"/>
              </w:rPr>
              <w:drawing>
                <wp:inline distT="0" distB="0" distL="0" distR="0" wp14:anchorId="7F0E63D0" wp14:editId="6618223D">
                  <wp:extent cx="285524" cy="36000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2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FDF89" w14:textId="4AF7AA88" w:rsidR="000F3212" w:rsidRPr="000F3212" w:rsidRDefault="000F3212" w:rsidP="000F3212">
            <w:pPr>
              <w:pStyle w:val="Default"/>
              <w:numPr>
                <w:ilvl w:val="0"/>
                <w:numId w:val="3"/>
              </w:numPr>
              <w:ind w:left="242" w:hanging="142"/>
              <w:rPr>
                <w:rFonts w:ascii="DCH-Basisschrift" w:hAnsi="DCH-Basisschrift"/>
                <w:sz w:val="32"/>
                <w:szCs w:val="32"/>
              </w:rPr>
            </w:pPr>
            <w:r w:rsidRPr="000F3212">
              <w:rPr>
                <w:rFonts w:ascii="DCH-Basisschrift" w:hAnsi="DCH-Basisschrift"/>
                <w:sz w:val="32"/>
                <w:szCs w:val="32"/>
              </w:rPr>
              <w:t xml:space="preserve">ein </w:t>
            </w:r>
            <w:proofErr w:type="spellStart"/>
            <w:r w:rsidRPr="000F3212">
              <w:rPr>
                <w:rFonts w:ascii="DCH-Basisschrift" w:hAnsi="DCH-Basisschrift"/>
                <w:sz w:val="32"/>
                <w:szCs w:val="32"/>
              </w:rPr>
              <w:t>Natel</w:t>
            </w:r>
            <w:proofErr w:type="spellEnd"/>
            <w:r w:rsidR="00E401F0">
              <w:rPr>
                <w:rFonts w:ascii="DCH-Basisschrift" w:hAnsi="DCH-Basisschrift"/>
                <w:sz w:val="32"/>
                <w:szCs w:val="32"/>
              </w:rPr>
              <w:t xml:space="preserve"> </w:t>
            </w:r>
            <w:r w:rsidR="00E401F0">
              <w:rPr>
                <w:rFonts w:ascii="Helvetica" w:hAnsi="Helvetica" w:cs="Helvetica"/>
                <w:noProof/>
                <w:lang w:val="de-CH" w:eastAsia="de-CH"/>
              </w:rPr>
              <w:drawing>
                <wp:inline distT="0" distB="0" distL="0" distR="0" wp14:anchorId="664B671C" wp14:editId="33AC43CA">
                  <wp:extent cx="397210" cy="364067"/>
                  <wp:effectExtent l="0" t="0" r="9525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0" t="1" r="24231" b="-1429"/>
                          <a:stretch/>
                        </pic:blipFill>
                        <pic:spPr bwMode="auto">
                          <a:xfrm>
                            <a:off x="0" y="0"/>
                            <a:ext cx="398386" cy="3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212" w:rsidRPr="000F3212" w14:paraId="22A87FD6" w14:textId="77777777" w:rsidTr="000F3212">
        <w:trPr>
          <w:cantSplit/>
          <w:trHeight w:val="20"/>
        </w:trPr>
        <w:tc>
          <w:tcPr>
            <w:tcW w:w="5953" w:type="dxa"/>
          </w:tcPr>
          <w:p w14:paraId="2D24B9A6" w14:textId="2751415D" w:rsidR="000F3212" w:rsidRPr="000F3212" w:rsidRDefault="00DF2AD5" w:rsidP="006D1001">
            <w:pPr>
              <w:pStyle w:val="Default"/>
              <w:numPr>
                <w:ilvl w:val="0"/>
                <w:numId w:val="1"/>
              </w:numPr>
              <w:ind w:left="317" w:hanging="317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An die Eltern:</w:t>
            </w:r>
            <w:r>
              <w:rPr>
                <w:rFonts w:ascii="DCH-Basisschrift" w:hAnsi="DCH-Basisschrift"/>
                <w:sz w:val="32"/>
                <w:szCs w:val="32"/>
              </w:rPr>
              <w:br/>
            </w:r>
            <w:r w:rsidR="006D1001">
              <w:rPr>
                <w:rFonts w:ascii="DCH-Basisschrift" w:hAnsi="DCH-Basisschrift"/>
                <w:sz w:val="32"/>
                <w:szCs w:val="32"/>
              </w:rPr>
              <w:t xml:space="preserve">Bitte senden Sie mir den </w:t>
            </w:r>
            <w:r w:rsidR="00C35F1A">
              <w:rPr>
                <w:rFonts w:ascii="DCH-Basisschrift" w:hAnsi="DCH-Basisschrift"/>
                <w:sz w:val="32"/>
                <w:szCs w:val="32"/>
              </w:rPr>
              <w:t xml:space="preserve">Film oder </w:t>
            </w:r>
            <w:r w:rsidR="006D1001">
              <w:rPr>
                <w:rFonts w:ascii="DCH-Basisschrift" w:hAnsi="DCH-Basisschrift"/>
                <w:sz w:val="32"/>
                <w:szCs w:val="32"/>
              </w:rPr>
              <w:t xml:space="preserve">das </w:t>
            </w:r>
            <w:r w:rsidR="00C35F1A">
              <w:rPr>
                <w:rFonts w:ascii="DCH-Basisschrift" w:hAnsi="DCH-Basisschrift"/>
                <w:sz w:val="32"/>
                <w:szCs w:val="32"/>
              </w:rPr>
              <w:t>Sprachmemo per Mail oder WhatsApp</w:t>
            </w:r>
            <w:r w:rsidR="006D1001">
              <w:rPr>
                <w:rFonts w:ascii="DCH-Basisschrift" w:hAnsi="DCH-Basisschrift"/>
                <w:sz w:val="32"/>
                <w:szCs w:val="32"/>
              </w:rPr>
              <w:t>.</w:t>
            </w:r>
          </w:p>
        </w:tc>
        <w:tc>
          <w:tcPr>
            <w:tcW w:w="3653" w:type="dxa"/>
          </w:tcPr>
          <w:p w14:paraId="74F2D37E" w14:textId="77777777" w:rsidR="000F3212" w:rsidRPr="000F3212" w:rsidRDefault="000F3212" w:rsidP="00FF08D2">
            <w:pPr>
              <w:pStyle w:val="Default"/>
              <w:ind w:left="100"/>
              <w:rPr>
                <w:rFonts w:ascii="DCH-Basisschrift" w:hAnsi="DCH-Basisschrift"/>
                <w:sz w:val="32"/>
                <w:szCs w:val="32"/>
              </w:rPr>
            </w:pPr>
          </w:p>
        </w:tc>
      </w:tr>
    </w:tbl>
    <w:p w14:paraId="59196B09" w14:textId="77777777" w:rsidR="000F3212" w:rsidRDefault="000F3212" w:rsidP="00A54B04">
      <w:pPr>
        <w:pStyle w:val="Default"/>
        <w:rPr>
          <w:rFonts w:ascii="DCH-Basisschrift" w:hAnsi="DCH-Basisschrift"/>
          <w:sz w:val="32"/>
        </w:rPr>
      </w:pPr>
    </w:p>
    <w:p w14:paraId="65298B67" w14:textId="77777777" w:rsidR="00A54B04" w:rsidRDefault="00A54B04" w:rsidP="00A54B04">
      <w:pPr>
        <w:pStyle w:val="Default"/>
        <w:rPr>
          <w:rFonts w:ascii="DCH-Basisschrift" w:hAnsi="DCH-Basisschrift"/>
          <w:sz w:val="32"/>
        </w:rPr>
      </w:pPr>
    </w:p>
    <w:p w14:paraId="05D5E196" w14:textId="67BA10EC" w:rsidR="00A54B04" w:rsidRPr="000067B9" w:rsidRDefault="00A54B04" w:rsidP="00A54B04">
      <w:pPr>
        <w:pStyle w:val="Default"/>
        <w:rPr>
          <w:rFonts w:ascii="DCH-Basisschrift" w:hAnsi="DCH-Basisschrift"/>
          <w:sz w:val="32"/>
        </w:rPr>
      </w:pPr>
      <w:r w:rsidRPr="000067B9">
        <w:rPr>
          <w:rFonts w:ascii="DCH-Basisschrift" w:hAnsi="DCH-Basisschrift"/>
          <w:sz w:val="32"/>
        </w:rPr>
        <w:sym w:font="Wingdings" w:char="F0E0"/>
      </w:r>
      <w:r>
        <w:rPr>
          <w:rFonts w:ascii="DCH-Basisschrift" w:hAnsi="DCH-Basisschrift"/>
          <w:sz w:val="32"/>
        </w:rPr>
        <w:t xml:space="preserve"> Fragen zu diesem Auftrag an: </w:t>
      </w:r>
      <w:r w:rsidR="00016C21">
        <w:t>ERGÄNZEN</w:t>
      </w:r>
    </w:p>
    <w:p w14:paraId="77D01861" w14:textId="77777777" w:rsidR="00A54B04" w:rsidRPr="00A54B04" w:rsidRDefault="00A54B04">
      <w:pPr>
        <w:rPr>
          <w:rFonts w:ascii="DCH-Basisschrift" w:hAnsi="DCH-Basisschrift"/>
          <w:b/>
          <w:sz w:val="40"/>
          <w:szCs w:val="40"/>
        </w:rPr>
      </w:pPr>
    </w:p>
    <w:p w14:paraId="05442B91" w14:textId="77777777" w:rsidR="00A54B04" w:rsidRPr="00A54B04" w:rsidRDefault="00A54B04">
      <w:pPr>
        <w:rPr>
          <w:rFonts w:ascii="DCH-Basisschrift" w:hAnsi="DCH-Basisschrift"/>
          <w:b/>
          <w:sz w:val="40"/>
          <w:szCs w:val="40"/>
        </w:rPr>
        <w:sectPr w:rsidR="00A54B04" w:rsidRPr="00A54B04" w:rsidSect="005A7B0E">
          <w:pgSz w:w="11900" w:h="16840"/>
          <w:pgMar w:top="1134" w:right="1134" w:bottom="851" w:left="1418" w:header="709" w:footer="709" w:gutter="0"/>
          <w:cols w:space="708"/>
          <w:docGrid w:linePitch="360"/>
        </w:sectPr>
      </w:pPr>
    </w:p>
    <w:p w14:paraId="790B6DD9" w14:textId="1BD8C808" w:rsidR="005262E6" w:rsidRPr="005A7B0E" w:rsidRDefault="008222FD">
      <w:pPr>
        <w:rPr>
          <w:rFonts w:ascii="DCH-Basisschrift" w:hAnsi="DCH-Basisschrift"/>
          <w:b/>
          <w:sz w:val="72"/>
          <w:szCs w:val="72"/>
        </w:rPr>
      </w:pPr>
      <w:r w:rsidRPr="005A7B0E">
        <w:rPr>
          <w:rFonts w:ascii="DCH-Basisschrift" w:hAnsi="DCH-Basisschrift"/>
          <w:b/>
          <w:sz w:val="72"/>
          <w:szCs w:val="72"/>
        </w:rPr>
        <w:lastRenderedPageBreak/>
        <w:t>Falte eine Tüte</w:t>
      </w:r>
    </w:p>
    <w:p w14:paraId="4682108C" w14:textId="77777777" w:rsidR="008222FD" w:rsidRPr="005A7B0E" w:rsidRDefault="008222FD">
      <w:pPr>
        <w:rPr>
          <w:rFonts w:ascii="DCH-Basisschrift" w:hAnsi="DCH-Basisschrift"/>
        </w:rPr>
      </w:pPr>
    </w:p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479"/>
        <w:gridCol w:w="3859"/>
      </w:tblGrid>
      <w:tr w:rsidR="008222FD" w:rsidRPr="005A7B0E" w14:paraId="2837DF2C" w14:textId="77777777" w:rsidTr="005A7B0E">
        <w:tc>
          <w:tcPr>
            <w:tcW w:w="5778" w:type="dxa"/>
          </w:tcPr>
          <w:p w14:paraId="06C1A84C" w14:textId="77777777" w:rsidR="008222FD" w:rsidRPr="005A7B0E" w:rsidRDefault="008222FD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t>Blatt quer hinlegen.</w:t>
            </w:r>
          </w:p>
        </w:tc>
        <w:tc>
          <w:tcPr>
            <w:tcW w:w="3428" w:type="dxa"/>
          </w:tcPr>
          <w:p w14:paraId="4E62327E" w14:textId="77777777" w:rsidR="008222FD" w:rsidRPr="005A7B0E" w:rsidRDefault="008222FD">
            <w:pPr>
              <w:rPr>
                <w:rFonts w:ascii="DCH-Basisschrift" w:hAnsi="DCH-Basisschrift"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53ED8DA3" wp14:editId="3FAF8C9D">
                  <wp:extent cx="2303872" cy="1726760"/>
                  <wp:effectExtent l="0" t="0" r="7620" b="635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72" cy="17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B0E">
              <w:rPr>
                <w:rFonts w:ascii="DCH-Basisschrift" w:hAnsi="DCH-Basisschrift"/>
                <w:sz w:val="48"/>
              </w:rPr>
              <w:t xml:space="preserve"> </w:t>
            </w:r>
          </w:p>
        </w:tc>
      </w:tr>
      <w:tr w:rsidR="008222FD" w:rsidRPr="005A7B0E" w14:paraId="4B6B6E3B" w14:textId="77777777" w:rsidTr="005A7B0E">
        <w:tc>
          <w:tcPr>
            <w:tcW w:w="5778" w:type="dxa"/>
          </w:tcPr>
          <w:p w14:paraId="027954D5" w14:textId="77777777" w:rsidR="008222FD" w:rsidRPr="005A7B0E" w:rsidRDefault="008222FD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t>Linke Seite nach innen falten.</w:t>
            </w:r>
          </w:p>
        </w:tc>
        <w:tc>
          <w:tcPr>
            <w:tcW w:w="3428" w:type="dxa"/>
          </w:tcPr>
          <w:p w14:paraId="03B82B8D" w14:textId="77777777" w:rsidR="008222FD" w:rsidRPr="005A7B0E" w:rsidRDefault="008222FD">
            <w:pPr>
              <w:rPr>
                <w:rFonts w:ascii="DCH-Basisschrift" w:hAnsi="DCH-Basisschrift"/>
                <w:noProof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7A3029B3" wp14:editId="07436C03">
                  <wp:extent cx="2303872" cy="1726760"/>
                  <wp:effectExtent l="0" t="0" r="7620" b="635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72" cy="17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FD" w:rsidRPr="005A7B0E" w14:paraId="4217929D" w14:textId="77777777" w:rsidTr="005A7B0E">
        <w:tc>
          <w:tcPr>
            <w:tcW w:w="5778" w:type="dxa"/>
          </w:tcPr>
          <w:p w14:paraId="7370AC21" w14:textId="77777777" w:rsidR="008222FD" w:rsidRPr="005A7B0E" w:rsidRDefault="008222FD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t>Rechte Seite nach innen falten.</w:t>
            </w:r>
          </w:p>
        </w:tc>
        <w:tc>
          <w:tcPr>
            <w:tcW w:w="3428" w:type="dxa"/>
          </w:tcPr>
          <w:p w14:paraId="448875AF" w14:textId="77777777" w:rsidR="008222FD" w:rsidRPr="005A7B0E" w:rsidRDefault="008222FD">
            <w:pPr>
              <w:rPr>
                <w:rFonts w:ascii="DCH-Basisschrift" w:hAnsi="DCH-Basisschrift"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757BF20B" wp14:editId="295B85BB">
                  <wp:extent cx="2303872" cy="1726760"/>
                  <wp:effectExtent l="0" t="0" r="7620" b="635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72" cy="17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FD" w:rsidRPr="005A7B0E" w14:paraId="08CC6CCF" w14:textId="77777777" w:rsidTr="005A7B0E">
        <w:tc>
          <w:tcPr>
            <w:tcW w:w="5778" w:type="dxa"/>
          </w:tcPr>
          <w:p w14:paraId="1D607B49" w14:textId="091FD31F" w:rsidR="008222FD" w:rsidRPr="005A7B0E" w:rsidRDefault="008222FD" w:rsidP="00213A91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t>Mit Klebe</w:t>
            </w:r>
            <w:r w:rsidR="00213A91">
              <w:rPr>
                <w:rFonts w:ascii="DCH-Basisschrift" w:hAnsi="DCH-Basisschrift"/>
                <w:sz w:val="56"/>
              </w:rPr>
              <w:t>band</w:t>
            </w:r>
            <w:r w:rsidRPr="005A7B0E">
              <w:rPr>
                <w:rFonts w:ascii="DCH-Basisschrift" w:hAnsi="DCH-Basisschrift"/>
                <w:sz w:val="56"/>
              </w:rPr>
              <w:t xml:space="preserve"> festkleben.</w:t>
            </w:r>
          </w:p>
        </w:tc>
        <w:tc>
          <w:tcPr>
            <w:tcW w:w="3428" w:type="dxa"/>
          </w:tcPr>
          <w:p w14:paraId="196668BA" w14:textId="77777777" w:rsidR="008222FD" w:rsidRPr="005A7B0E" w:rsidRDefault="008222FD">
            <w:pPr>
              <w:rPr>
                <w:rFonts w:ascii="DCH-Basisschrift" w:hAnsi="DCH-Basisschrift"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6A5EE256" wp14:editId="2514DF57">
                  <wp:extent cx="2303872" cy="1726760"/>
                  <wp:effectExtent l="0" t="0" r="7620" b="635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72" cy="17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FD" w:rsidRPr="005A7B0E" w14:paraId="51D6A2E4" w14:textId="77777777" w:rsidTr="005A7B0E">
        <w:tc>
          <w:tcPr>
            <w:tcW w:w="5778" w:type="dxa"/>
          </w:tcPr>
          <w:p w14:paraId="2576EE62" w14:textId="77777777" w:rsidR="008222FD" w:rsidRPr="005A7B0E" w:rsidRDefault="008222FD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lastRenderedPageBreak/>
              <w:t>3 Finger breit Lasche nach oben falten.</w:t>
            </w:r>
          </w:p>
        </w:tc>
        <w:tc>
          <w:tcPr>
            <w:tcW w:w="3428" w:type="dxa"/>
          </w:tcPr>
          <w:p w14:paraId="5EA3ED62" w14:textId="77777777" w:rsidR="008222FD" w:rsidRPr="005A7B0E" w:rsidRDefault="008222FD">
            <w:pPr>
              <w:rPr>
                <w:rFonts w:ascii="DCH-Basisschrift" w:hAnsi="DCH-Basisschrift"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7AB06EA9" wp14:editId="6879775F">
                  <wp:extent cx="2313616" cy="1728000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505" t="27758"/>
                          <a:stretch/>
                        </pic:blipFill>
                        <pic:spPr bwMode="auto">
                          <a:xfrm>
                            <a:off x="0" y="0"/>
                            <a:ext cx="231361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FD" w:rsidRPr="005A7B0E" w14:paraId="61339106" w14:textId="77777777" w:rsidTr="005A7B0E">
        <w:tc>
          <w:tcPr>
            <w:tcW w:w="5778" w:type="dxa"/>
          </w:tcPr>
          <w:p w14:paraId="3233D9F3" w14:textId="77777777" w:rsidR="008222FD" w:rsidRPr="005A7B0E" w:rsidRDefault="008222FD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t>Lasche öffnen.</w:t>
            </w:r>
          </w:p>
        </w:tc>
        <w:tc>
          <w:tcPr>
            <w:tcW w:w="3428" w:type="dxa"/>
          </w:tcPr>
          <w:p w14:paraId="0A3CFFF2" w14:textId="77777777" w:rsidR="008222FD" w:rsidRPr="005A7B0E" w:rsidRDefault="008222FD">
            <w:pPr>
              <w:rPr>
                <w:rFonts w:ascii="DCH-Basisschrift" w:hAnsi="DCH-Basisschrift"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4F01B10E" wp14:editId="0710A518">
                  <wp:extent cx="2303872" cy="1726760"/>
                  <wp:effectExtent l="0" t="0" r="7620" b="635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72" cy="17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FD" w:rsidRPr="005A7B0E" w14:paraId="60F63635" w14:textId="77777777" w:rsidTr="005A7B0E">
        <w:tc>
          <w:tcPr>
            <w:tcW w:w="5778" w:type="dxa"/>
          </w:tcPr>
          <w:p w14:paraId="124F702B" w14:textId="77777777" w:rsidR="008222FD" w:rsidRPr="005A7B0E" w:rsidRDefault="008222FD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t>Von links und rechts ein Dreieck in die Mitte falten.</w:t>
            </w:r>
          </w:p>
        </w:tc>
        <w:tc>
          <w:tcPr>
            <w:tcW w:w="3428" w:type="dxa"/>
          </w:tcPr>
          <w:p w14:paraId="0C8EE50F" w14:textId="77777777" w:rsidR="008222FD" w:rsidRPr="005A7B0E" w:rsidRDefault="008222FD">
            <w:pPr>
              <w:rPr>
                <w:rFonts w:ascii="DCH-Basisschrift" w:hAnsi="DCH-Basisschrift"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02202F85" wp14:editId="45681FBF">
                  <wp:extent cx="2303872" cy="1726760"/>
                  <wp:effectExtent l="0" t="0" r="7620" b="635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72" cy="17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FD" w:rsidRPr="005A7B0E" w14:paraId="642088B4" w14:textId="77777777" w:rsidTr="005A7B0E">
        <w:tc>
          <w:tcPr>
            <w:tcW w:w="5778" w:type="dxa"/>
          </w:tcPr>
          <w:p w14:paraId="608A6D36" w14:textId="77777777" w:rsidR="008222FD" w:rsidRPr="005A7B0E" w:rsidRDefault="008222FD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t>Etwas über die Mitte nach oben falten.</w:t>
            </w:r>
          </w:p>
        </w:tc>
        <w:tc>
          <w:tcPr>
            <w:tcW w:w="3428" w:type="dxa"/>
          </w:tcPr>
          <w:p w14:paraId="398CA847" w14:textId="77777777" w:rsidR="008222FD" w:rsidRPr="005A7B0E" w:rsidRDefault="008222FD">
            <w:pPr>
              <w:rPr>
                <w:rFonts w:ascii="DCH-Basisschrift" w:hAnsi="DCH-Basisschrift"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4B4893EA" wp14:editId="5E422473">
                  <wp:extent cx="2303872" cy="1726760"/>
                  <wp:effectExtent l="0" t="0" r="7620" b="635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72" cy="17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FD" w:rsidRPr="005A7B0E" w14:paraId="39A81429" w14:textId="77777777" w:rsidTr="005A7B0E">
        <w:tc>
          <w:tcPr>
            <w:tcW w:w="5778" w:type="dxa"/>
          </w:tcPr>
          <w:p w14:paraId="4F294438" w14:textId="77777777" w:rsidR="008222FD" w:rsidRDefault="008222FD">
            <w:pPr>
              <w:rPr>
                <w:rFonts w:ascii="DCH-Basisschrift" w:hAnsi="DCH-Basisschrift"/>
                <w:sz w:val="56"/>
              </w:rPr>
            </w:pPr>
            <w:r w:rsidRPr="005A7B0E">
              <w:rPr>
                <w:rFonts w:ascii="DCH-Basisschrift" w:hAnsi="DCH-Basisschrift"/>
                <w:sz w:val="56"/>
              </w:rPr>
              <w:t>Etwas über die Mitte nach unten falten.</w:t>
            </w:r>
          </w:p>
          <w:p w14:paraId="16E5656F" w14:textId="77777777" w:rsidR="005A7B0E" w:rsidRPr="005A7B0E" w:rsidRDefault="005A7B0E">
            <w:pPr>
              <w:rPr>
                <w:rFonts w:ascii="DCH-Basisschrift" w:hAnsi="DCH-Basisschrift"/>
                <w:sz w:val="56"/>
              </w:rPr>
            </w:pPr>
          </w:p>
          <w:p w14:paraId="7D2B0895" w14:textId="1A357CBB" w:rsidR="008222FD" w:rsidRPr="005A7B0E" w:rsidRDefault="00213A91">
            <w:pPr>
              <w:rPr>
                <w:rFonts w:ascii="DCH-Basisschrift" w:hAnsi="DCH-Basisschrift"/>
                <w:sz w:val="56"/>
              </w:rPr>
            </w:pPr>
            <w:r>
              <w:rPr>
                <w:rFonts w:ascii="DCH-Basisschrift" w:hAnsi="DCH-Basisschrift"/>
                <w:sz w:val="56"/>
              </w:rPr>
              <w:t>Mit Klebeband</w:t>
            </w:r>
            <w:r w:rsidR="008222FD" w:rsidRPr="005A7B0E">
              <w:rPr>
                <w:rFonts w:ascii="DCH-Basisschrift" w:hAnsi="DCH-Basisschrift"/>
                <w:sz w:val="56"/>
              </w:rPr>
              <w:t xml:space="preserve"> festkleben.</w:t>
            </w:r>
          </w:p>
        </w:tc>
        <w:tc>
          <w:tcPr>
            <w:tcW w:w="3428" w:type="dxa"/>
          </w:tcPr>
          <w:p w14:paraId="76F54013" w14:textId="77777777" w:rsidR="008222FD" w:rsidRPr="005A7B0E" w:rsidRDefault="008222FD">
            <w:pPr>
              <w:rPr>
                <w:rFonts w:ascii="DCH-Basisschrift" w:hAnsi="DCH-Basisschrift"/>
                <w:noProof/>
                <w:sz w:val="48"/>
              </w:rPr>
            </w:pPr>
            <w:r w:rsidRPr="005A7B0E">
              <w:rPr>
                <w:rFonts w:ascii="DCH-Basisschrift" w:hAnsi="DCH-Basisschrift"/>
                <w:noProof/>
                <w:sz w:val="48"/>
                <w:lang w:val="de-CH" w:eastAsia="de-CH"/>
              </w:rPr>
              <w:drawing>
                <wp:inline distT="0" distB="0" distL="0" distR="0" wp14:anchorId="758906DD" wp14:editId="138F4401">
                  <wp:extent cx="2294661" cy="1726565"/>
                  <wp:effectExtent l="0" t="0" r="0" b="635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762" t="5394"/>
                          <a:stretch/>
                        </pic:blipFill>
                        <pic:spPr bwMode="auto">
                          <a:xfrm>
                            <a:off x="0" y="0"/>
                            <a:ext cx="2295246" cy="172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19189" w14:textId="728B4360" w:rsidR="00A54B04" w:rsidRPr="005A7B0E" w:rsidRDefault="00A54B04">
      <w:pPr>
        <w:rPr>
          <w:rFonts w:ascii="DCH-Basisschrift" w:hAnsi="DCH-Basisschrift"/>
        </w:rPr>
      </w:pPr>
    </w:p>
    <w:sectPr w:rsidR="00A54B04" w:rsidRPr="005A7B0E" w:rsidSect="005A7B0E">
      <w:pgSz w:w="11900" w:h="16840"/>
      <w:pgMar w:top="1134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CH-Basisschrift">
    <w:altName w:val="Franklin Gothic Medium Cond"/>
    <w:charset w:val="00"/>
    <w:family w:val="auto"/>
    <w:pitch w:val="variable"/>
    <w:sig w:usb0="00000003" w:usb1="00000001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5734"/>
    <w:multiLevelType w:val="hybridMultilevel"/>
    <w:tmpl w:val="BB3A2552"/>
    <w:lvl w:ilvl="0" w:tplc="00200E80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D3017"/>
    <w:multiLevelType w:val="hybridMultilevel"/>
    <w:tmpl w:val="7570A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601526"/>
    <w:multiLevelType w:val="hybridMultilevel"/>
    <w:tmpl w:val="B9801C88"/>
    <w:lvl w:ilvl="0" w:tplc="5504EE12">
      <w:start w:val="3"/>
      <w:numFmt w:val="bullet"/>
      <w:lvlText w:val="-"/>
      <w:lvlJc w:val="left"/>
      <w:pPr>
        <w:ind w:left="46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FD"/>
    <w:rsid w:val="00016C21"/>
    <w:rsid w:val="000F3212"/>
    <w:rsid w:val="00213A91"/>
    <w:rsid w:val="003107E3"/>
    <w:rsid w:val="005262E6"/>
    <w:rsid w:val="005A7B0E"/>
    <w:rsid w:val="006D1001"/>
    <w:rsid w:val="008222FD"/>
    <w:rsid w:val="00A34AA9"/>
    <w:rsid w:val="00A54B04"/>
    <w:rsid w:val="00B41695"/>
    <w:rsid w:val="00C35F1A"/>
    <w:rsid w:val="00C83C99"/>
    <w:rsid w:val="00DE63E3"/>
    <w:rsid w:val="00DF2AD5"/>
    <w:rsid w:val="00DF3C17"/>
    <w:rsid w:val="00E401F0"/>
    <w:rsid w:val="00FF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5617022"/>
  <w14:defaultImageDpi w14:val="330"/>
  <w15:docId w15:val="{F16FE249-C4C9-4DAD-8A4B-A343A0BA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22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2F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22F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54B04"/>
    <w:rPr>
      <w:color w:val="0000FF"/>
      <w:u w:val="single"/>
    </w:rPr>
  </w:style>
  <w:style w:type="paragraph" w:customStyle="1" w:styleId="Default">
    <w:name w:val="Default"/>
    <w:rsid w:val="00A54B04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F269B1F5.dotm</Template>
  <TotalTime>0</TotalTime>
  <Pages>4</Pages>
  <Words>160</Words>
  <Characters>1014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Dürst Ueli, BKD-AKVB-FBS</dc:creator>
  <cp:keywords/>
  <dc:description/>
  <cp:lastModifiedBy>Dürst Ueli, BKD-AKVB-FBS</cp:lastModifiedBy>
  <cp:revision>2</cp:revision>
  <cp:lastPrinted>2020-03-17T13:41:00Z</cp:lastPrinted>
  <dcterms:created xsi:type="dcterms:W3CDTF">2020-04-22T11:35:00Z</dcterms:created>
  <dcterms:modified xsi:type="dcterms:W3CDTF">2020-04-22T11:35:00Z</dcterms:modified>
</cp:coreProperties>
</file>